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DF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6A4C5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F3185" w14:textId="09781CC9"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351FB9">
        <w:rPr>
          <w:rFonts w:cs="Times New Roman"/>
          <w:szCs w:val="24"/>
        </w:rPr>
        <w:t>51</w:t>
      </w:r>
      <w:r w:rsidR="00145CA5">
        <w:rPr>
          <w:rFonts w:cs="Times New Roman"/>
          <w:szCs w:val="24"/>
        </w:rPr>
        <w:t>-A</w:t>
      </w:r>
    </w:p>
    <w:p w14:paraId="1C1B9096" w14:textId="77777777" w:rsidR="0041520B" w:rsidRDefault="0041520B" w:rsidP="0041520B">
      <w:pPr>
        <w:pStyle w:val="NoSpacing"/>
        <w:jc w:val="both"/>
        <w:rPr>
          <w:rFonts w:cs="Times New Roman"/>
          <w:b/>
          <w:szCs w:val="24"/>
        </w:rPr>
      </w:pPr>
    </w:p>
    <w:p w14:paraId="688699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753D0F" w14:textId="77777777" w:rsidR="00C820A5" w:rsidRDefault="00C820A5" w:rsidP="00C820A5">
      <w:pPr>
        <w:suppressLineNumbers/>
        <w:shd w:val="clear" w:color="auto" w:fill="FFFFFF"/>
        <w:autoSpaceDE w:val="0"/>
        <w:autoSpaceDN w:val="0"/>
        <w:adjustRightInd w:val="0"/>
        <w:jc w:val="both"/>
        <w:rPr>
          <w:rFonts w:eastAsiaTheme="minorHAnsi"/>
          <w:color w:val="000000"/>
          <w:sz w:val="27"/>
          <w:szCs w:val="27"/>
        </w:rPr>
      </w:pPr>
      <w:r>
        <w:rPr>
          <w:rFonts w:eastAsiaTheme="minorHAnsi"/>
          <w:color w:val="000000"/>
          <w:szCs w:val="24"/>
        </w:rPr>
        <w:t>By Council Members Perkins, Cornegy and Kallos</w:t>
      </w:r>
    </w:p>
    <w:p w14:paraId="5CD82AA7" w14:textId="77777777" w:rsidR="00351FB9" w:rsidRDefault="00351FB9" w:rsidP="00145CA5">
      <w:pPr>
        <w:autoSpaceDE w:val="0"/>
        <w:autoSpaceDN w:val="0"/>
        <w:adjustRightInd w:val="0"/>
        <w:jc w:val="both"/>
      </w:pPr>
      <w:bookmarkStart w:id="0" w:name="_GoBack"/>
      <w:bookmarkEnd w:id="0"/>
    </w:p>
    <w:p w14:paraId="1088DAD9" w14:textId="29397906"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CB2AA14" w14:textId="77777777" w:rsidR="00351FB9" w:rsidRDefault="00A67EAE" w:rsidP="00351FB9">
      <w:pPr>
        <w:pStyle w:val="NormalWeb"/>
        <w:suppressLineNumbers/>
        <w:shd w:val="clear" w:color="auto" w:fill="FFFFFF"/>
        <w:spacing w:before="0" w:beforeAutospacing="0" w:after="0" w:afterAutospacing="0"/>
        <w:jc w:val="both"/>
        <w:rPr>
          <w:color w:val="000000"/>
          <w:sz w:val="27"/>
          <w:szCs w:val="27"/>
        </w:rPr>
      </w:pPr>
      <w:r w:rsidRPr="00A67EAE">
        <w:t xml:space="preserve">A Local Law to amend the administrative code of the city of New York, </w:t>
      </w:r>
      <w:r w:rsidR="00351FB9" w:rsidRPr="00B90F7C">
        <w:rPr>
          <w:color w:val="000000"/>
          <w:bdr w:val="none" w:sz="0" w:space="0" w:color="auto" w:frame="1"/>
        </w:rPr>
        <w:t xml:space="preserve">in relation to the creation of a </w:t>
      </w:r>
      <w:r w:rsidR="00351FB9">
        <w:rPr>
          <w:color w:val="000000"/>
          <w:bdr w:val="none" w:sz="0" w:space="0" w:color="auto" w:frame="1"/>
        </w:rPr>
        <w:t>demonstration program for geothermal exchange systems</w:t>
      </w:r>
    </w:p>
    <w:p w14:paraId="2FF16D21" w14:textId="6AFACFCB" w:rsidR="00A67EAE" w:rsidRDefault="00A67EAE" w:rsidP="00F31F9F">
      <w:pPr>
        <w:pStyle w:val="BodyText"/>
        <w:spacing w:line="240" w:lineRule="auto"/>
        <w:ind w:firstLine="0"/>
      </w:pPr>
    </w:p>
    <w:p w14:paraId="210B6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A0F10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DB154" w14:textId="77777777" w:rsidR="002E3B36" w:rsidRDefault="002E3B36" w:rsidP="002E3B36">
      <w:pPr>
        <w:rPr>
          <w:rFonts w:eastAsia="Times New Roman"/>
          <w:color w:val="000000"/>
          <w:szCs w:val="24"/>
        </w:rPr>
      </w:pPr>
    </w:p>
    <w:p w14:paraId="5F380DE6" w14:textId="77777777" w:rsidR="000D425B" w:rsidRPr="00BA6FAA" w:rsidRDefault="000D425B" w:rsidP="000D425B">
      <w:pPr>
        <w:jc w:val="both"/>
      </w:pPr>
      <w:r w:rsidRPr="0095060F">
        <w:t xml:space="preserve">This bill would require the </w:t>
      </w:r>
      <w:r>
        <w:t xml:space="preserve">director of the </w:t>
      </w:r>
      <w:r w:rsidRPr="0095060F">
        <w:t xml:space="preserve">Mayor’s Office of Long-Term Planning and Sustainability, in consultation with </w:t>
      </w:r>
      <w:r>
        <w:t>an agency designated by the mayor</w:t>
      </w:r>
      <w:r w:rsidRPr="0095060F">
        <w:t xml:space="preserve">, to </w:t>
      </w:r>
      <w:r>
        <w:t>conduct a study for</w:t>
      </w:r>
      <w:r w:rsidRPr="0095060F">
        <w:t xml:space="preserve"> </w:t>
      </w:r>
      <w:r>
        <w:t xml:space="preserve">the installation of geothermal energy systems on government owned sites. </w:t>
      </w:r>
      <w:r w:rsidRPr="0095060F">
        <w:t xml:space="preserve"> </w:t>
      </w:r>
      <w:r>
        <w:t>Specifically, t</w:t>
      </w:r>
      <w:r w:rsidRPr="0095060F">
        <w:t xml:space="preserve">he bill would </w:t>
      </w:r>
      <w:r>
        <w:t xml:space="preserve">require that a study first be conducted by the director to determine what potential sites could be retrofitted with such systems and then select up to 10 government owned buildings that could have geothermal systems installed in order to demonstrate the suitability of such systems. </w:t>
      </w:r>
      <w:r w:rsidRPr="0095060F">
        <w:t>The bill would also require detailed reporting</w:t>
      </w:r>
      <w:r>
        <w:t xml:space="preserve"> every 2 years</w:t>
      </w:r>
      <w:r w:rsidRPr="0095060F">
        <w:t xml:space="preserve"> on various aspects of the pilot program, including recommendations on whether the program should be expanded.</w:t>
      </w:r>
    </w:p>
    <w:p w14:paraId="15314A90" w14:textId="77777777" w:rsidR="002E3B36" w:rsidRPr="009610D1" w:rsidRDefault="002E3B36" w:rsidP="00CC3F79">
      <w:pPr>
        <w:pStyle w:val="NoSpacing"/>
        <w:spacing w:before="120"/>
        <w:jc w:val="both"/>
        <w:rPr>
          <w:rFonts w:cs="Times New Roman"/>
          <w:szCs w:val="24"/>
        </w:rPr>
      </w:pPr>
    </w:p>
    <w:p w14:paraId="7A716115" w14:textId="77777777" w:rsidR="008823EE" w:rsidRDefault="008823EE" w:rsidP="0041520B">
      <w:pPr>
        <w:pStyle w:val="NoSpacing"/>
        <w:jc w:val="both"/>
        <w:rPr>
          <w:rFonts w:cs="Times New Roman"/>
          <w:szCs w:val="24"/>
        </w:rPr>
      </w:pPr>
    </w:p>
    <w:p w14:paraId="6AA66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5E5E3C" w14:textId="291A8EAA" w:rsidR="00D92C74" w:rsidRDefault="002604D6" w:rsidP="0041520B">
      <w:pPr>
        <w:rPr>
          <w:rFonts w:eastAsiaTheme="minorHAnsi"/>
          <w:szCs w:val="24"/>
        </w:rPr>
      </w:pPr>
      <w:r w:rsidRPr="002604D6">
        <w:rPr>
          <w:rFonts w:eastAsiaTheme="minorHAnsi"/>
          <w:szCs w:val="24"/>
        </w:rPr>
        <w:t xml:space="preserve">This </w:t>
      </w:r>
      <w:r>
        <w:rPr>
          <w:rFonts w:eastAsiaTheme="minorHAnsi"/>
          <w:szCs w:val="24"/>
        </w:rPr>
        <w:t>bill would take</w:t>
      </w:r>
      <w:r w:rsidRPr="002604D6">
        <w:rPr>
          <w:rFonts w:eastAsiaTheme="minorHAnsi"/>
          <w:szCs w:val="24"/>
        </w:rPr>
        <w:t xml:space="preserve"> effect </w:t>
      </w:r>
      <w:r w:rsidR="0058657A">
        <w:rPr>
          <w:rFonts w:eastAsiaTheme="minorHAnsi"/>
          <w:szCs w:val="24"/>
        </w:rPr>
        <w:t>180</w:t>
      </w:r>
      <w:r w:rsidRPr="002604D6">
        <w:rPr>
          <w:rFonts w:eastAsiaTheme="minorHAnsi"/>
          <w:szCs w:val="24"/>
        </w:rPr>
        <w:t xml:space="preserve"> days after it becomes law.</w:t>
      </w:r>
    </w:p>
    <w:p w14:paraId="5E8AEF4D" w14:textId="77777777" w:rsidR="002604D6" w:rsidRDefault="002604D6" w:rsidP="0041520B"/>
    <w:p w14:paraId="50520B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9E4F50" w14:textId="77777777" w:rsidR="002B309C" w:rsidRPr="002B309C" w:rsidRDefault="00E53CC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55A015" w14:textId="25955C3C" w:rsidR="002B309C" w:rsidRPr="002B309C" w:rsidRDefault="00E53CC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D42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EB0E63" w14:textId="77777777" w:rsidR="002B309C" w:rsidRPr="002B309C" w:rsidRDefault="00E53CC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3ADC0" w14:textId="77777777" w:rsidR="002B309C" w:rsidRPr="002B309C" w:rsidRDefault="00E53CC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7D8B05" w14:textId="77777777" w:rsidR="002B309C" w:rsidRPr="002B309C" w:rsidRDefault="00E53CC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4B2AB7" w14:textId="77777777" w:rsidR="00A5189C" w:rsidRDefault="00A5189C" w:rsidP="008823EE">
      <w:pPr>
        <w:pStyle w:val="NoSpacing"/>
        <w:jc w:val="both"/>
        <w:rPr>
          <w:rStyle w:val="apple-style-span"/>
          <w:b/>
          <w:bCs/>
          <w:szCs w:val="24"/>
        </w:rPr>
      </w:pPr>
    </w:p>
    <w:p w14:paraId="66B277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A0A06E" w14:textId="77777777" w:rsidR="006C314E" w:rsidRDefault="006C314E" w:rsidP="008823EE">
      <w:pPr>
        <w:pStyle w:val="NoSpacing"/>
        <w:jc w:val="both"/>
        <w:rPr>
          <w:rStyle w:val="apple-style-span"/>
          <w:szCs w:val="24"/>
        </w:rPr>
      </w:pPr>
    </w:p>
    <w:p w14:paraId="575F2A6F" w14:textId="77777777" w:rsidR="005D422E" w:rsidRDefault="005D422E" w:rsidP="005D422E">
      <w:pPr>
        <w:pStyle w:val="NormalWeb"/>
        <w:suppressLineNumbers/>
        <w:shd w:val="clear" w:color="auto" w:fill="FFFFFF"/>
        <w:spacing w:before="0" w:beforeAutospacing="0" w:after="0" w:afterAutospacing="0"/>
        <w:jc w:val="both"/>
        <w:rPr>
          <w:color w:val="000000"/>
          <w:sz w:val="27"/>
          <w:szCs w:val="27"/>
        </w:rPr>
      </w:pPr>
      <w:r>
        <w:rPr>
          <w:color w:val="000000"/>
          <w:sz w:val="18"/>
          <w:szCs w:val="18"/>
        </w:rPr>
        <w:t>WCJ/MAJ/KS</w:t>
      </w:r>
    </w:p>
    <w:p w14:paraId="78EBBC10" w14:textId="77777777" w:rsidR="005D422E" w:rsidRDefault="005D422E" w:rsidP="005D422E">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#4617/</w:t>
      </w:r>
      <w:proofErr w:type="spellStart"/>
      <w:r>
        <w:rPr>
          <w:color w:val="000000"/>
          <w:sz w:val="18"/>
          <w:szCs w:val="18"/>
        </w:rPr>
        <w:t>Int</w:t>
      </w:r>
      <w:proofErr w:type="spellEnd"/>
      <w:r>
        <w:rPr>
          <w:color w:val="000000"/>
          <w:sz w:val="18"/>
          <w:szCs w:val="18"/>
        </w:rPr>
        <w:t xml:space="preserve"> No. 1229-2016</w:t>
      </w:r>
    </w:p>
    <w:p w14:paraId="069AA68E" w14:textId="77777777" w:rsidR="005D422E" w:rsidRDefault="005D422E" w:rsidP="005D422E">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126</w:t>
      </w:r>
    </w:p>
    <w:p w14:paraId="637224F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208BF" w14:textId="77777777" w:rsidR="00E53CC1" w:rsidRDefault="00E53CC1" w:rsidP="00272634">
      <w:r>
        <w:separator/>
      </w:r>
    </w:p>
  </w:endnote>
  <w:endnote w:type="continuationSeparator" w:id="0">
    <w:p w14:paraId="2CC33C2E" w14:textId="77777777" w:rsidR="00E53CC1" w:rsidRDefault="00E53CC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1724E" w14:textId="77777777" w:rsidR="00E53CC1" w:rsidRDefault="00E53CC1" w:rsidP="00272634">
      <w:r>
        <w:separator/>
      </w:r>
    </w:p>
  </w:footnote>
  <w:footnote w:type="continuationSeparator" w:id="0">
    <w:p w14:paraId="349EBD01" w14:textId="77777777" w:rsidR="00E53CC1" w:rsidRDefault="00E53CC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DA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7BB0"/>
    <w:rsid w:val="000D425B"/>
    <w:rsid w:val="000E4F15"/>
    <w:rsid w:val="0010786F"/>
    <w:rsid w:val="00115F61"/>
    <w:rsid w:val="001218E3"/>
    <w:rsid w:val="00134583"/>
    <w:rsid w:val="001349AE"/>
    <w:rsid w:val="00143C93"/>
    <w:rsid w:val="00145C6C"/>
    <w:rsid w:val="00145CA5"/>
    <w:rsid w:val="0017748E"/>
    <w:rsid w:val="001D4CF9"/>
    <w:rsid w:val="001E3407"/>
    <w:rsid w:val="00211EB8"/>
    <w:rsid w:val="002134E2"/>
    <w:rsid w:val="00216A92"/>
    <w:rsid w:val="00220726"/>
    <w:rsid w:val="0022134B"/>
    <w:rsid w:val="00224792"/>
    <w:rsid w:val="00252312"/>
    <w:rsid w:val="002604D6"/>
    <w:rsid w:val="00262744"/>
    <w:rsid w:val="00272634"/>
    <w:rsid w:val="00280543"/>
    <w:rsid w:val="0029042E"/>
    <w:rsid w:val="00290C09"/>
    <w:rsid w:val="002B309C"/>
    <w:rsid w:val="002D0B1A"/>
    <w:rsid w:val="002D4568"/>
    <w:rsid w:val="002D78A5"/>
    <w:rsid w:val="002E3B36"/>
    <w:rsid w:val="00314831"/>
    <w:rsid w:val="0033433B"/>
    <w:rsid w:val="00345D79"/>
    <w:rsid w:val="00351FB9"/>
    <w:rsid w:val="0035723D"/>
    <w:rsid w:val="003A304F"/>
    <w:rsid w:val="003C24E3"/>
    <w:rsid w:val="003D6D23"/>
    <w:rsid w:val="003E2F46"/>
    <w:rsid w:val="003E57E6"/>
    <w:rsid w:val="0041520B"/>
    <w:rsid w:val="00424E79"/>
    <w:rsid w:val="00424FA7"/>
    <w:rsid w:val="00455B53"/>
    <w:rsid w:val="00474067"/>
    <w:rsid w:val="004A04AE"/>
    <w:rsid w:val="004B4332"/>
    <w:rsid w:val="004B589D"/>
    <w:rsid w:val="004C0D48"/>
    <w:rsid w:val="004C4502"/>
    <w:rsid w:val="004E27FB"/>
    <w:rsid w:val="004F1104"/>
    <w:rsid w:val="005020C5"/>
    <w:rsid w:val="005021D5"/>
    <w:rsid w:val="00502B8A"/>
    <w:rsid w:val="00512FB5"/>
    <w:rsid w:val="005159C1"/>
    <w:rsid w:val="005331A0"/>
    <w:rsid w:val="00546740"/>
    <w:rsid w:val="00563377"/>
    <w:rsid w:val="0058657A"/>
    <w:rsid w:val="00597FA2"/>
    <w:rsid w:val="005B115C"/>
    <w:rsid w:val="005B1E8E"/>
    <w:rsid w:val="005B7552"/>
    <w:rsid w:val="005C0DE6"/>
    <w:rsid w:val="005D422E"/>
    <w:rsid w:val="005E5537"/>
    <w:rsid w:val="005E60DC"/>
    <w:rsid w:val="00606846"/>
    <w:rsid w:val="00615680"/>
    <w:rsid w:val="006159A0"/>
    <w:rsid w:val="006164B4"/>
    <w:rsid w:val="00617310"/>
    <w:rsid w:val="00645F48"/>
    <w:rsid w:val="00651D12"/>
    <w:rsid w:val="006B0536"/>
    <w:rsid w:val="006C314E"/>
    <w:rsid w:val="006F5093"/>
    <w:rsid w:val="00751580"/>
    <w:rsid w:val="00770834"/>
    <w:rsid w:val="00781399"/>
    <w:rsid w:val="0079678D"/>
    <w:rsid w:val="007E400C"/>
    <w:rsid w:val="007F210C"/>
    <w:rsid w:val="0082024D"/>
    <w:rsid w:val="00820C10"/>
    <w:rsid w:val="00837EB5"/>
    <w:rsid w:val="0086326E"/>
    <w:rsid w:val="0086525C"/>
    <w:rsid w:val="008726CF"/>
    <w:rsid w:val="008749A3"/>
    <w:rsid w:val="008823EE"/>
    <w:rsid w:val="008B6B5C"/>
    <w:rsid w:val="008B709D"/>
    <w:rsid w:val="008F1079"/>
    <w:rsid w:val="00914B03"/>
    <w:rsid w:val="009243C8"/>
    <w:rsid w:val="00932BFA"/>
    <w:rsid w:val="00957F28"/>
    <w:rsid w:val="009610D1"/>
    <w:rsid w:val="00962A70"/>
    <w:rsid w:val="009654CB"/>
    <w:rsid w:val="00976BFD"/>
    <w:rsid w:val="009811B7"/>
    <w:rsid w:val="009B087E"/>
    <w:rsid w:val="009D3F0D"/>
    <w:rsid w:val="00A03FC1"/>
    <w:rsid w:val="00A0603B"/>
    <w:rsid w:val="00A5189C"/>
    <w:rsid w:val="00A54037"/>
    <w:rsid w:val="00A6526E"/>
    <w:rsid w:val="00A67EAE"/>
    <w:rsid w:val="00A87143"/>
    <w:rsid w:val="00A9132D"/>
    <w:rsid w:val="00AA1401"/>
    <w:rsid w:val="00AD7EC0"/>
    <w:rsid w:val="00AE092B"/>
    <w:rsid w:val="00AE4DE1"/>
    <w:rsid w:val="00AE5449"/>
    <w:rsid w:val="00AF56D8"/>
    <w:rsid w:val="00B051AA"/>
    <w:rsid w:val="00B32C52"/>
    <w:rsid w:val="00B578BD"/>
    <w:rsid w:val="00B73226"/>
    <w:rsid w:val="00B955D4"/>
    <w:rsid w:val="00B9759C"/>
    <w:rsid w:val="00BA1D4D"/>
    <w:rsid w:val="00BD2104"/>
    <w:rsid w:val="00BD51CA"/>
    <w:rsid w:val="00BE7815"/>
    <w:rsid w:val="00C20C57"/>
    <w:rsid w:val="00C20D76"/>
    <w:rsid w:val="00C22CDF"/>
    <w:rsid w:val="00C44C0A"/>
    <w:rsid w:val="00C45777"/>
    <w:rsid w:val="00C564A2"/>
    <w:rsid w:val="00C67FA9"/>
    <w:rsid w:val="00C820A5"/>
    <w:rsid w:val="00CA5A26"/>
    <w:rsid w:val="00CC3989"/>
    <w:rsid w:val="00CC3F79"/>
    <w:rsid w:val="00D0018B"/>
    <w:rsid w:val="00D13307"/>
    <w:rsid w:val="00D138E5"/>
    <w:rsid w:val="00D25C62"/>
    <w:rsid w:val="00D34945"/>
    <w:rsid w:val="00D40A7F"/>
    <w:rsid w:val="00D442F8"/>
    <w:rsid w:val="00D74104"/>
    <w:rsid w:val="00D92C74"/>
    <w:rsid w:val="00DA25D7"/>
    <w:rsid w:val="00DB46CB"/>
    <w:rsid w:val="00E3518C"/>
    <w:rsid w:val="00E444FF"/>
    <w:rsid w:val="00E47F9F"/>
    <w:rsid w:val="00E53CC1"/>
    <w:rsid w:val="00EF0E87"/>
    <w:rsid w:val="00F21FC5"/>
    <w:rsid w:val="00F24B4F"/>
    <w:rsid w:val="00F31F9F"/>
    <w:rsid w:val="00F42BA3"/>
    <w:rsid w:val="00F4558B"/>
    <w:rsid w:val="00F51D32"/>
    <w:rsid w:val="00F656F0"/>
    <w:rsid w:val="00F74B3D"/>
    <w:rsid w:val="00F8773C"/>
    <w:rsid w:val="00FB0107"/>
    <w:rsid w:val="00FC4BB4"/>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B848"/>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FlushLeft">
    <w:name w:val="Flush Left"/>
    <w:aliases w:val="FL"/>
    <w:basedOn w:val="Normal"/>
    <w:rsid w:val="00A67EAE"/>
    <w:pPr>
      <w:suppressAutoHyphens/>
      <w:spacing w:after="240"/>
      <w:jc w:val="both"/>
    </w:pPr>
    <w:rPr>
      <w:rFonts w:eastAsia="Times New Roman"/>
    </w:rPr>
  </w:style>
  <w:style w:type="paragraph" w:styleId="NormalWeb">
    <w:name w:val="Normal (Web)"/>
    <w:basedOn w:val="Normal"/>
    <w:uiPriority w:val="99"/>
    <w:unhideWhenUsed/>
    <w:rsid w:val="00351FB9"/>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4</cp:revision>
  <cp:lastPrinted>2019-07-24T20:35:00Z</cp:lastPrinted>
  <dcterms:created xsi:type="dcterms:W3CDTF">2021-12-05T20:12:00Z</dcterms:created>
  <dcterms:modified xsi:type="dcterms:W3CDTF">2021-12-06T15:22:00Z</dcterms:modified>
</cp:coreProperties>
</file>