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00605A2B" w:rsidR="004E1CF2" w:rsidRDefault="004E1CF2" w:rsidP="00E97376">
      <w:pPr>
        <w:ind w:firstLine="0"/>
        <w:jc w:val="center"/>
      </w:pPr>
      <w:r>
        <w:t>Int. No.</w:t>
      </w:r>
      <w:r w:rsidR="00010495">
        <w:t xml:space="preserve"> 2168</w:t>
      </w:r>
    </w:p>
    <w:p w14:paraId="7147058D" w14:textId="77777777" w:rsidR="00E97376" w:rsidRDefault="00E97376" w:rsidP="00E97376">
      <w:pPr>
        <w:ind w:firstLine="0"/>
        <w:jc w:val="center"/>
      </w:pPr>
    </w:p>
    <w:p w14:paraId="749BAAEE" w14:textId="0E0921E8" w:rsidR="004125DD" w:rsidRDefault="004E4A78" w:rsidP="007101A2">
      <w:pPr>
        <w:pStyle w:val="BodyText"/>
        <w:spacing w:line="240" w:lineRule="auto"/>
        <w:ind w:firstLine="0"/>
        <w:rPr>
          <w:rFonts w:eastAsia="Calibri"/>
        </w:rPr>
      </w:pPr>
      <w:r>
        <w:rPr>
          <w:rFonts w:eastAsia="Calibri"/>
        </w:rPr>
        <w:t>By Council Members Brannan, Koslowitz, Gennaro, D. Diaz, Rose and Levin</w:t>
      </w:r>
    </w:p>
    <w:p w14:paraId="0F666E51" w14:textId="77777777" w:rsidR="004E4A78" w:rsidRDefault="004E4A78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5458F9B9" w14:textId="77777777" w:rsidR="004125DD" w:rsidRPr="004125DD" w:rsidRDefault="004125DD" w:rsidP="007101A2">
      <w:pPr>
        <w:pStyle w:val="BodyText"/>
        <w:spacing w:line="240" w:lineRule="auto"/>
        <w:ind w:firstLine="0"/>
        <w:rPr>
          <w:vanish/>
        </w:rPr>
      </w:pPr>
      <w:r w:rsidRPr="004125DD">
        <w:rPr>
          <w:vanish/>
        </w:rPr>
        <w:t>..Title</w:t>
      </w:r>
    </w:p>
    <w:p w14:paraId="5738E967" w14:textId="77777777" w:rsidR="004125DD" w:rsidRDefault="004125D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9D1DE7">
        <w:t xml:space="preserve">creating a </w:t>
      </w:r>
      <w:r w:rsidR="00276D5A">
        <w:t xml:space="preserve">water meter </w:t>
      </w:r>
      <w:r w:rsidR="009D1DE7">
        <w:t>database</w:t>
      </w:r>
    </w:p>
    <w:p w14:paraId="1F836646" w14:textId="6513E5C6" w:rsidR="004E1CF2" w:rsidRPr="004125DD" w:rsidRDefault="004125DD" w:rsidP="007101A2">
      <w:pPr>
        <w:pStyle w:val="BodyText"/>
        <w:spacing w:line="240" w:lineRule="auto"/>
        <w:ind w:firstLine="0"/>
        <w:rPr>
          <w:vanish/>
        </w:rPr>
      </w:pPr>
      <w:r w:rsidRPr="004125DD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3B82CBC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1759A">
        <w:t>Subchapter 4 of chapter 3 of title 24</w:t>
      </w:r>
      <w:r w:rsidR="00EC10A6">
        <w:t xml:space="preserve"> </w:t>
      </w:r>
      <w:r w:rsidR="0044375E">
        <w:t xml:space="preserve">of the administrative code of the city of New York is amended by adding a new </w:t>
      </w:r>
      <w:r w:rsidR="00A1759A">
        <w:t>section 24-368</w:t>
      </w:r>
      <w:r w:rsidR="0044375E">
        <w:t xml:space="preserve"> to read as follows:</w:t>
      </w:r>
    </w:p>
    <w:p w14:paraId="72401672" w14:textId="72193AD2" w:rsidR="00C663F3" w:rsidRDefault="00A1759A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§ 24-368</w:t>
      </w:r>
      <w:r w:rsidR="009D1DE7">
        <w:rPr>
          <w:u w:val="single"/>
        </w:rPr>
        <w:t xml:space="preserve"> </w:t>
      </w:r>
      <w:r w:rsidR="00276D5A">
        <w:rPr>
          <w:u w:val="single"/>
        </w:rPr>
        <w:t>Database of water meters.</w:t>
      </w:r>
      <w:r w:rsidR="00D00B77">
        <w:rPr>
          <w:u w:val="single"/>
        </w:rPr>
        <w:t xml:space="preserve"> </w:t>
      </w:r>
      <w:r w:rsidR="00C663F3">
        <w:rPr>
          <w:u w:val="single"/>
        </w:rPr>
        <w:t>a. Notwithstanding any</w:t>
      </w:r>
      <w:r w:rsidR="0081347A">
        <w:rPr>
          <w:u w:val="single"/>
        </w:rPr>
        <w:t xml:space="preserve"> contrary</w:t>
      </w:r>
      <w:r w:rsidR="00C663F3">
        <w:rPr>
          <w:u w:val="single"/>
        </w:rPr>
        <w:t xml:space="preserve"> provision of </w:t>
      </w:r>
      <w:r w:rsidR="00D81D16">
        <w:rPr>
          <w:u w:val="single"/>
        </w:rPr>
        <w:t>chapter 5 of title 23, t</w:t>
      </w:r>
      <w:r w:rsidR="00C663F3">
        <w:rPr>
          <w:u w:val="single"/>
        </w:rPr>
        <w:t xml:space="preserve">he </w:t>
      </w:r>
      <w:r w:rsidR="0081347A">
        <w:rPr>
          <w:u w:val="single"/>
        </w:rPr>
        <w:t xml:space="preserve">commissioner of environmental protection </w:t>
      </w:r>
      <w:r w:rsidR="00C663F3">
        <w:rPr>
          <w:u w:val="single"/>
        </w:rPr>
        <w:t xml:space="preserve">shall </w:t>
      </w:r>
      <w:r w:rsidR="0038573E">
        <w:rPr>
          <w:u w:val="single"/>
        </w:rPr>
        <w:t>create</w:t>
      </w:r>
      <w:r w:rsidR="00000ED9">
        <w:rPr>
          <w:u w:val="single"/>
        </w:rPr>
        <w:t xml:space="preserve"> and maintain</w:t>
      </w:r>
      <w:r w:rsidR="00DD4F49">
        <w:rPr>
          <w:u w:val="single"/>
        </w:rPr>
        <w:t xml:space="preserve"> a searchable </w:t>
      </w:r>
      <w:r w:rsidR="0081347A">
        <w:rPr>
          <w:u w:val="single"/>
        </w:rPr>
        <w:t xml:space="preserve">online </w:t>
      </w:r>
      <w:r w:rsidR="00DD4F49">
        <w:rPr>
          <w:u w:val="single"/>
        </w:rPr>
        <w:t>database through which members of the public</w:t>
      </w:r>
      <w:r w:rsidR="0038573E">
        <w:rPr>
          <w:u w:val="single"/>
        </w:rPr>
        <w:t xml:space="preserve"> who register and pay a </w:t>
      </w:r>
      <w:r w:rsidR="0081347A">
        <w:rPr>
          <w:u w:val="single"/>
        </w:rPr>
        <w:t xml:space="preserve">periodic </w:t>
      </w:r>
      <w:r w:rsidR="0038573E">
        <w:rPr>
          <w:u w:val="single"/>
        </w:rPr>
        <w:t xml:space="preserve">subscription </w:t>
      </w:r>
      <w:proofErr w:type="gramStart"/>
      <w:r w:rsidR="0038573E">
        <w:rPr>
          <w:u w:val="single"/>
        </w:rPr>
        <w:t>fee</w:t>
      </w:r>
      <w:proofErr w:type="gramEnd"/>
      <w:r w:rsidR="0038573E">
        <w:rPr>
          <w:u w:val="single"/>
        </w:rPr>
        <w:t xml:space="preserve">, as established </w:t>
      </w:r>
      <w:r w:rsidR="00DD4F49">
        <w:rPr>
          <w:u w:val="single"/>
        </w:rPr>
        <w:t xml:space="preserve">by the department, </w:t>
      </w:r>
      <w:r w:rsidR="0038573E">
        <w:rPr>
          <w:u w:val="single"/>
        </w:rPr>
        <w:t xml:space="preserve">may access </w:t>
      </w:r>
      <w:r w:rsidR="00DD4F49">
        <w:rPr>
          <w:u w:val="single"/>
        </w:rPr>
        <w:t xml:space="preserve">information </w:t>
      </w:r>
      <w:r w:rsidR="0081347A">
        <w:rPr>
          <w:u w:val="single"/>
        </w:rPr>
        <w:t xml:space="preserve">about </w:t>
      </w:r>
      <w:r w:rsidR="00DD4F49">
        <w:rPr>
          <w:u w:val="single"/>
        </w:rPr>
        <w:t>commercial</w:t>
      </w:r>
      <w:r w:rsidR="009D7790">
        <w:rPr>
          <w:u w:val="single"/>
        </w:rPr>
        <w:t>,</w:t>
      </w:r>
      <w:r w:rsidR="00DD4F49">
        <w:rPr>
          <w:u w:val="single"/>
        </w:rPr>
        <w:t xml:space="preserve"> residential</w:t>
      </w:r>
      <w:r w:rsidR="009D7790">
        <w:rPr>
          <w:u w:val="single"/>
        </w:rPr>
        <w:t xml:space="preserve"> </w:t>
      </w:r>
      <w:r w:rsidR="0081347A">
        <w:rPr>
          <w:u w:val="single"/>
        </w:rPr>
        <w:t xml:space="preserve">and </w:t>
      </w:r>
      <w:r w:rsidR="009D7790">
        <w:rPr>
          <w:u w:val="single"/>
        </w:rPr>
        <w:t>industrial</w:t>
      </w:r>
      <w:r w:rsidR="00DD4F49">
        <w:rPr>
          <w:u w:val="single"/>
        </w:rPr>
        <w:t xml:space="preserve"> water meters</w:t>
      </w:r>
      <w:r w:rsidR="00A36679">
        <w:rPr>
          <w:u w:val="single"/>
        </w:rPr>
        <w:t xml:space="preserve"> and flat-rate accounts</w:t>
      </w:r>
      <w:r w:rsidR="00DD4F49">
        <w:rPr>
          <w:u w:val="single"/>
        </w:rPr>
        <w:t xml:space="preserve">.  Such database shall be available on or through the city’s website, </w:t>
      </w:r>
      <w:r w:rsidR="00E7311C">
        <w:rPr>
          <w:u w:val="single"/>
        </w:rPr>
        <w:t>in a non-proprietary format that permits</w:t>
      </w:r>
      <w:r w:rsidR="00EE0C3B">
        <w:rPr>
          <w:u w:val="single"/>
        </w:rPr>
        <w:t xml:space="preserve"> automated processing</w:t>
      </w:r>
      <w:r w:rsidR="00DD4F49">
        <w:rPr>
          <w:u w:val="single"/>
        </w:rPr>
        <w:t xml:space="preserve">, have the ability to produce reports by query, be accessible </w:t>
      </w:r>
      <w:r w:rsidR="0081347A">
        <w:rPr>
          <w:u w:val="single"/>
        </w:rPr>
        <w:t>through</w:t>
      </w:r>
      <w:r w:rsidR="0032211E">
        <w:rPr>
          <w:u w:val="single"/>
        </w:rPr>
        <w:t xml:space="preserve"> an</w:t>
      </w:r>
      <w:r w:rsidR="0081347A">
        <w:rPr>
          <w:u w:val="single"/>
        </w:rPr>
        <w:t xml:space="preserve"> </w:t>
      </w:r>
      <w:r w:rsidR="00DD4F49">
        <w:rPr>
          <w:u w:val="single"/>
        </w:rPr>
        <w:t>application programming interface and include all non-confidential information</w:t>
      </w:r>
      <w:r w:rsidR="00D2719B">
        <w:rPr>
          <w:u w:val="single"/>
        </w:rPr>
        <w:t xml:space="preserve"> maintained in connection with each water meter,</w:t>
      </w:r>
      <w:r w:rsidR="00DD4F49">
        <w:rPr>
          <w:u w:val="single"/>
        </w:rPr>
        <w:t xml:space="preserve"> including, but not </w:t>
      </w:r>
      <w:r w:rsidR="00D2719B">
        <w:rPr>
          <w:u w:val="single"/>
        </w:rPr>
        <w:t xml:space="preserve">necessarily </w:t>
      </w:r>
      <w:r w:rsidR="00DD4F49">
        <w:rPr>
          <w:u w:val="single"/>
        </w:rPr>
        <w:t>limited to</w:t>
      </w:r>
      <w:r w:rsidR="00D2719B">
        <w:rPr>
          <w:u w:val="single"/>
        </w:rPr>
        <w:t>,</w:t>
      </w:r>
      <w:r w:rsidR="00DD4F49">
        <w:rPr>
          <w:u w:val="single"/>
        </w:rPr>
        <w:t xml:space="preserve"> the following:</w:t>
      </w:r>
    </w:p>
    <w:p w14:paraId="6FFF2B34" w14:textId="5A509F32" w:rsidR="00BF4CE8" w:rsidRDefault="00BB7DFA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9B4551">
        <w:rPr>
          <w:u w:val="single"/>
        </w:rPr>
        <w:t xml:space="preserve"> </w:t>
      </w:r>
      <w:r w:rsidR="00BF4CE8">
        <w:rPr>
          <w:u w:val="single"/>
        </w:rPr>
        <w:t>Water meter number</w:t>
      </w:r>
      <w:r w:rsidR="006B2F93">
        <w:rPr>
          <w:u w:val="single"/>
        </w:rPr>
        <w:t>, as designated by the 8-digit serial number on the meter</w:t>
      </w:r>
      <w:r w:rsidR="00BF4CE8">
        <w:rPr>
          <w:u w:val="single"/>
        </w:rPr>
        <w:t>;</w:t>
      </w:r>
    </w:p>
    <w:p w14:paraId="08274506" w14:textId="29973671" w:rsidR="009B4551" w:rsidRDefault="00BF4CE8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014B1D">
        <w:rPr>
          <w:u w:val="single"/>
        </w:rPr>
        <w:t xml:space="preserve">Date of every bill issued for the </w:t>
      </w:r>
      <w:r w:rsidR="00B00814">
        <w:rPr>
          <w:u w:val="single"/>
        </w:rPr>
        <w:t xml:space="preserve">water </w:t>
      </w:r>
      <w:r w:rsidR="00014B1D">
        <w:rPr>
          <w:u w:val="single"/>
        </w:rPr>
        <w:t>meter;</w:t>
      </w:r>
    </w:p>
    <w:p w14:paraId="6FA75E47" w14:textId="5A872796" w:rsidR="00014B1D" w:rsidRDefault="00BF4CE8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B7DFA">
        <w:rPr>
          <w:u w:val="single"/>
        </w:rPr>
        <w:t>.</w:t>
      </w:r>
      <w:r w:rsidR="00014B1D">
        <w:rPr>
          <w:u w:val="single"/>
        </w:rPr>
        <w:t xml:space="preserve"> </w:t>
      </w:r>
      <w:r w:rsidR="00E914F8">
        <w:rPr>
          <w:u w:val="single"/>
        </w:rPr>
        <w:t>Value of every</w:t>
      </w:r>
      <w:r w:rsidR="00014B1D">
        <w:rPr>
          <w:u w:val="single"/>
        </w:rPr>
        <w:t xml:space="preserve"> </w:t>
      </w:r>
      <w:r w:rsidR="00E914F8">
        <w:rPr>
          <w:u w:val="single"/>
        </w:rPr>
        <w:t xml:space="preserve">water meter </w:t>
      </w:r>
      <w:r w:rsidR="00014B1D">
        <w:rPr>
          <w:u w:val="single"/>
        </w:rPr>
        <w:t>reading</w:t>
      </w:r>
      <w:r w:rsidR="00E914F8">
        <w:rPr>
          <w:u w:val="single"/>
        </w:rPr>
        <w:t xml:space="preserve"> recorded by the department</w:t>
      </w:r>
      <w:r w:rsidR="00014B1D">
        <w:rPr>
          <w:u w:val="single"/>
        </w:rPr>
        <w:t>;</w:t>
      </w:r>
    </w:p>
    <w:p w14:paraId="38FB7C6E" w14:textId="4AF1F133" w:rsidR="00014B1D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B40623">
        <w:rPr>
          <w:u w:val="single"/>
        </w:rPr>
        <w:t>Total a</w:t>
      </w:r>
      <w:r w:rsidR="00014B1D">
        <w:rPr>
          <w:u w:val="single"/>
        </w:rPr>
        <w:t>mount of water used</w:t>
      </w:r>
      <w:r w:rsidR="00E914F8">
        <w:rPr>
          <w:u w:val="single"/>
        </w:rPr>
        <w:t xml:space="preserve"> as of the most recent water meter reading</w:t>
      </w:r>
      <w:r w:rsidR="00014B1D">
        <w:rPr>
          <w:u w:val="single"/>
        </w:rPr>
        <w:t>;</w:t>
      </w:r>
    </w:p>
    <w:p w14:paraId="58BB0DCE" w14:textId="684FF497" w:rsidR="00014B1D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BB7DFA">
        <w:rPr>
          <w:u w:val="single"/>
        </w:rPr>
        <w:t>.</w:t>
      </w:r>
      <w:r w:rsidR="00014B1D">
        <w:rPr>
          <w:u w:val="single"/>
        </w:rPr>
        <w:t xml:space="preserve"> Amount of money</w:t>
      </w:r>
      <w:r w:rsidR="00D2719B">
        <w:rPr>
          <w:u w:val="single"/>
        </w:rPr>
        <w:t xml:space="preserve"> the</w:t>
      </w:r>
      <w:r w:rsidR="009C0D98">
        <w:rPr>
          <w:u w:val="single"/>
        </w:rPr>
        <w:t xml:space="preserve"> owner of </w:t>
      </w:r>
      <w:r w:rsidR="00D2719B">
        <w:rPr>
          <w:u w:val="single"/>
        </w:rPr>
        <w:t xml:space="preserve">the </w:t>
      </w:r>
      <w:r w:rsidR="009C0D98">
        <w:rPr>
          <w:u w:val="single"/>
        </w:rPr>
        <w:t>water meter owes</w:t>
      </w:r>
      <w:r w:rsidR="00014B1D">
        <w:rPr>
          <w:u w:val="single"/>
        </w:rPr>
        <w:t xml:space="preserve">; </w:t>
      </w:r>
    </w:p>
    <w:p w14:paraId="74FBEDBB" w14:textId="45D53CC5" w:rsidR="00014B1D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BB7DFA">
        <w:rPr>
          <w:u w:val="single"/>
        </w:rPr>
        <w:t>.</w:t>
      </w:r>
      <w:r w:rsidR="00014B1D">
        <w:rPr>
          <w:u w:val="single"/>
        </w:rPr>
        <w:t xml:space="preserve"> Average daily flow</w:t>
      </w:r>
      <w:r w:rsidR="00591A84">
        <w:rPr>
          <w:u w:val="single"/>
        </w:rPr>
        <w:t>, in cubic feet</w:t>
      </w:r>
      <w:r w:rsidR="00DC615D">
        <w:rPr>
          <w:u w:val="single"/>
        </w:rPr>
        <w:t>, since the most recent water meter reading</w:t>
      </w:r>
      <w:r w:rsidR="00EE1884">
        <w:rPr>
          <w:u w:val="single"/>
        </w:rPr>
        <w:t>;</w:t>
      </w:r>
    </w:p>
    <w:p w14:paraId="5A66DC47" w14:textId="2D3AC6BD" w:rsidR="009B4551" w:rsidRDefault="00682B82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BB7DFA">
        <w:rPr>
          <w:u w:val="single"/>
        </w:rPr>
        <w:t>.</w:t>
      </w:r>
      <w:r w:rsidR="009B4551">
        <w:rPr>
          <w:u w:val="single"/>
        </w:rPr>
        <w:t xml:space="preserve"> Date </w:t>
      </w:r>
      <w:r w:rsidR="00BB7DFA">
        <w:rPr>
          <w:u w:val="single"/>
        </w:rPr>
        <w:t xml:space="preserve">the </w:t>
      </w:r>
      <w:r w:rsidR="00B00814">
        <w:rPr>
          <w:u w:val="single"/>
        </w:rPr>
        <w:t xml:space="preserve">water </w:t>
      </w:r>
      <w:r w:rsidR="009B4551">
        <w:rPr>
          <w:u w:val="single"/>
        </w:rPr>
        <w:t>meter was installed;</w:t>
      </w:r>
    </w:p>
    <w:p w14:paraId="70DCC201" w14:textId="42E714A8" w:rsidR="009B4551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BB7DFA">
        <w:rPr>
          <w:u w:val="single"/>
        </w:rPr>
        <w:t>.</w:t>
      </w:r>
      <w:r w:rsidR="009B4551">
        <w:rPr>
          <w:u w:val="single"/>
        </w:rPr>
        <w:t xml:space="preserve"> Date</w:t>
      </w:r>
      <w:r w:rsidR="00BB7DFA">
        <w:rPr>
          <w:u w:val="single"/>
        </w:rPr>
        <w:t xml:space="preserve"> the</w:t>
      </w:r>
      <w:r w:rsidR="009B4551">
        <w:rPr>
          <w:u w:val="single"/>
        </w:rPr>
        <w:t xml:space="preserve"> </w:t>
      </w:r>
      <w:r w:rsidR="00B00814">
        <w:rPr>
          <w:u w:val="single"/>
        </w:rPr>
        <w:t xml:space="preserve">water </w:t>
      </w:r>
      <w:r w:rsidR="009B4551">
        <w:rPr>
          <w:u w:val="single"/>
        </w:rPr>
        <w:t xml:space="preserve">meter </w:t>
      </w:r>
      <w:r w:rsidR="00EE1884">
        <w:rPr>
          <w:u w:val="single"/>
        </w:rPr>
        <w:t xml:space="preserve">was </w:t>
      </w:r>
      <w:r w:rsidR="009B4551">
        <w:rPr>
          <w:u w:val="single"/>
        </w:rPr>
        <w:t xml:space="preserve">sealed, if </w:t>
      </w:r>
      <w:r w:rsidR="00593DE8">
        <w:rPr>
          <w:u w:val="single"/>
        </w:rPr>
        <w:t>any</w:t>
      </w:r>
      <w:r w:rsidR="009B4551">
        <w:rPr>
          <w:u w:val="single"/>
        </w:rPr>
        <w:t>;</w:t>
      </w:r>
    </w:p>
    <w:p w14:paraId="15DDE57E" w14:textId="27E497E7" w:rsidR="009B4551" w:rsidRDefault="00682B82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9</w:t>
      </w:r>
      <w:r w:rsidR="00BB7DFA">
        <w:rPr>
          <w:u w:val="single"/>
        </w:rPr>
        <w:t>.</w:t>
      </w:r>
      <w:r w:rsidR="009B4551">
        <w:rPr>
          <w:u w:val="single"/>
        </w:rPr>
        <w:t xml:space="preserve"> </w:t>
      </w:r>
      <w:r w:rsidR="00B00814">
        <w:rPr>
          <w:u w:val="single"/>
        </w:rPr>
        <w:t xml:space="preserve">Size of </w:t>
      </w:r>
      <w:r w:rsidR="00BB7DFA">
        <w:rPr>
          <w:u w:val="single"/>
        </w:rPr>
        <w:t xml:space="preserve">the </w:t>
      </w:r>
      <w:r w:rsidR="00B00814">
        <w:rPr>
          <w:u w:val="single"/>
        </w:rPr>
        <w:t>water m</w:t>
      </w:r>
      <w:r w:rsidR="009B4551">
        <w:rPr>
          <w:u w:val="single"/>
        </w:rPr>
        <w:t>eter</w:t>
      </w:r>
      <w:r w:rsidR="00591A84">
        <w:rPr>
          <w:u w:val="single"/>
        </w:rPr>
        <w:t>, in cubic feet</w:t>
      </w:r>
      <w:r w:rsidR="009B4551">
        <w:rPr>
          <w:u w:val="single"/>
        </w:rPr>
        <w:t>;</w:t>
      </w:r>
    </w:p>
    <w:p w14:paraId="661E7411" w14:textId="789D1ACD" w:rsidR="009B4551" w:rsidRDefault="00BB7DFA" w:rsidP="005B258F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682B82">
        <w:rPr>
          <w:u w:val="single"/>
        </w:rPr>
        <w:t>0</w:t>
      </w:r>
      <w:r>
        <w:rPr>
          <w:u w:val="single"/>
        </w:rPr>
        <w:t>.</w:t>
      </w:r>
      <w:r w:rsidR="009B4551">
        <w:rPr>
          <w:u w:val="single"/>
        </w:rPr>
        <w:t xml:space="preserve"> </w:t>
      </w:r>
      <w:r w:rsidR="00014B1D">
        <w:rPr>
          <w:u w:val="single"/>
        </w:rPr>
        <w:t xml:space="preserve">Location of </w:t>
      </w:r>
      <w:r>
        <w:rPr>
          <w:u w:val="single"/>
        </w:rPr>
        <w:t xml:space="preserve">the </w:t>
      </w:r>
      <w:r w:rsidR="00B00814">
        <w:rPr>
          <w:u w:val="single"/>
        </w:rPr>
        <w:t xml:space="preserve">water </w:t>
      </w:r>
      <w:r w:rsidR="00014B1D">
        <w:rPr>
          <w:u w:val="single"/>
        </w:rPr>
        <w:t>m</w:t>
      </w:r>
      <w:r w:rsidR="009B4551">
        <w:rPr>
          <w:u w:val="single"/>
        </w:rPr>
        <w:t xml:space="preserve">eter </w:t>
      </w:r>
      <w:r w:rsidR="00014B1D">
        <w:rPr>
          <w:u w:val="single"/>
        </w:rPr>
        <w:t>at the property</w:t>
      </w:r>
      <w:r w:rsidR="009B4551">
        <w:rPr>
          <w:u w:val="single"/>
        </w:rPr>
        <w:t xml:space="preserve">; </w:t>
      </w:r>
    </w:p>
    <w:p w14:paraId="544B852A" w14:textId="59EE803B" w:rsidR="009B4551" w:rsidRDefault="00BB7DFA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682B82">
        <w:rPr>
          <w:u w:val="single"/>
        </w:rPr>
        <w:t>1</w:t>
      </w:r>
      <w:r>
        <w:rPr>
          <w:u w:val="single"/>
        </w:rPr>
        <w:t>.</w:t>
      </w:r>
      <w:r w:rsidR="009B4551">
        <w:rPr>
          <w:u w:val="single"/>
        </w:rPr>
        <w:t xml:space="preserve"> </w:t>
      </w:r>
      <w:r w:rsidR="00772B62">
        <w:rPr>
          <w:u w:val="single"/>
        </w:rPr>
        <w:t>Department’s d</w:t>
      </w:r>
      <w:r w:rsidR="009B4551">
        <w:rPr>
          <w:u w:val="single"/>
        </w:rPr>
        <w:t>escription of</w:t>
      </w:r>
      <w:r>
        <w:rPr>
          <w:u w:val="single"/>
        </w:rPr>
        <w:t xml:space="preserve"> the</w:t>
      </w:r>
      <w:r w:rsidR="009B4551">
        <w:rPr>
          <w:u w:val="single"/>
        </w:rPr>
        <w:t xml:space="preserve"> </w:t>
      </w:r>
      <w:r w:rsidR="00B00814">
        <w:rPr>
          <w:u w:val="single"/>
        </w:rPr>
        <w:t xml:space="preserve">water </w:t>
      </w:r>
      <w:r w:rsidR="00014B1D">
        <w:rPr>
          <w:u w:val="single"/>
        </w:rPr>
        <w:t>meter</w:t>
      </w:r>
      <w:r w:rsidR="00EE1884">
        <w:rPr>
          <w:u w:val="single"/>
        </w:rPr>
        <w:t>;</w:t>
      </w:r>
    </w:p>
    <w:p w14:paraId="195B3A60" w14:textId="2DBA310D" w:rsidR="00A05F29" w:rsidRDefault="00BB7DFA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682B82">
        <w:rPr>
          <w:u w:val="single"/>
        </w:rPr>
        <w:t>2</w:t>
      </w:r>
      <w:r>
        <w:rPr>
          <w:u w:val="single"/>
        </w:rPr>
        <w:t>.</w:t>
      </w:r>
      <w:r w:rsidR="00A05F29">
        <w:rPr>
          <w:u w:val="single"/>
        </w:rPr>
        <w:t xml:space="preserve"> </w:t>
      </w:r>
      <w:r w:rsidR="00DE3AFF">
        <w:rPr>
          <w:u w:val="single"/>
        </w:rPr>
        <w:t>Cumulative l</w:t>
      </w:r>
      <w:r w:rsidR="00EE1884">
        <w:rPr>
          <w:u w:val="single"/>
        </w:rPr>
        <w:t>ate payment charge</w:t>
      </w:r>
      <w:r w:rsidR="00772B62">
        <w:rPr>
          <w:u w:val="single"/>
        </w:rPr>
        <w:t>s</w:t>
      </w:r>
      <w:r w:rsidR="00EE1884">
        <w:rPr>
          <w:u w:val="single"/>
        </w:rPr>
        <w:t>;</w:t>
      </w:r>
    </w:p>
    <w:p w14:paraId="4415873F" w14:textId="0C1BF15D" w:rsidR="00EE1884" w:rsidRDefault="00BB7DFA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682B82">
        <w:rPr>
          <w:u w:val="single"/>
        </w:rPr>
        <w:t>3</w:t>
      </w:r>
      <w:r>
        <w:rPr>
          <w:u w:val="single"/>
        </w:rPr>
        <w:t>.</w:t>
      </w:r>
      <w:r w:rsidR="00EE1884">
        <w:rPr>
          <w:u w:val="single"/>
        </w:rPr>
        <w:t xml:space="preserve"> </w:t>
      </w:r>
      <w:r w:rsidR="00DE3AFF">
        <w:rPr>
          <w:u w:val="single"/>
        </w:rPr>
        <w:t>Cumulative d</w:t>
      </w:r>
      <w:r w:rsidR="00EE1884">
        <w:rPr>
          <w:u w:val="single"/>
        </w:rPr>
        <w:t>enial</w:t>
      </w:r>
      <w:r w:rsidR="00DE3AFF">
        <w:rPr>
          <w:u w:val="single"/>
        </w:rPr>
        <w:t>-</w:t>
      </w:r>
      <w:r w:rsidR="00EE1884">
        <w:rPr>
          <w:u w:val="single"/>
        </w:rPr>
        <w:t>of</w:t>
      </w:r>
      <w:r w:rsidR="00DE3AFF">
        <w:rPr>
          <w:u w:val="single"/>
        </w:rPr>
        <w:t>-</w:t>
      </w:r>
      <w:r w:rsidR="00EE1884">
        <w:rPr>
          <w:u w:val="single"/>
        </w:rPr>
        <w:t>access fee</w:t>
      </w:r>
      <w:r w:rsidR="004105EB">
        <w:rPr>
          <w:u w:val="single"/>
        </w:rPr>
        <w:t>s</w:t>
      </w:r>
      <w:r w:rsidR="00EE1884">
        <w:rPr>
          <w:u w:val="single"/>
        </w:rPr>
        <w:t>; and</w:t>
      </w:r>
    </w:p>
    <w:p w14:paraId="7B6536EC" w14:textId="5B2A779E" w:rsidR="00EE1884" w:rsidRDefault="00BB7DFA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682B82">
        <w:rPr>
          <w:u w:val="single"/>
        </w:rPr>
        <w:t>4</w:t>
      </w:r>
      <w:r>
        <w:rPr>
          <w:u w:val="single"/>
        </w:rPr>
        <w:t>.</w:t>
      </w:r>
      <w:r w:rsidR="00EE1884">
        <w:rPr>
          <w:u w:val="single"/>
        </w:rPr>
        <w:t xml:space="preserve"> </w:t>
      </w:r>
      <w:r w:rsidR="00DE3AFF">
        <w:rPr>
          <w:u w:val="single"/>
        </w:rPr>
        <w:t>Cumulative t</w:t>
      </w:r>
      <w:r w:rsidR="00EE1884">
        <w:rPr>
          <w:u w:val="single"/>
        </w:rPr>
        <w:t>heft</w:t>
      </w:r>
      <w:r w:rsidR="00DE3AFF">
        <w:rPr>
          <w:u w:val="single"/>
        </w:rPr>
        <w:t>-</w:t>
      </w:r>
      <w:r w:rsidR="00EE1884">
        <w:rPr>
          <w:u w:val="single"/>
        </w:rPr>
        <w:t>of</w:t>
      </w:r>
      <w:r w:rsidR="00DE3AFF">
        <w:rPr>
          <w:u w:val="single"/>
        </w:rPr>
        <w:t>-</w:t>
      </w:r>
      <w:r w:rsidR="00EE1884">
        <w:rPr>
          <w:u w:val="single"/>
        </w:rPr>
        <w:t>service fee</w:t>
      </w:r>
      <w:r w:rsidR="004105EB">
        <w:rPr>
          <w:u w:val="single"/>
        </w:rPr>
        <w:t>s</w:t>
      </w:r>
      <w:r w:rsidR="00EE1884">
        <w:rPr>
          <w:u w:val="single"/>
        </w:rPr>
        <w:t>.</w:t>
      </w:r>
    </w:p>
    <w:p w14:paraId="274E1DEA" w14:textId="401A2208" w:rsidR="009D1DE7" w:rsidRDefault="00795AB5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9D1DE7">
        <w:rPr>
          <w:u w:val="single"/>
        </w:rPr>
        <w:t xml:space="preserve">. </w:t>
      </w:r>
      <w:r>
        <w:rPr>
          <w:u w:val="single"/>
        </w:rPr>
        <w:t>The database shall</w:t>
      </w:r>
      <w:r w:rsidR="00E914F8">
        <w:rPr>
          <w:u w:val="single"/>
        </w:rPr>
        <w:t xml:space="preserve"> continue to</w:t>
      </w:r>
      <w:r>
        <w:rPr>
          <w:u w:val="single"/>
        </w:rPr>
        <w:t xml:space="preserve"> include the i</w:t>
      </w:r>
      <w:r w:rsidR="009D1DE7">
        <w:rPr>
          <w:u w:val="single"/>
        </w:rPr>
        <w:t xml:space="preserve">nformation </w:t>
      </w:r>
      <w:r>
        <w:rPr>
          <w:u w:val="single"/>
        </w:rPr>
        <w:t xml:space="preserve">required </w:t>
      </w:r>
      <w:r w:rsidR="00E914F8">
        <w:rPr>
          <w:u w:val="single"/>
        </w:rPr>
        <w:t xml:space="preserve">by </w:t>
      </w:r>
      <w:r w:rsidR="00BB7DFA">
        <w:rPr>
          <w:u w:val="single"/>
        </w:rPr>
        <w:t>subdivision a</w:t>
      </w:r>
      <w:r>
        <w:rPr>
          <w:u w:val="single"/>
        </w:rPr>
        <w:t xml:space="preserve"> for any water </w:t>
      </w:r>
      <w:r w:rsidR="009D1DE7">
        <w:rPr>
          <w:u w:val="single"/>
        </w:rPr>
        <w:t>meter that ha</w:t>
      </w:r>
      <w:r>
        <w:rPr>
          <w:u w:val="single"/>
        </w:rPr>
        <w:t>s</w:t>
      </w:r>
      <w:r w:rsidR="009D1DE7">
        <w:rPr>
          <w:u w:val="single"/>
        </w:rPr>
        <w:t xml:space="preserve"> been replaced.</w:t>
      </w:r>
    </w:p>
    <w:p w14:paraId="10DBBDD1" w14:textId="5BDF6A34" w:rsidR="00151EA9" w:rsidRDefault="00795AB5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151EA9">
        <w:rPr>
          <w:u w:val="single"/>
        </w:rPr>
        <w:t xml:space="preserve">. The database shall </w:t>
      </w:r>
      <w:r w:rsidR="006E49A7">
        <w:rPr>
          <w:u w:val="single"/>
        </w:rPr>
        <w:t>include</w:t>
      </w:r>
      <w:r w:rsidR="00151EA9">
        <w:rPr>
          <w:u w:val="single"/>
        </w:rPr>
        <w:t xml:space="preserve"> the information required by </w:t>
      </w:r>
      <w:r w:rsidR="00BB7DFA">
        <w:rPr>
          <w:u w:val="single"/>
        </w:rPr>
        <w:t>subdivision</w:t>
      </w:r>
      <w:r w:rsidR="00151EA9">
        <w:rPr>
          <w:u w:val="single"/>
        </w:rPr>
        <w:t xml:space="preserve"> a </w:t>
      </w:r>
      <w:r w:rsidR="005C5102">
        <w:rPr>
          <w:u w:val="single"/>
        </w:rPr>
        <w:t xml:space="preserve">starting </w:t>
      </w:r>
      <w:r w:rsidR="00151EA9">
        <w:rPr>
          <w:u w:val="single"/>
        </w:rPr>
        <w:t xml:space="preserve">from </w:t>
      </w:r>
      <w:r w:rsidR="0029378F">
        <w:rPr>
          <w:u w:val="single"/>
        </w:rPr>
        <w:t xml:space="preserve">January 1, </w:t>
      </w:r>
      <w:r w:rsidR="00151EA9">
        <w:rPr>
          <w:u w:val="single"/>
        </w:rPr>
        <w:t>1996 or the date the water meter was installed</w:t>
      </w:r>
      <w:r w:rsidR="0029378F">
        <w:rPr>
          <w:u w:val="single"/>
        </w:rPr>
        <w:t>, whichever is later</w:t>
      </w:r>
      <w:r w:rsidR="00151EA9">
        <w:rPr>
          <w:u w:val="single"/>
        </w:rPr>
        <w:t>.</w:t>
      </w:r>
    </w:p>
    <w:p w14:paraId="04F67163" w14:textId="6C6B8F31" w:rsidR="002F196D" w:rsidRDefault="00595589" w:rsidP="00AC2388">
      <w:pPr>
        <w:spacing w:line="480" w:lineRule="auto"/>
        <w:jc w:val="both"/>
      </w:pPr>
      <w:r>
        <w:t>§ 2</w:t>
      </w:r>
      <w:r w:rsidRPr="00AC2388">
        <w:t>.</w:t>
      </w:r>
      <w:r w:rsidR="00AC2388">
        <w:t xml:space="preserve"> This local law takes effect </w:t>
      </w:r>
      <w:r w:rsidR="005B258F">
        <w:t xml:space="preserve">120 days after it becomes law, except that the </w:t>
      </w:r>
      <w:r w:rsidR="0024776D">
        <w:t xml:space="preserve">commissioner of environmental protection </w:t>
      </w:r>
      <w:r w:rsidR="00350292">
        <w:t xml:space="preserve">may </w:t>
      </w:r>
      <w:r w:rsidR="005B258F">
        <w:t>take such measures as are necessary for the implementation of this local law</w:t>
      </w:r>
      <w:r w:rsidR="00151EA9">
        <w:t>, including the promulgation of rules,</w:t>
      </w:r>
      <w:r w:rsidR="005B258F">
        <w:t xml:space="preserve"> before such date</w:t>
      </w:r>
      <w:r w:rsidR="00AC2388">
        <w:t>.</w:t>
      </w:r>
    </w:p>
    <w:p w14:paraId="75613FE9" w14:textId="77777777" w:rsidR="002E7610" w:rsidRPr="00AC2388" w:rsidRDefault="002E7610" w:rsidP="00AC2388">
      <w:pPr>
        <w:spacing w:line="480" w:lineRule="auto"/>
        <w:jc w:val="both"/>
        <w:rPr>
          <w:u w:val="single"/>
        </w:rPr>
        <w:sectPr w:rsidR="002E7610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1AA502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6EFD8FD4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0E26E8F4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3792E9CF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70BA5D04" w14:textId="77777777" w:rsidR="002E7610" w:rsidRDefault="002E7610" w:rsidP="007101A2">
      <w:pPr>
        <w:ind w:firstLine="0"/>
        <w:jc w:val="both"/>
        <w:rPr>
          <w:sz w:val="18"/>
          <w:szCs w:val="18"/>
        </w:rPr>
      </w:pPr>
    </w:p>
    <w:p w14:paraId="2DCB1C78" w14:textId="2797418C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40FF5BE" w14:textId="2CBFA92F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12</w:t>
      </w:r>
      <w:r w:rsidR="00A1759A">
        <w:rPr>
          <w:sz w:val="18"/>
          <w:szCs w:val="18"/>
        </w:rPr>
        <w:t>9</w:t>
      </w:r>
      <w:r w:rsidR="005B258F">
        <w:rPr>
          <w:sz w:val="18"/>
          <w:szCs w:val="18"/>
        </w:rPr>
        <w:t>69</w:t>
      </w:r>
    </w:p>
    <w:p w14:paraId="5353652C" w14:textId="4CD8760C" w:rsidR="004E1CF2" w:rsidRDefault="004D428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3/13</w:t>
      </w:r>
      <w:r w:rsidR="005B258F">
        <w:rPr>
          <w:sz w:val="18"/>
          <w:szCs w:val="18"/>
        </w:rPr>
        <w:t>/20</w:t>
      </w:r>
      <w:r w:rsidR="00E651B7">
        <w:rPr>
          <w:sz w:val="18"/>
          <w:szCs w:val="18"/>
        </w:rPr>
        <w:t>20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DF822" w14:textId="77777777" w:rsidR="00E34529" w:rsidRDefault="00E34529">
      <w:r>
        <w:separator/>
      </w:r>
    </w:p>
    <w:p w14:paraId="7184F788" w14:textId="77777777" w:rsidR="00E34529" w:rsidRDefault="00E34529"/>
  </w:endnote>
  <w:endnote w:type="continuationSeparator" w:id="0">
    <w:p w14:paraId="7CE1BBA5" w14:textId="77777777" w:rsidR="00E34529" w:rsidRDefault="00E34529">
      <w:r>
        <w:continuationSeparator/>
      </w:r>
    </w:p>
    <w:p w14:paraId="7AE893F0" w14:textId="77777777" w:rsidR="00E34529" w:rsidRDefault="00E345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163893D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A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BEB51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8A9B1" w14:textId="77777777" w:rsidR="00E34529" w:rsidRDefault="00E34529">
      <w:r>
        <w:separator/>
      </w:r>
    </w:p>
    <w:p w14:paraId="0B22DA6C" w14:textId="77777777" w:rsidR="00E34529" w:rsidRDefault="00E34529"/>
  </w:footnote>
  <w:footnote w:type="continuationSeparator" w:id="0">
    <w:p w14:paraId="5FA942F5" w14:textId="77777777" w:rsidR="00E34529" w:rsidRDefault="00E34529">
      <w:r>
        <w:continuationSeparator/>
      </w:r>
    </w:p>
    <w:p w14:paraId="7B7A98C7" w14:textId="77777777" w:rsidR="00E34529" w:rsidRDefault="00E345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10495"/>
    <w:rsid w:val="000135A3"/>
    <w:rsid w:val="00014B1D"/>
    <w:rsid w:val="00035181"/>
    <w:rsid w:val="000502BC"/>
    <w:rsid w:val="00056BB0"/>
    <w:rsid w:val="00064AFB"/>
    <w:rsid w:val="00066647"/>
    <w:rsid w:val="00067369"/>
    <w:rsid w:val="0009173E"/>
    <w:rsid w:val="00094A70"/>
    <w:rsid w:val="000B6093"/>
    <w:rsid w:val="000D4A7F"/>
    <w:rsid w:val="000E7DF9"/>
    <w:rsid w:val="001073BD"/>
    <w:rsid w:val="00115B31"/>
    <w:rsid w:val="00123012"/>
    <w:rsid w:val="001509BF"/>
    <w:rsid w:val="00150A27"/>
    <w:rsid w:val="00151EA9"/>
    <w:rsid w:val="00162FC0"/>
    <w:rsid w:val="001641C5"/>
    <w:rsid w:val="00165627"/>
    <w:rsid w:val="00167107"/>
    <w:rsid w:val="0017279B"/>
    <w:rsid w:val="00180BD2"/>
    <w:rsid w:val="00195A80"/>
    <w:rsid w:val="001C16FB"/>
    <w:rsid w:val="001D4249"/>
    <w:rsid w:val="001E169E"/>
    <w:rsid w:val="001F6D03"/>
    <w:rsid w:val="00205741"/>
    <w:rsid w:val="00207323"/>
    <w:rsid w:val="0021642E"/>
    <w:rsid w:val="0022099D"/>
    <w:rsid w:val="00241F94"/>
    <w:rsid w:val="00242A0E"/>
    <w:rsid w:val="0024776D"/>
    <w:rsid w:val="00270162"/>
    <w:rsid w:val="00276D5A"/>
    <w:rsid w:val="00280955"/>
    <w:rsid w:val="002829F4"/>
    <w:rsid w:val="00285BD8"/>
    <w:rsid w:val="00292C42"/>
    <w:rsid w:val="0029378F"/>
    <w:rsid w:val="002B4240"/>
    <w:rsid w:val="002C4435"/>
    <w:rsid w:val="002D5F4F"/>
    <w:rsid w:val="002E7610"/>
    <w:rsid w:val="002F196D"/>
    <w:rsid w:val="002F269C"/>
    <w:rsid w:val="00301E5D"/>
    <w:rsid w:val="00310BC3"/>
    <w:rsid w:val="00317DEE"/>
    <w:rsid w:val="00320D3B"/>
    <w:rsid w:val="0032211E"/>
    <w:rsid w:val="0033027F"/>
    <w:rsid w:val="003447CD"/>
    <w:rsid w:val="00347B13"/>
    <w:rsid w:val="00350292"/>
    <w:rsid w:val="00352CA7"/>
    <w:rsid w:val="00367008"/>
    <w:rsid w:val="00371E86"/>
    <w:rsid w:val="003720CF"/>
    <w:rsid w:val="0038573E"/>
    <w:rsid w:val="003874A1"/>
    <w:rsid w:val="00387754"/>
    <w:rsid w:val="003A29EF"/>
    <w:rsid w:val="003A75C2"/>
    <w:rsid w:val="003F26F9"/>
    <w:rsid w:val="003F3109"/>
    <w:rsid w:val="004039BD"/>
    <w:rsid w:val="004105EB"/>
    <w:rsid w:val="004125DD"/>
    <w:rsid w:val="004318D1"/>
    <w:rsid w:val="00432688"/>
    <w:rsid w:val="0044375E"/>
    <w:rsid w:val="00444642"/>
    <w:rsid w:val="00447A01"/>
    <w:rsid w:val="00465293"/>
    <w:rsid w:val="004948B5"/>
    <w:rsid w:val="00497233"/>
    <w:rsid w:val="004B097C"/>
    <w:rsid w:val="004D4287"/>
    <w:rsid w:val="004E1CF2"/>
    <w:rsid w:val="004E4A78"/>
    <w:rsid w:val="004F0BCD"/>
    <w:rsid w:val="004F3343"/>
    <w:rsid w:val="004F41A2"/>
    <w:rsid w:val="005020E8"/>
    <w:rsid w:val="00503D38"/>
    <w:rsid w:val="00550E96"/>
    <w:rsid w:val="0055421A"/>
    <w:rsid w:val="00554C35"/>
    <w:rsid w:val="0057235A"/>
    <w:rsid w:val="0057682A"/>
    <w:rsid w:val="00586366"/>
    <w:rsid w:val="00591A84"/>
    <w:rsid w:val="00593DE8"/>
    <w:rsid w:val="00595589"/>
    <w:rsid w:val="005A1EBD"/>
    <w:rsid w:val="005A7307"/>
    <w:rsid w:val="005B258F"/>
    <w:rsid w:val="005B5DE4"/>
    <w:rsid w:val="005B7671"/>
    <w:rsid w:val="005C5102"/>
    <w:rsid w:val="005C6980"/>
    <w:rsid w:val="005C7CD9"/>
    <w:rsid w:val="005D4A03"/>
    <w:rsid w:val="005E0ED0"/>
    <w:rsid w:val="005E655A"/>
    <w:rsid w:val="005E7681"/>
    <w:rsid w:val="005F3AA6"/>
    <w:rsid w:val="005F586D"/>
    <w:rsid w:val="005F6208"/>
    <w:rsid w:val="006101A2"/>
    <w:rsid w:val="00630AB3"/>
    <w:rsid w:val="00633BE4"/>
    <w:rsid w:val="006662DF"/>
    <w:rsid w:val="00674E3A"/>
    <w:rsid w:val="00681A93"/>
    <w:rsid w:val="00682B82"/>
    <w:rsid w:val="00687344"/>
    <w:rsid w:val="006A691C"/>
    <w:rsid w:val="006B26AF"/>
    <w:rsid w:val="006B2F93"/>
    <w:rsid w:val="006B590A"/>
    <w:rsid w:val="006B5AB9"/>
    <w:rsid w:val="006C29D8"/>
    <w:rsid w:val="006D2588"/>
    <w:rsid w:val="006D3E3C"/>
    <w:rsid w:val="006D45A8"/>
    <w:rsid w:val="006D562C"/>
    <w:rsid w:val="006E49A7"/>
    <w:rsid w:val="006F5CC7"/>
    <w:rsid w:val="007101A2"/>
    <w:rsid w:val="0071024C"/>
    <w:rsid w:val="00710643"/>
    <w:rsid w:val="007218EB"/>
    <w:rsid w:val="00724B0A"/>
    <w:rsid w:val="0072551E"/>
    <w:rsid w:val="00727F04"/>
    <w:rsid w:val="007335CA"/>
    <w:rsid w:val="00750030"/>
    <w:rsid w:val="00764B1E"/>
    <w:rsid w:val="00767CD4"/>
    <w:rsid w:val="00770B9A"/>
    <w:rsid w:val="00772B62"/>
    <w:rsid w:val="00795AB5"/>
    <w:rsid w:val="007A1A40"/>
    <w:rsid w:val="007B293E"/>
    <w:rsid w:val="007B6497"/>
    <w:rsid w:val="007C1D9D"/>
    <w:rsid w:val="007C6893"/>
    <w:rsid w:val="007D2DE6"/>
    <w:rsid w:val="007E73C5"/>
    <w:rsid w:val="007E79D5"/>
    <w:rsid w:val="007F0A63"/>
    <w:rsid w:val="007F3A25"/>
    <w:rsid w:val="007F4087"/>
    <w:rsid w:val="008015F4"/>
    <w:rsid w:val="00806569"/>
    <w:rsid w:val="0081347A"/>
    <w:rsid w:val="008167F4"/>
    <w:rsid w:val="008267F3"/>
    <w:rsid w:val="0083646C"/>
    <w:rsid w:val="0084259D"/>
    <w:rsid w:val="0085260B"/>
    <w:rsid w:val="00853E42"/>
    <w:rsid w:val="008566DC"/>
    <w:rsid w:val="0086109D"/>
    <w:rsid w:val="00872BFD"/>
    <w:rsid w:val="00873B26"/>
    <w:rsid w:val="00880099"/>
    <w:rsid w:val="008C6573"/>
    <w:rsid w:val="008E28FA"/>
    <w:rsid w:val="008F0B17"/>
    <w:rsid w:val="008F193D"/>
    <w:rsid w:val="00900ACB"/>
    <w:rsid w:val="00925D71"/>
    <w:rsid w:val="0094029B"/>
    <w:rsid w:val="00944DF1"/>
    <w:rsid w:val="00953682"/>
    <w:rsid w:val="009565FA"/>
    <w:rsid w:val="00961BA0"/>
    <w:rsid w:val="00974BF5"/>
    <w:rsid w:val="009822E5"/>
    <w:rsid w:val="00990ECE"/>
    <w:rsid w:val="009A3AB0"/>
    <w:rsid w:val="009B4551"/>
    <w:rsid w:val="009B5D71"/>
    <w:rsid w:val="009C0D98"/>
    <w:rsid w:val="009D1DE7"/>
    <w:rsid w:val="009D7790"/>
    <w:rsid w:val="009E123E"/>
    <w:rsid w:val="009E5033"/>
    <w:rsid w:val="00A03635"/>
    <w:rsid w:val="00A04646"/>
    <w:rsid w:val="00A05F29"/>
    <w:rsid w:val="00A10451"/>
    <w:rsid w:val="00A11AA6"/>
    <w:rsid w:val="00A1759A"/>
    <w:rsid w:val="00A269C2"/>
    <w:rsid w:val="00A36679"/>
    <w:rsid w:val="00A46ACE"/>
    <w:rsid w:val="00A531EC"/>
    <w:rsid w:val="00A654D0"/>
    <w:rsid w:val="00A73D3B"/>
    <w:rsid w:val="00A82982"/>
    <w:rsid w:val="00A978D5"/>
    <w:rsid w:val="00AC2388"/>
    <w:rsid w:val="00AD1881"/>
    <w:rsid w:val="00AD581C"/>
    <w:rsid w:val="00AE1576"/>
    <w:rsid w:val="00AE212E"/>
    <w:rsid w:val="00AF39A5"/>
    <w:rsid w:val="00B00814"/>
    <w:rsid w:val="00B15D83"/>
    <w:rsid w:val="00B1635A"/>
    <w:rsid w:val="00B30100"/>
    <w:rsid w:val="00B40623"/>
    <w:rsid w:val="00B47730"/>
    <w:rsid w:val="00B6649C"/>
    <w:rsid w:val="00BA4408"/>
    <w:rsid w:val="00BA599A"/>
    <w:rsid w:val="00BB6434"/>
    <w:rsid w:val="00BB7DFA"/>
    <w:rsid w:val="00BC1806"/>
    <w:rsid w:val="00BD4E49"/>
    <w:rsid w:val="00BF4CE8"/>
    <w:rsid w:val="00BF76F0"/>
    <w:rsid w:val="00C65079"/>
    <w:rsid w:val="00C663F3"/>
    <w:rsid w:val="00C71F80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00B77"/>
    <w:rsid w:val="00D047AF"/>
    <w:rsid w:val="00D053A3"/>
    <w:rsid w:val="00D2719B"/>
    <w:rsid w:val="00D30712"/>
    <w:rsid w:val="00D30A34"/>
    <w:rsid w:val="00D3237F"/>
    <w:rsid w:val="00D46FE4"/>
    <w:rsid w:val="00D52CE9"/>
    <w:rsid w:val="00D5768A"/>
    <w:rsid w:val="00D63BC4"/>
    <w:rsid w:val="00D77ECC"/>
    <w:rsid w:val="00D81D16"/>
    <w:rsid w:val="00D929DF"/>
    <w:rsid w:val="00D94395"/>
    <w:rsid w:val="00D975BE"/>
    <w:rsid w:val="00DA1452"/>
    <w:rsid w:val="00DB6BFB"/>
    <w:rsid w:val="00DC57C0"/>
    <w:rsid w:val="00DC615D"/>
    <w:rsid w:val="00DD4F49"/>
    <w:rsid w:val="00DE3AFF"/>
    <w:rsid w:val="00DE6E46"/>
    <w:rsid w:val="00DF7976"/>
    <w:rsid w:val="00E0423E"/>
    <w:rsid w:val="00E06550"/>
    <w:rsid w:val="00E13406"/>
    <w:rsid w:val="00E310B4"/>
    <w:rsid w:val="00E34500"/>
    <w:rsid w:val="00E34529"/>
    <w:rsid w:val="00E37C8F"/>
    <w:rsid w:val="00E42EF6"/>
    <w:rsid w:val="00E45C25"/>
    <w:rsid w:val="00E611AD"/>
    <w:rsid w:val="00E611DE"/>
    <w:rsid w:val="00E651B7"/>
    <w:rsid w:val="00E7311C"/>
    <w:rsid w:val="00E84A4E"/>
    <w:rsid w:val="00E914F8"/>
    <w:rsid w:val="00E96AB4"/>
    <w:rsid w:val="00E97376"/>
    <w:rsid w:val="00EB262D"/>
    <w:rsid w:val="00EB4F54"/>
    <w:rsid w:val="00EB5A95"/>
    <w:rsid w:val="00EC10A6"/>
    <w:rsid w:val="00ED266D"/>
    <w:rsid w:val="00ED2846"/>
    <w:rsid w:val="00ED39DB"/>
    <w:rsid w:val="00ED6ADF"/>
    <w:rsid w:val="00EE0C3B"/>
    <w:rsid w:val="00EE1884"/>
    <w:rsid w:val="00EF1E62"/>
    <w:rsid w:val="00F01C1E"/>
    <w:rsid w:val="00F0418B"/>
    <w:rsid w:val="00F12CB7"/>
    <w:rsid w:val="00F1371E"/>
    <w:rsid w:val="00F22123"/>
    <w:rsid w:val="00F23C44"/>
    <w:rsid w:val="00F25D3F"/>
    <w:rsid w:val="00F33321"/>
    <w:rsid w:val="00F34140"/>
    <w:rsid w:val="00F4610B"/>
    <w:rsid w:val="00F60349"/>
    <w:rsid w:val="00FA5BBD"/>
    <w:rsid w:val="00FA63F7"/>
    <w:rsid w:val="00FB2FD6"/>
    <w:rsid w:val="00FC547E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35E9-4DE3-41BD-9011-43236E48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18</cp:revision>
  <cp:lastPrinted>2013-04-22T14:57:00Z</cp:lastPrinted>
  <dcterms:created xsi:type="dcterms:W3CDTF">2020-03-13T18:23:00Z</dcterms:created>
  <dcterms:modified xsi:type="dcterms:W3CDTF">2021-11-12T15:32:00Z</dcterms:modified>
</cp:coreProperties>
</file>