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9CFD5" w14:textId="1FDE7081" w:rsidR="004E1CF2" w:rsidRDefault="004E1CF2" w:rsidP="00E97376">
      <w:pPr>
        <w:ind w:firstLine="0"/>
        <w:jc w:val="center"/>
      </w:pPr>
      <w:r>
        <w:t>Int. No.</w:t>
      </w:r>
      <w:r w:rsidR="00C85185">
        <w:t xml:space="preserve"> 1946</w:t>
      </w:r>
    </w:p>
    <w:p w14:paraId="7147058D" w14:textId="77777777" w:rsidR="00E97376" w:rsidRDefault="00E97376" w:rsidP="00E97376">
      <w:pPr>
        <w:ind w:firstLine="0"/>
        <w:jc w:val="center"/>
      </w:pPr>
    </w:p>
    <w:p w14:paraId="146C06F0" w14:textId="49A7D538" w:rsidR="0086559C" w:rsidRDefault="0086559C" w:rsidP="0086559C">
      <w:pPr>
        <w:ind w:firstLine="0"/>
        <w:jc w:val="both"/>
      </w:pPr>
      <w:r>
        <w:t xml:space="preserve">By Council Members Constantinides, Kallos, </w:t>
      </w:r>
      <w:bookmarkStart w:id="0" w:name="_GoBack"/>
      <w:bookmarkEnd w:id="0"/>
      <w:r>
        <w:t>Brannan, Levin, Gibson, Rivera, Ayala, Yeger and Lander</w:t>
      </w:r>
    </w:p>
    <w:p w14:paraId="39DD127F" w14:textId="77777777" w:rsidR="0049392D" w:rsidRDefault="0049392D" w:rsidP="007101A2">
      <w:pPr>
        <w:pStyle w:val="BodyText"/>
        <w:spacing w:line="240" w:lineRule="auto"/>
        <w:ind w:firstLine="0"/>
      </w:pPr>
    </w:p>
    <w:p w14:paraId="574428FD" w14:textId="77777777" w:rsidR="006B7EFA" w:rsidRPr="006B7EFA" w:rsidRDefault="006B7EFA" w:rsidP="007101A2">
      <w:pPr>
        <w:pStyle w:val="BodyText"/>
        <w:spacing w:line="240" w:lineRule="auto"/>
        <w:ind w:firstLine="0"/>
        <w:rPr>
          <w:vanish/>
        </w:rPr>
      </w:pPr>
      <w:r w:rsidRPr="006B7EFA">
        <w:rPr>
          <w:vanish/>
        </w:rPr>
        <w:t>..Title</w:t>
      </w:r>
    </w:p>
    <w:p w14:paraId="1F836646" w14:textId="034055E8" w:rsidR="004E1CF2" w:rsidRDefault="006B7EFA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4039BD">
        <w:t>administrative code of the city of New York</w:t>
      </w:r>
      <w:r w:rsidR="004E1CF2">
        <w:t xml:space="preserve">, </w:t>
      </w:r>
      <w:r w:rsidR="00A73D3B">
        <w:t xml:space="preserve">in relation to </w:t>
      </w:r>
      <w:r w:rsidR="0074289A">
        <w:t>assistance for replacing gas infrastructure</w:t>
      </w:r>
    </w:p>
    <w:p w14:paraId="562C59BB" w14:textId="5CFDB448" w:rsidR="006B7EFA" w:rsidRPr="006B7EFA" w:rsidRDefault="006B7EFA" w:rsidP="007101A2">
      <w:pPr>
        <w:pStyle w:val="BodyText"/>
        <w:spacing w:line="240" w:lineRule="auto"/>
        <w:ind w:firstLine="0"/>
        <w:rPr>
          <w:vanish/>
        </w:rPr>
      </w:pPr>
      <w:r w:rsidRPr="006B7EFA">
        <w:rPr>
          <w:vanish/>
        </w:rPr>
        <w:t>..Body</w:t>
      </w:r>
    </w:p>
    <w:p w14:paraId="0EF74115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3E887834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147837DD" w14:textId="77777777" w:rsidR="004E1CF2" w:rsidRDefault="004E1CF2" w:rsidP="006662DF">
      <w:pPr>
        <w:jc w:val="both"/>
      </w:pPr>
    </w:p>
    <w:p w14:paraId="6303CC03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3B667CF" w14:textId="1D3F3E1D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74289A">
        <w:t>Article 318 of chapter 3</w:t>
      </w:r>
      <w:r w:rsidR="00A1759A">
        <w:t xml:space="preserve"> of title </w:t>
      </w:r>
      <w:r w:rsidR="0074289A">
        <w:t>2</w:t>
      </w:r>
      <w:r w:rsidR="00CA0787">
        <w:t>8</w:t>
      </w:r>
      <w:r w:rsidR="00EC10A6">
        <w:t xml:space="preserve"> </w:t>
      </w:r>
      <w:r w:rsidR="0044375E">
        <w:t xml:space="preserve">of the administrative code of the city of New York is amended by adding a new </w:t>
      </w:r>
      <w:r w:rsidR="00A1759A">
        <w:t xml:space="preserve">section </w:t>
      </w:r>
      <w:r w:rsidR="0074289A">
        <w:t>28-318.6</w:t>
      </w:r>
      <w:r w:rsidR="0044375E">
        <w:t xml:space="preserve"> to read as follows:</w:t>
      </w:r>
    </w:p>
    <w:p w14:paraId="10DBBDD1" w14:textId="21CB0745" w:rsidR="00151EA9" w:rsidRDefault="00A1759A" w:rsidP="007102AA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§ </w:t>
      </w:r>
      <w:r w:rsidR="0074289A">
        <w:rPr>
          <w:u w:val="single"/>
        </w:rPr>
        <w:t>28-318.6</w:t>
      </w:r>
      <w:r w:rsidR="009D1DE7">
        <w:rPr>
          <w:u w:val="single"/>
        </w:rPr>
        <w:t xml:space="preserve"> </w:t>
      </w:r>
      <w:r w:rsidR="0074289A">
        <w:rPr>
          <w:u w:val="single"/>
        </w:rPr>
        <w:t xml:space="preserve">Assistance. </w:t>
      </w:r>
      <w:r w:rsidR="003D7488">
        <w:rPr>
          <w:u w:val="single"/>
        </w:rPr>
        <w:t xml:space="preserve">At the conclusion of an inspection pursuant to </w:t>
      </w:r>
      <w:r w:rsidR="00DF4A29">
        <w:rPr>
          <w:u w:val="single"/>
        </w:rPr>
        <w:t>this article</w:t>
      </w:r>
      <w:r w:rsidR="003D7488">
        <w:rPr>
          <w:u w:val="single"/>
        </w:rPr>
        <w:t xml:space="preserve"> or u</w:t>
      </w:r>
      <w:r w:rsidR="007E0737">
        <w:rPr>
          <w:u w:val="single"/>
        </w:rPr>
        <w:t xml:space="preserve">pon </w:t>
      </w:r>
      <w:r w:rsidR="00A0089B">
        <w:rPr>
          <w:u w:val="single"/>
        </w:rPr>
        <w:t xml:space="preserve">a building owner’s </w:t>
      </w:r>
      <w:r w:rsidR="007E0737">
        <w:rPr>
          <w:u w:val="single"/>
        </w:rPr>
        <w:t xml:space="preserve">request, the department shall provide </w:t>
      </w:r>
      <w:r w:rsidR="00C13539">
        <w:rPr>
          <w:u w:val="single"/>
        </w:rPr>
        <w:t xml:space="preserve">the building owner with </w:t>
      </w:r>
      <w:r w:rsidR="007E0737">
        <w:rPr>
          <w:u w:val="single"/>
        </w:rPr>
        <w:t>information about programs and education efforts established pursuant to section</w:t>
      </w:r>
      <w:r w:rsidR="00C13539">
        <w:rPr>
          <w:u w:val="single"/>
        </w:rPr>
        <w:t>s</w:t>
      </w:r>
      <w:r w:rsidR="007E0737">
        <w:rPr>
          <w:u w:val="single"/>
        </w:rPr>
        <w:t xml:space="preserve"> 28-320.4 and 28-320.5</w:t>
      </w:r>
      <w:r w:rsidR="00466418">
        <w:rPr>
          <w:u w:val="single"/>
        </w:rPr>
        <w:t xml:space="preserve"> and </w:t>
      </w:r>
      <w:proofErr w:type="gramStart"/>
      <w:r w:rsidR="00466418">
        <w:rPr>
          <w:u w:val="single"/>
        </w:rPr>
        <w:t>about</w:t>
      </w:r>
      <w:proofErr w:type="gramEnd"/>
      <w:r w:rsidR="00466418">
        <w:rPr>
          <w:u w:val="single"/>
        </w:rPr>
        <w:t xml:space="preserve"> programs that provide advisory services to building</w:t>
      </w:r>
      <w:r w:rsidR="000E1626">
        <w:rPr>
          <w:u w:val="single"/>
        </w:rPr>
        <w:t xml:space="preserve"> owner</w:t>
      </w:r>
      <w:r w:rsidR="00466418">
        <w:rPr>
          <w:u w:val="single"/>
        </w:rPr>
        <w:t xml:space="preserve">s to </w:t>
      </w:r>
      <w:r w:rsidR="003E2BB3">
        <w:rPr>
          <w:u w:val="single"/>
        </w:rPr>
        <w:t xml:space="preserve">make </w:t>
      </w:r>
      <w:r w:rsidR="00466418">
        <w:rPr>
          <w:u w:val="single"/>
        </w:rPr>
        <w:t>energy efficiency and renewable energy improvements</w:t>
      </w:r>
      <w:r w:rsidR="007E0737">
        <w:rPr>
          <w:u w:val="single"/>
        </w:rPr>
        <w:t>.</w:t>
      </w:r>
    </w:p>
    <w:p w14:paraId="04F67163" w14:textId="06743A2F" w:rsidR="002F196D" w:rsidRPr="00AC2388" w:rsidRDefault="00595589" w:rsidP="00AC2388">
      <w:pPr>
        <w:spacing w:line="480" w:lineRule="auto"/>
        <w:jc w:val="both"/>
        <w:rPr>
          <w:u w:val="single"/>
        </w:rPr>
        <w:sectPr w:rsidR="002F196D" w:rsidRPr="00AC2388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</w:t>
      </w:r>
      <w:r w:rsidRPr="00AC2388">
        <w:t>.</w:t>
      </w:r>
      <w:r w:rsidR="00AC2388">
        <w:t xml:space="preserve"> This local law takes effect </w:t>
      </w:r>
      <w:r w:rsidR="0074289A">
        <w:t>immediately</w:t>
      </w:r>
      <w:r w:rsidR="00AC2388">
        <w:t>.</w:t>
      </w:r>
    </w:p>
    <w:p w14:paraId="7D688534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2DCB1C78" w14:textId="77777777" w:rsidR="00EB262D" w:rsidRDefault="004039BD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JSA</w:t>
      </w:r>
    </w:p>
    <w:p w14:paraId="640FF5BE" w14:textId="045A86A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4039BD">
        <w:rPr>
          <w:sz w:val="18"/>
          <w:szCs w:val="18"/>
        </w:rPr>
        <w:t>1</w:t>
      </w:r>
      <w:r w:rsidR="0074289A">
        <w:rPr>
          <w:sz w:val="18"/>
          <w:szCs w:val="18"/>
        </w:rPr>
        <w:t>3573</w:t>
      </w:r>
    </w:p>
    <w:p w14:paraId="5353652C" w14:textId="7869D87D" w:rsidR="004E1CF2" w:rsidRDefault="005610D5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3/17</w:t>
      </w:r>
      <w:r w:rsidR="005B258F">
        <w:rPr>
          <w:sz w:val="18"/>
          <w:szCs w:val="18"/>
        </w:rPr>
        <w:t>/20</w:t>
      </w:r>
      <w:r w:rsidR="00CA0787">
        <w:rPr>
          <w:sz w:val="18"/>
          <w:szCs w:val="18"/>
        </w:rPr>
        <w:t>20</w:t>
      </w:r>
    </w:p>
    <w:p w14:paraId="415D1915" w14:textId="77777777" w:rsidR="00AE212E" w:rsidRDefault="00AE212E" w:rsidP="007101A2">
      <w:pPr>
        <w:ind w:firstLine="0"/>
        <w:rPr>
          <w:sz w:val="18"/>
          <w:szCs w:val="18"/>
        </w:rPr>
      </w:pPr>
    </w:p>
    <w:p w14:paraId="2B981B23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08D732" w14:textId="77777777" w:rsidR="00715A3A" w:rsidRDefault="00715A3A">
      <w:r>
        <w:separator/>
      </w:r>
    </w:p>
    <w:p w14:paraId="243452F0" w14:textId="77777777" w:rsidR="00715A3A" w:rsidRDefault="00715A3A"/>
  </w:endnote>
  <w:endnote w:type="continuationSeparator" w:id="0">
    <w:p w14:paraId="70F08C74" w14:textId="77777777" w:rsidR="00715A3A" w:rsidRDefault="00715A3A">
      <w:r>
        <w:continuationSeparator/>
      </w:r>
    </w:p>
    <w:p w14:paraId="57492BD6" w14:textId="77777777" w:rsidR="00715A3A" w:rsidRDefault="00715A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E44883" w14:textId="41515C62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5E3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DBEB51D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26B270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0984C9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0FDFBA" w14:textId="77777777" w:rsidR="00715A3A" w:rsidRDefault="00715A3A">
      <w:r>
        <w:separator/>
      </w:r>
    </w:p>
    <w:p w14:paraId="6C06BAFC" w14:textId="77777777" w:rsidR="00715A3A" w:rsidRDefault="00715A3A"/>
  </w:footnote>
  <w:footnote w:type="continuationSeparator" w:id="0">
    <w:p w14:paraId="10552479" w14:textId="77777777" w:rsidR="00715A3A" w:rsidRDefault="00715A3A">
      <w:r>
        <w:continuationSeparator/>
      </w:r>
    </w:p>
    <w:p w14:paraId="2D64DDAC" w14:textId="77777777" w:rsidR="00715A3A" w:rsidRDefault="00715A3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FE4"/>
    <w:rsid w:val="00000ED9"/>
    <w:rsid w:val="000135A3"/>
    <w:rsid w:val="00014B1D"/>
    <w:rsid w:val="00035181"/>
    <w:rsid w:val="000502BC"/>
    <w:rsid w:val="00056BB0"/>
    <w:rsid w:val="00064AFB"/>
    <w:rsid w:val="00066647"/>
    <w:rsid w:val="00067369"/>
    <w:rsid w:val="0009173E"/>
    <w:rsid w:val="00093644"/>
    <w:rsid w:val="00094A70"/>
    <w:rsid w:val="000D4A7F"/>
    <w:rsid w:val="000E1626"/>
    <w:rsid w:val="000E7BA3"/>
    <w:rsid w:val="000E7DF9"/>
    <w:rsid w:val="00105E3A"/>
    <w:rsid w:val="001073BD"/>
    <w:rsid w:val="00115B31"/>
    <w:rsid w:val="00123012"/>
    <w:rsid w:val="001509BF"/>
    <w:rsid w:val="00150A27"/>
    <w:rsid w:val="00151EA9"/>
    <w:rsid w:val="00162FC0"/>
    <w:rsid w:val="001641C5"/>
    <w:rsid w:val="00165627"/>
    <w:rsid w:val="00167107"/>
    <w:rsid w:val="00180BD2"/>
    <w:rsid w:val="00195A80"/>
    <w:rsid w:val="001C16FB"/>
    <w:rsid w:val="001D4249"/>
    <w:rsid w:val="001E169E"/>
    <w:rsid w:val="00205741"/>
    <w:rsid w:val="00207323"/>
    <w:rsid w:val="0021642E"/>
    <w:rsid w:val="0022099D"/>
    <w:rsid w:val="00241F94"/>
    <w:rsid w:val="00270162"/>
    <w:rsid w:val="00276D5A"/>
    <w:rsid w:val="00280955"/>
    <w:rsid w:val="002829F4"/>
    <w:rsid w:val="00285BD8"/>
    <w:rsid w:val="00292C42"/>
    <w:rsid w:val="002B4240"/>
    <w:rsid w:val="002C4435"/>
    <w:rsid w:val="002D5F4F"/>
    <w:rsid w:val="002F196D"/>
    <w:rsid w:val="002F269C"/>
    <w:rsid w:val="00301E5D"/>
    <w:rsid w:val="00310BC3"/>
    <w:rsid w:val="00320D3B"/>
    <w:rsid w:val="0033027F"/>
    <w:rsid w:val="003447CD"/>
    <w:rsid w:val="00347B13"/>
    <w:rsid w:val="00352CA7"/>
    <w:rsid w:val="003720CF"/>
    <w:rsid w:val="0038573E"/>
    <w:rsid w:val="003874A1"/>
    <w:rsid w:val="00387754"/>
    <w:rsid w:val="003A29EF"/>
    <w:rsid w:val="003A75C2"/>
    <w:rsid w:val="003C0569"/>
    <w:rsid w:val="003D7488"/>
    <w:rsid w:val="003E0C95"/>
    <w:rsid w:val="003E2BB3"/>
    <w:rsid w:val="003F26F9"/>
    <w:rsid w:val="003F3109"/>
    <w:rsid w:val="004039BD"/>
    <w:rsid w:val="004318D1"/>
    <w:rsid w:val="00432688"/>
    <w:rsid w:val="0044375E"/>
    <w:rsid w:val="00444642"/>
    <w:rsid w:val="00447A01"/>
    <w:rsid w:val="00465293"/>
    <w:rsid w:val="00466418"/>
    <w:rsid w:val="0049392D"/>
    <w:rsid w:val="004948B5"/>
    <w:rsid w:val="00497233"/>
    <w:rsid w:val="004B097C"/>
    <w:rsid w:val="004E1CF2"/>
    <w:rsid w:val="004F3343"/>
    <w:rsid w:val="004F6D7C"/>
    <w:rsid w:val="005020E8"/>
    <w:rsid w:val="00550E96"/>
    <w:rsid w:val="00554C35"/>
    <w:rsid w:val="005610D5"/>
    <w:rsid w:val="0057235A"/>
    <w:rsid w:val="0057682A"/>
    <w:rsid w:val="00586366"/>
    <w:rsid w:val="00593DE8"/>
    <w:rsid w:val="00595589"/>
    <w:rsid w:val="005A1EBD"/>
    <w:rsid w:val="005A7307"/>
    <w:rsid w:val="005B258F"/>
    <w:rsid w:val="005B5DE4"/>
    <w:rsid w:val="005B7671"/>
    <w:rsid w:val="005C5102"/>
    <w:rsid w:val="005C6980"/>
    <w:rsid w:val="005D4A03"/>
    <w:rsid w:val="005E655A"/>
    <w:rsid w:val="005E7681"/>
    <w:rsid w:val="005F3AA6"/>
    <w:rsid w:val="005F586D"/>
    <w:rsid w:val="005F6208"/>
    <w:rsid w:val="006101A2"/>
    <w:rsid w:val="00630AB3"/>
    <w:rsid w:val="0063557A"/>
    <w:rsid w:val="006662DF"/>
    <w:rsid w:val="00674E3A"/>
    <w:rsid w:val="00681A93"/>
    <w:rsid w:val="00687344"/>
    <w:rsid w:val="006A691C"/>
    <w:rsid w:val="006B26AF"/>
    <w:rsid w:val="006B590A"/>
    <w:rsid w:val="006B5AB9"/>
    <w:rsid w:val="006B7EFA"/>
    <w:rsid w:val="006C29D8"/>
    <w:rsid w:val="006D2588"/>
    <w:rsid w:val="006D3E3C"/>
    <w:rsid w:val="006D562C"/>
    <w:rsid w:val="006E2BA9"/>
    <w:rsid w:val="006E49A7"/>
    <w:rsid w:val="006F5CC7"/>
    <w:rsid w:val="007101A2"/>
    <w:rsid w:val="0071024C"/>
    <w:rsid w:val="007102AA"/>
    <w:rsid w:val="00710643"/>
    <w:rsid w:val="00715A3A"/>
    <w:rsid w:val="007218EB"/>
    <w:rsid w:val="00724B0A"/>
    <w:rsid w:val="0072551E"/>
    <w:rsid w:val="00727F04"/>
    <w:rsid w:val="007335CA"/>
    <w:rsid w:val="0074289A"/>
    <w:rsid w:val="00750030"/>
    <w:rsid w:val="00764B1E"/>
    <w:rsid w:val="007665D3"/>
    <w:rsid w:val="00767CD4"/>
    <w:rsid w:val="00770B9A"/>
    <w:rsid w:val="00795AB5"/>
    <w:rsid w:val="007A1A40"/>
    <w:rsid w:val="007B293E"/>
    <w:rsid w:val="007B6497"/>
    <w:rsid w:val="007C1D9D"/>
    <w:rsid w:val="007C6893"/>
    <w:rsid w:val="007D2DE6"/>
    <w:rsid w:val="007E0737"/>
    <w:rsid w:val="007E73C5"/>
    <w:rsid w:val="007E79D5"/>
    <w:rsid w:val="007F0A63"/>
    <w:rsid w:val="007F3A25"/>
    <w:rsid w:val="007F4087"/>
    <w:rsid w:val="008015F4"/>
    <w:rsid w:val="00806569"/>
    <w:rsid w:val="008167F4"/>
    <w:rsid w:val="008267F3"/>
    <w:rsid w:val="0083646C"/>
    <w:rsid w:val="0084259D"/>
    <w:rsid w:val="0085260B"/>
    <w:rsid w:val="00853E42"/>
    <w:rsid w:val="008566DC"/>
    <w:rsid w:val="0086109D"/>
    <w:rsid w:val="0086559C"/>
    <w:rsid w:val="00872BFD"/>
    <w:rsid w:val="00873B26"/>
    <w:rsid w:val="00880099"/>
    <w:rsid w:val="008801BA"/>
    <w:rsid w:val="008B7DFB"/>
    <w:rsid w:val="008C28F5"/>
    <w:rsid w:val="008C6573"/>
    <w:rsid w:val="008E28FA"/>
    <w:rsid w:val="008F0B17"/>
    <w:rsid w:val="008F193D"/>
    <w:rsid w:val="00900ACB"/>
    <w:rsid w:val="00925D71"/>
    <w:rsid w:val="0094029B"/>
    <w:rsid w:val="00944DF1"/>
    <w:rsid w:val="00953682"/>
    <w:rsid w:val="009565FA"/>
    <w:rsid w:val="009822E5"/>
    <w:rsid w:val="00990ECE"/>
    <w:rsid w:val="00993A99"/>
    <w:rsid w:val="009A3AB0"/>
    <w:rsid w:val="009B4551"/>
    <w:rsid w:val="009B5D71"/>
    <w:rsid w:val="009B7A1F"/>
    <w:rsid w:val="009C0D98"/>
    <w:rsid w:val="009D1DE7"/>
    <w:rsid w:val="009D7790"/>
    <w:rsid w:val="009E123E"/>
    <w:rsid w:val="00A0089B"/>
    <w:rsid w:val="00A03635"/>
    <w:rsid w:val="00A04646"/>
    <w:rsid w:val="00A05F29"/>
    <w:rsid w:val="00A10451"/>
    <w:rsid w:val="00A11AA6"/>
    <w:rsid w:val="00A1759A"/>
    <w:rsid w:val="00A269C2"/>
    <w:rsid w:val="00A46ACE"/>
    <w:rsid w:val="00A531EC"/>
    <w:rsid w:val="00A654D0"/>
    <w:rsid w:val="00A73D3B"/>
    <w:rsid w:val="00A978D5"/>
    <w:rsid w:val="00AA790A"/>
    <w:rsid w:val="00AC2388"/>
    <w:rsid w:val="00AD1881"/>
    <w:rsid w:val="00AD581C"/>
    <w:rsid w:val="00AE212E"/>
    <w:rsid w:val="00AF39A5"/>
    <w:rsid w:val="00B00814"/>
    <w:rsid w:val="00B15D83"/>
    <w:rsid w:val="00B1635A"/>
    <w:rsid w:val="00B24246"/>
    <w:rsid w:val="00B24A00"/>
    <w:rsid w:val="00B30100"/>
    <w:rsid w:val="00B35E4A"/>
    <w:rsid w:val="00B47730"/>
    <w:rsid w:val="00B6649C"/>
    <w:rsid w:val="00BA4408"/>
    <w:rsid w:val="00BA599A"/>
    <w:rsid w:val="00BB6434"/>
    <w:rsid w:val="00BB7DFA"/>
    <w:rsid w:val="00BC1806"/>
    <w:rsid w:val="00BC2115"/>
    <w:rsid w:val="00BD4E49"/>
    <w:rsid w:val="00BF76F0"/>
    <w:rsid w:val="00C13539"/>
    <w:rsid w:val="00C663F3"/>
    <w:rsid w:val="00C85185"/>
    <w:rsid w:val="00C92A35"/>
    <w:rsid w:val="00C93F56"/>
    <w:rsid w:val="00C96CEE"/>
    <w:rsid w:val="00CA0787"/>
    <w:rsid w:val="00CA09E2"/>
    <w:rsid w:val="00CA2899"/>
    <w:rsid w:val="00CA30A1"/>
    <w:rsid w:val="00CA6B5C"/>
    <w:rsid w:val="00CC4ED3"/>
    <w:rsid w:val="00CE602C"/>
    <w:rsid w:val="00CF17D2"/>
    <w:rsid w:val="00D00B77"/>
    <w:rsid w:val="00D047AF"/>
    <w:rsid w:val="00D053A3"/>
    <w:rsid w:val="00D30712"/>
    <w:rsid w:val="00D30A34"/>
    <w:rsid w:val="00D46FE4"/>
    <w:rsid w:val="00D52CE9"/>
    <w:rsid w:val="00D5768A"/>
    <w:rsid w:val="00D63BC4"/>
    <w:rsid w:val="00D81D16"/>
    <w:rsid w:val="00D92746"/>
    <w:rsid w:val="00D929DF"/>
    <w:rsid w:val="00D94395"/>
    <w:rsid w:val="00D975BE"/>
    <w:rsid w:val="00DA1452"/>
    <w:rsid w:val="00DB6BFB"/>
    <w:rsid w:val="00DC57C0"/>
    <w:rsid w:val="00DD4F49"/>
    <w:rsid w:val="00DE6E46"/>
    <w:rsid w:val="00DF4A29"/>
    <w:rsid w:val="00DF7976"/>
    <w:rsid w:val="00E0423E"/>
    <w:rsid w:val="00E06550"/>
    <w:rsid w:val="00E13406"/>
    <w:rsid w:val="00E310B4"/>
    <w:rsid w:val="00E33D1C"/>
    <w:rsid w:val="00E34500"/>
    <w:rsid w:val="00E37C8F"/>
    <w:rsid w:val="00E42EF6"/>
    <w:rsid w:val="00E611AD"/>
    <w:rsid w:val="00E611DE"/>
    <w:rsid w:val="00E84A4E"/>
    <w:rsid w:val="00E96AB4"/>
    <w:rsid w:val="00E97376"/>
    <w:rsid w:val="00EB262D"/>
    <w:rsid w:val="00EB4F54"/>
    <w:rsid w:val="00EB5A95"/>
    <w:rsid w:val="00EC10A6"/>
    <w:rsid w:val="00ED266D"/>
    <w:rsid w:val="00ED2846"/>
    <w:rsid w:val="00ED39DB"/>
    <w:rsid w:val="00ED6ADF"/>
    <w:rsid w:val="00EE1884"/>
    <w:rsid w:val="00EF1E62"/>
    <w:rsid w:val="00F01C1E"/>
    <w:rsid w:val="00F0418B"/>
    <w:rsid w:val="00F12CB7"/>
    <w:rsid w:val="00F1371E"/>
    <w:rsid w:val="00F23C44"/>
    <w:rsid w:val="00F33321"/>
    <w:rsid w:val="00F34140"/>
    <w:rsid w:val="00F4610B"/>
    <w:rsid w:val="00F60349"/>
    <w:rsid w:val="00FA5BBD"/>
    <w:rsid w:val="00FA63F7"/>
    <w:rsid w:val="00FB2FD6"/>
    <w:rsid w:val="00FC547E"/>
    <w:rsid w:val="00FE286A"/>
    <w:rsid w:val="00FF2AED"/>
    <w:rsid w:val="00FF4160"/>
    <w:rsid w:val="00FF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75F148"/>
  <w15:docId w15:val="{36DC3353-0E7E-479C-AD37-B00F14CE1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24B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B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B0A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B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B0A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0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2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97CD3-4760-47D0-BBCC-FCB38F50C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2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Albin, Jessica</dc:creator>
  <cp:lastModifiedBy>DelFranco, Ruthie</cp:lastModifiedBy>
  <cp:revision>17</cp:revision>
  <cp:lastPrinted>2020-03-17T20:10:00Z</cp:lastPrinted>
  <dcterms:created xsi:type="dcterms:W3CDTF">2020-03-19T19:20:00Z</dcterms:created>
  <dcterms:modified xsi:type="dcterms:W3CDTF">2020-08-20T14:08:00Z</dcterms:modified>
</cp:coreProperties>
</file>