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0CC3A7CB" w:rsidR="004E1CF2" w:rsidRDefault="004E1CF2" w:rsidP="00E97376">
      <w:pPr>
        <w:ind w:firstLine="0"/>
        <w:jc w:val="center"/>
      </w:pPr>
      <w:r>
        <w:t>Int. No.</w:t>
      </w:r>
      <w:r w:rsidR="00F106D8">
        <w:t xml:space="preserve"> 1966</w:t>
      </w:r>
    </w:p>
    <w:p w14:paraId="7147058D" w14:textId="77777777" w:rsidR="00E97376" w:rsidRDefault="00E97376" w:rsidP="00E97376">
      <w:pPr>
        <w:ind w:firstLine="0"/>
        <w:jc w:val="center"/>
      </w:pPr>
    </w:p>
    <w:p w14:paraId="7390B8B2" w14:textId="77777777" w:rsidR="00120E88" w:rsidRDefault="00120E88" w:rsidP="00120E88">
      <w:pPr>
        <w:shd w:val="clear" w:color="auto" w:fill="FFFFFF"/>
        <w:ind w:firstLine="0"/>
        <w:rPr>
          <w:rFonts w:ascii="Times" w:hAnsi="Times"/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</w:rPr>
        <w:t>By Council Members Constantinides, Powers, Kallos, Yeger, D. Diaz and Ayala</w:t>
      </w:r>
    </w:p>
    <w:p w14:paraId="27F93C19" w14:textId="77777777" w:rsidR="004E1CF2" w:rsidRDefault="004E1CF2" w:rsidP="007101A2">
      <w:pPr>
        <w:pStyle w:val="BodyText"/>
        <w:spacing w:line="240" w:lineRule="auto"/>
        <w:ind w:firstLine="0"/>
      </w:pPr>
    </w:p>
    <w:p w14:paraId="3C57927C" w14:textId="77777777" w:rsidR="004549A4" w:rsidRPr="004549A4" w:rsidRDefault="004549A4" w:rsidP="007101A2">
      <w:pPr>
        <w:pStyle w:val="BodyText"/>
        <w:spacing w:line="240" w:lineRule="auto"/>
        <w:ind w:firstLine="0"/>
        <w:rPr>
          <w:vanish/>
        </w:rPr>
      </w:pPr>
      <w:r w:rsidRPr="004549A4">
        <w:rPr>
          <w:vanish/>
        </w:rPr>
        <w:t>..Title</w:t>
      </w:r>
    </w:p>
    <w:p w14:paraId="1F836646" w14:textId="6977FC47" w:rsidR="004E1CF2" w:rsidRDefault="004549A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administrative code of the city of New York</w:t>
      </w:r>
      <w:r w:rsidR="004E1CF2">
        <w:t xml:space="preserve">, </w:t>
      </w:r>
      <w:r w:rsidR="00A73D3B">
        <w:t xml:space="preserve">in relation to </w:t>
      </w:r>
      <w:r w:rsidR="009D1DE7">
        <w:t xml:space="preserve">creating a </w:t>
      </w:r>
      <w:r w:rsidR="0028636D">
        <w:t xml:space="preserve">pilot program to test sewage for </w:t>
      </w:r>
      <w:r w:rsidR="007E7340">
        <w:t>COVID-19 RNA</w:t>
      </w:r>
    </w:p>
    <w:p w14:paraId="3B161339" w14:textId="57AEFACF" w:rsidR="004549A4" w:rsidRPr="004549A4" w:rsidRDefault="004549A4" w:rsidP="007101A2">
      <w:pPr>
        <w:pStyle w:val="BodyText"/>
        <w:spacing w:line="240" w:lineRule="auto"/>
        <w:ind w:firstLine="0"/>
        <w:rPr>
          <w:vanish/>
        </w:rPr>
      </w:pPr>
      <w:r w:rsidRPr="004549A4">
        <w:rPr>
          <w:vanish/>
        </w:rPr>
        <w:t>..Body</w:t>
      </w:r>
    </w:p>
    <w:p w14:paraId="0EF7411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proofErr w:type="gramStart"/>
      <w:r>
        <w:rPr>
          <w:u w:val="single"/>
        </w:rPr>
        <w:t>Be it enacted</w:t>
      </w:r>
      <w:proofErr w:type="gramEnd"/>
      <w:r>
        <w:rPr>
          <w:u w:val="single"/>
        </w:rPr>
        <w:t xml:space="preserve">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B667CF" w14:textId="68B2A55E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EC10C5" w:rsidRPr="00CD0635">
        <w:t>C</w:t>
      </w:r>
      <w:r w:rsidR="00A1759A" w:rsidRPr="00CD0635">
        <w:t xml:space="preserve">hapter </w:t>
      </w:r>
      <w:r w:rsidR="00EC10C5" w:rsidRPr="00CD0635">
        <w:t>5</w:t>
      </w:r>
      <w:r w:rsidR="00A1759A" w:rsidRPr="00CD0635">
        <w:t xml:space="preserve"> of title 24</w:t>
      </w:r>
      <w:r w:rsidR="00EC10A6" w:rsidRPr="00CD0635">
        <w:t xml:space="preserve"> </w:t>
      </w:r>
      <w:r w:rsidR="0044375E" w:rsidRPr="00CD0635">
        <w:t xml:space="preserve">of the administrative code of the city of New York </w:t>
      </w:r>
      <w:proofErr w:type="gramStart"/>
      <w:r w:rsidR="0044375E" w:rsidRPr="00CD0635">
        <w:t>is amended</w:t>
      </w:r>
      <w:proofErr w:type="gramEnd"/>
      <w:r w:rsidR="0044375E" w:rsidRPr="00CD0635">
        <w:t xml:space="preserve"> by adding a new </w:t>
      </w:r>
      <w:r w:rsidR="00A1759A" w:rsidRPr="00CD0635">
        <w:t>section 24-</w:t>
      </w:r>
      <w:r w:rsidR="00EC10C5" w:rsidRPr="00CD0635">
        <w:t>531</w:t>
      </w:r>
      <w:r w:rsidR="0044375E">
        <w:t xml:space="preserve"> to read as follows:</w:t>
      </w:r>
    </w:p>
    <w:p w14:paraId="10DBBDD1" w14:textId="7C4B14CB" w:rsidR="00151EA9" w:rsidRDefault="00A1759A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>§ 24-</w:t>
      </w:r>
      <w:r w:rsidR="00EC10C5">
        <w:rPr>
          <w:u w:val="single"/>
        </w:rPr>
        <w:t>531</w:t>
      </w:r>
      <w:r w:rsidR="009D1DE7">
        <w:rPr>
          <w:u w:val="single"/>
        </w:rPr>
        <w:t xml:space="preserve"> </w:t>
      </w:r>
      <w:r w:rsidR="00CD0635">
        <w:rPr>
          <w:u w:val="single"/>
        </w:rPr>
        <w:t>Wastewater testing program</w:t>
      </w:r>
      <w:r w:rsidR="00276D5A">
        <w:rPr>
          <w:u w:val="single"/>
        </w:rPr>
        <w:t>.</w:t>
      </w:r>
      <w:r w:rsidR="00D00B77">
        <w:rPr>
          <w:u w:val="single"/>
        </w:rPr>
        <w:t xml:space="preserve"> </w:t>
      </w:r>
      <w:r w:rsidR="00C663F3">
        <w:rPr>
          <w:u w:val="single"/>
        </w:rPr>
        <w:t xml:space="preserve">a. </w:t>
      </w:r>
      <w:r w:rsidR="0028636D">
        <w:rPr>
          <w:u w:val="single"/>
        </w:rPr>
        <w:t>Definitions. For the purposes of this section, the following terms have the following meanings:</w:t>
      </w:r>
    </w:p>
    <w:p w14:paraId="6769B0EC" w14:textId="771FF74E" w:rsidR="00445D6E" w:rsidRDefault="00445D6E" w:rsidP="0028636D">
      <w:pPr>
        <w:spacing w:line="480" w:lineRule="auto"/>
        <w:jc w:val="both"/>
        <w:rPr>
          <w:u w:val="single"/>
        </w:rPr>
      </w:pPr>
      <w:proofErr w:type="spellStart"/>
      <w:r>
        <w:rPr>
          <w:u w:val="single"/>
        </w:rPr>
        <w:t>Metagenomic</w:t>
      </w:r>
      <w:proofErr w:type="spellEnd"/>
      <w:r>
        <w:rPr>
          <w:u w:val="single"/>
        </w:rPr>
        <w:t xml:space="preserve"> next generation sequencing. The term “</w:t>
      </w:r>
      <w:proofErr w:type="spellStart"/>
      <w:r>
        <w:rPr>
          <w:u w:val="single"/>
        </w:rPr>
        <w:t>metagenomic</w:t>
      </w:r>
      <w:proofErr w:type="spellEnd"/>
      <w:r>
        <w:rPr>
          <w:u w:val="single"/>
        </w:rPr>
        <w:t xml:space="preserve"> next generation sequencing” means running all nucleic acids in a sample that may contain mixed populatio</w:t>
      </w:r>
      <w:r w:rsidR="001E1DED">
        <w:rPr>
          <w:u w:val="single"/>
        </w:rPr>
        <w:t>ns</w:t>
      </w:r>
      <w:r>
        <w:rPr>
          <w:u w:val="single"/>
        </w:rPr>
        <w:t xml:space="preserve"> of </w:t>
      </w:r>
      <w:proofErr w:type="gramStart"/>
      <w:r>
        <w:rPr>
          <w:u w:val="single"/>
        </w:rPr>
        <w:t>microorganisms</w:t>
      </w:r>
      <w:proofErr w:type="gramEnd"/>
      <w:r>
        <w:rPr>
          <w:u w:val="single"/>
        </w:rPr>
        <w:t xml:space="preserve"> and assigning them to their reference genomes to understand which microbes are present and in what proportions. </w:t>
      </w:r>
    </w:p>
    <w:p w14:paraId="7868BC8F" w14:textId="23E0D9C8" w:rsidR="00EB41AC" w:rsidRDefault="00EB41AC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Rate of infection. The term “rate of infection” means the probability or risk </w:t>
      </w:r>
      <w:r w:rsidR="00462479">
        <w:rPr>
          <w:u w:val="single"/>
        </w:rPr>
        <w:t>of an infection in a population,</w:t>
      </w:r>
      <w:r>
        <w:rPr>
          <w:u w:val="single"/>
        </w:rPr>
        <w:t xml:space="preserve"> used to measure the frequency of occurrence of new instances of infection within a population over </w:t>
      </w:r>
      <w:r w:rsidR="00975DC4">
        <w:rPr>
          <w:u w:val="single"/>
        </w:rPr>
        <w:t xml:space="preserve">a </w:t>
      </w:r>
      <w:r>
        <w:rPr>
          <w:u w:val="single"/>
        </w:rPr>
        <w:t xml:space="preserve">specific </w:t>
      </w:r>
      <w:proofErr w:type="gramStart"/>
      <w:r>
        <w:rPr>
          <w:u w:val="single"/>
        </w:rPr>
        <w:t>period of time</w:t>
      </w:r>
      <w:proofErr w:type="gramEnd"/>
      <w:r>
        <w:rPr>
          <w:u w:val="single"/>
        </w:rPr>
        <w:t>.</w:t>
      </w:r>
    </w:p>
    <w:p w14:paraId="76FF3365" w14:textId="2AC271DA" w:rsidR="0028636D" w:rsidRDefault="0028636D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>SARS-CoV-2. The term “</w:t>
      </w:r>
      <w:r w:rsidR="00D95274">
        <w:rPr>
          <w:u w:val="single"/>
        </w:rPr>
        <w:t>SARS</w:t>
      </w:r>
      <w:r>
        <w:rPr>
          <w:u w:val="single"/>
        </w:rPr>
        <w:t>-CoV-2”</w:t>
      </w:r>
      <w:r w:rsidR="00EC10C5">
        <w:rPr>
          <w:u w:val="single"/>
        </w:rPr>
        <w:t xml:space="preserve"> means</w:t>
      </w:r>
      <w:r w:rsidR="00A71D26">
        <w:rPr>
          <w:u w:val="single"/>
        </w:rPr>
        <w:t xml:space="preserve"> severe acute respiratory syndrome coronavirus 2, which is the strain of coronavirus that causes </w:t>
      </w:r>
      <w:r w:rsidR="00A356F3">
        <w:rPr>
          <w:u w:val="single"/>
        </w:rPr>
        <w:t>the novel coronavirus, COVID-19.</w:t>
      </w:r>
    </w:p>
    <w:p w14:paraId="21EF31AC" w14:textId="26E7B8CB" w:rsidR="00EC10C5" w:rsidRDefault="00EC10C5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>Wastewater-based epidemiology. The term “wastewater-based epidemiology” means</w:t>
      </w:r>
      <w:r w:rsidR="00BA297B">
        <w:rPr>
          <w:u w:val="single"/>
        </w:rPr>
        <w:t xml:space="preserve"> the che</w:t>
      </w:r>
      <w:r w:rsidR="00083C29">
        <w:rPr>
          <w:u w:val="single"/>
        </w:rPr>
        <w:t>mical analysis of pollutants and biomarkers in raw wastewater to obtain qualitative and quantitative data on the activity of inhabita</w:t>
      </w:r>
      <w:r w:rsidR="00585142">
        <w:rPr>
          <w:u w:val="single"/>
        </w:rPr>
        <w:t>n</w:t>
      </w:r>
      <w:r w:rsidR="00083C29">
        <w:rPr>
          <w:u w:val="single"/>
        </w:rPr>
        <w:t xml:space="preserve">ts within a given wastewater catchment. </w:t>
      </w:r>
    </w:p>
    <w:p w14:paraId="63BE7B99" w14:textId="17A36F34" w:rsidR="00EC10C5" w:rsidRDefault="00EC10C5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The commissioner of environmental protection, in consultation with the commissioner of health and mental hygiene, shall establish a pilot </w:t>
      </w:r>
      <w:r w:rsidR="007D0E19">
        <w:rPr>
          <w:u w:val="single"/>
        </w:rPr>
        <w:t xml:space="preserve">sampling </w:t>
      </w:r>
      <w:r>
        <w:rPr>
          <w:u w:val="single"/>
        </w:rPr>
        <w:t xml:space="preserve">program to </w:t>
      </w:r>
      <w:r w:rsidR="00D8467B">
        <w:rPr>
          <w:u w:val="single"/>
        </w:rPr>
        <w:t xml:space="preserve">test for the presence of </w:t>
      </w:r>
      <w:r w:rsidR="00D8467B">
        <w:rPr>
          <w:u w:val="single"/>
        </w:rPr>
        <w:lastRenderedPageBreak/>
        <w:t>S</w:t>
      </w:r>
      <w:r w:rsidR="00C85377">
        <w:rPr>
          <w:u w:val="single"/>
        </w:rPr>
        <w:t>ARS</w:t>
      </w:r>
      <w:r w:rsidR="00D8467B">
        <w:rPr>
          <w:u w:val="single"/>
        </w:rPr>
        <w:t xml:space="preserve">-CoV-2 in sewage at </w:t>
      </w:r>
      <w:r w:rsidR="001E1DED">
        <w:rPr>
          <w:u w:val="single"/>
        </w:rPr>
        <w:t>each</w:t>
      </w:r>
      <w:r w:rsidR="00D8467B">
        <w:rPr>
          <w:u w:val="single"/>
        </w:rPr>
        <w:t xml:space="preserve"> </w:t>
      </w:r>
      <w:proofErr w:type="gramStart"/>
      <w:r w:rsidR="00D8467B">
        <w:rPr>
          <w:u w:val="single"/>
        </w:rPr>
        <w:t>city wastewater treatment plant</w:t>
      </w:r>
      <w:proofErr w:type="gramEnd"/>
      <w:r w:rsidR="009120F7">
        <w:rPr>
          <w:u w:val="single"/>
        </w:rPr>
        <w:t xml:space="preserve"> in accordance with this section</w:t>
      </w:r>
      <w:r w:rsidR="00D8467B">
        <w:rPr>
          <w:u w:val="single"/>
        </w:rPr>
        <w:t>.</w:t>
      </w:r>
      <w:r w:rsidR="007D0E19">
        <w:rPr>
          <w:u w:val="single"/>
        </w:rPr>
        <w:t xml:space="preserve"> Such sampling program shall include, but not be limited to the following:</w:t>
      </w:r>
    </w:p>
    <w:p w14:paraId="547AC730" w14:textId="7B638EA6" w:rsidR="00C044A3" w:rsidRDefault="00C044A3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875C1F">
        <w:rPr>
          <w:u w:val="single"/>
        </w:rPr>
        <w:t>The c</w:t>
      </w:r>
      <w:r w:rsidR="000D6B12">
        <w:rPr>
          <w:u w:val="single"/>
        </w:rPr>
        <w:t xml:space="preserve">omposition of </w:t>
      </w:r>
      <w:r w:rsidR="00875C1F">
        <w:rPr>
          <w:u w:val="single"/>
        </w:rPr>
        <w:t xml:space="preserve">each </w:t>
      </w:r>
      <w:r w:rsidR="000D6B12">
        <w:rPr>
          <w:u w:val="single"/>
        </w:rPr>
        <w:t>species</w:t>
      </w:r>
      <w:r w:rsidR="00875C1F">
        <w:rPr>
          <w:u w:val="single"/>
        </w:rPr>
        <w:t xml:space="preserve"> detected</w:t>
      </w:r>
      <w:r w:rsidR="000D6B12">
        <w:rPr>
          <w:u w:val="single"/>
        </w:rPr>
        <w:t xml:space="preserve"> in each sample collected</w:t>
      </w:r>
      <w:proofErr w:type="gramStart"/>
      <w:r w:rsidR="000D6B12">
        <w:rPr>
          <w:u w:val="single"/>
        </w:rPr>
        <w:t>;</w:t>
      </w:r>
      <w:proofErr w:type="gramEnd"/>
    </w:p>
    <w:p w14:paraId="4C12E2E7" w14:textId="2D3FBAD8" w:rsidR="00875C1F" w:rsidRDefault="000D6B12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875C1F">
        <w:rPr>
          <w:u w:val="single"/>
        </w:rPr>
        <w:t>The proportion of each species detected in each sample collected;</w:t>
      </w:r>
      <w:r w:rsidR="00E72D28">
        <w:rPr>
          <w:u w:val="single"/>
        </w:rPr>
        <w:t xml:space="preserve"> and</w:t>
      </w:r>
    </w:p>
    <w:p w14:paraId="166B36B5" w14:textId="3FFC376B" w:rsidR="000D6B12" w:rsidRDefault="00875C1F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0D6B12">
        <w:rPr>
          <w:u w:val="single"/>
        </w:rPr>
        <w:t xml:space="preserve">Use of </w:t>
      </w:r>
      <w:proofErr w:type="spellStart"/>
      <w:r w:rsidR="000D6B12">
        <w:rPr>
          <w:u w:val="single"/>
        </w:rPr>
        <w:t>metagenomic</w:t>
      </w:r>
      <w:proofErr w:type="spellEnd"/>
      <w:r w:rsidR="000D6B12">
        <w:rPr>
          <w:u w:val="single"/>
        </w:rPr>
        <w:t xml:space="preserve"> next generation sequencing to test samples</w:t>
      </w:r>
      <w:r w:rsidR="00E72D28">
        <w:rPr>
          <w:u w:val="single"/>
        </w:rPr>
        <w:t>.</w:t>
      </w:r>
      <w:r w:rsidR="000D6B12">
        <w:rPr>
          <w:u w:val="single"/>
        </w:rPr>
        <w:t xml:space="preserve"> </w:t>
      </w:r>
    </w:p>
    <w:p w14:paraId="6FA45C77" w14:textId="6E112D54" w:rsidR="00AF32AD" w:rsidRDefault="007D0E19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AF32AD">
        <w:rPr>
          <w:u w:val="single"/>
        </w:rPr>
        <w:t xml:space="preserve">. </w:t>
      </w:r>
      <w:r w:rsidR="001E1DED">
        <w:rPr>
          <w:u w:val="single"/>
        </w:rPr>
        <w:t>No less than once per every seven days,</w:t>
      </w:r>
      <w:r w:rsidR="00024E65">
        <w:rPr>
          <w:u w:val="single"/>
        </w:rPr>
        <w:t xml:space="preserve"> and for no less than </w:t>
      </w:r>
      <w:r w:rsidR="009638F8">
        <w:rPr>
          <w:u w:val="single"/>
        </w:rPr>
        <w:t>six</w:t>
      </w:r>
      <w:r w:rsidR="00024E65">
        <w:rPr>
          <w:u w:val="single"/>
        </w:rPr>
        <w:t xml:space="preserve"> months,</w:t>
      </w:r>
      <w:r w:rsidR="001E1DED">
        <w:rPr>
          <w:u w:val="single"/>
        </w:rPr>
        <w:t xml:space="preserve"> th</w:t>
      </w:r>
      <w:r w:rsidR="00AF32AD">
        <w:rPr>
          <w:u w:val="single"/>
        </w:rPr>
        <w:t>e commissioner</w:t>
      </w:r>
      <w:r w:rsidR="001E1DED">
        <w:rPr>
          <w:u w:val="single"/>
        </w:rPr>
        <w:t>, in consultation with the commissioner of health and mental hygiene</w:t>
      </w:r>
      <w:r w:rsidR="00C85377">
        <w:rPr>
          <w:u w:val="single"/>
        </w:rPr>
        <w:t>,</w:t>
      </w:r>
      <w:r w:rsidR="00AF32AD">
        <w:rPr>
          <w:u w:val="single"/>
        </w:rPr>
        <w:t xml:space="preserve"> shall </w:t>
      </w:r>
      <w:r w:rsidR="001E1DED">
        <w:rPr>
          <w:u w:val="single"/>
        </w:rPr>
        <w:t xml:space="preserve">collect sewage samples in an amount </w:t>
      </w:r>
      <w:r w:rsidR="002D1F46">
        <w:rPr>
          <w:u w:val="single"/>
        </w:rPr>
        <w:t>determined by the commissioner of health and mental hygiene that is enough</w:t>
      </w:r>
      <w:r w:rsidR="001E1DED">
        <w:rPr>
          <w:u w:val="single"/>
        </w:rPr>
        <w:t xml:space="preserve"> to </w:t>
      </w:r>
      <w:r w:rsidR="003B144B">
        <w:rPr>
          <w:u w:val="single"/>
        </w:rPr>
        <w:t>conduct wastewater-based epidemiology of such samples.</w:t>
      </w:r>
    </w:p>
    <w:p w14:paraId="1B115D25" w14:textId="376D8576" w:rsidR="001A3A6B" w:rsidRDefault="007D0E19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1A3A6B">
        <w:rPr>
          <w:u w:val="single"/>
        </w:rPr>
        <w:t xml:space="preserve">. No later than </w:t>
      </w:r>
      <w:r w:rsidR="00F571EB">
        <w:rPr>
          <w:u w:val="single"/>
        </w:rPr>
        <w:t xml:space="preserve">June </w:t>
      </w:r>
      <w:r w:rsidR="009638F8">
        <w:rPr>
          <w:u w:val="single"/>
        </w:rPr>
        <w:t>1</w:t>
      </w:r>
      <w:r w:rsidR="001A3A6B">
        <w:rPr>
          <w:u w:val="single"/>
        </w:rPr>
        <w:t>, 202</w:t>
      </w:r>
      <w:r w:rsidR="009638F8">
        <w:rPr>
          <w:u w:val="single"/>
        </w:rPr>
        <w:t>1</w:t>
      </w:r>
      <w:r w:rsidR="001A3A6B">
        <w:rPr>
          <w:u w:val="single"/>
        </w:rPr>
        <w:t xml:space="preserve">, the commissioner shall submit to the mayor and </w:t>
      </w:r>
      <w:r w:rsidR="00426BF1">
        <w:rPr>
          <w:u w:val="single"/>
        </w:rPr>
        <w:t>speaker of the council a report, which shall include</w:t>
      </w:r>
      <w:r w:rsidR="001E1DED">
        <w:rPr>
          <w:u w:val="single"/>
        </w:rPr>
        <w:t>,</w:t>
      </w:r>
      <w:r w:rsidR="00426BF1">
        <w:rPr>
          <w:u w:val="single"/>
        </w:rPr>
        <w:t xml:space="preserve"> but not be limited to the following:</w:t>
      </w:r>
    </w:p>
    <w:p w14:paraId="6EAF7B5F" w14:textId="5F9AA4ED" w:rsidR="002F6523" w:rsidRDefault="00426BF1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2F6523">
        <w:rPr>
          <w:u w:val="single"/>
        </w:rPr>
        <w:t>Sampling results disaggregated by</w:t>
      </w:r>
      <w:r w:rsidR="00872AFA">
        <w:rPr>
          <w:u w:val="single"/>
        </w:rPr>
        <w:t xml:space="preserve"> the</w:t>
      </w:r>
      <w:r w:rsidR="002F6523">
        <w:rPr>
          <w:u w:val="single"/>
        </w:rPr>
        <w:t xml:space="preserve"> </w:t>
      </w:r>
      <w:r w:rsidR="00420245">
        <w:rPr>
          <w:u w:val="single"/>
        </w:rPr>
        <w:t>site where</w:t>
      </w:r>
      <w:r w:rsidR="002F6523">
        <w:rPr>
          <w:u w:val="single"/>
        </w:rPr>
        <w:t xml:space="preserve"> </w:t>
      </w:r>
      <w:r w:rsidR="00872AFA">
        <w:rPr>
          <w:u w:val="single"/>
        </w:rPr>
        <w:t xml:space="preserve">the </w:t>
      </w:r>
      <w:r w:rsidR="002F6523">
        <w:rPr>
          <w:u w:val="single"/>
        </w:rPr>
        <w:t>sample</w:t>
      </w:r>
      <w:r w:rsidR="00420245">
        <w:rPr>
          <w:u w:val="single"/>
        </w:rPr>
        <w:t xml:space="preserve"> </w:t>
      </w:r>
      <w:proofErr w:type="gramStart"/>
      <w:r w:rsidR="00420245">
        <w:rPr>
          <w:u w:val="single"/>
        </w:rPr>
        <w:t>was collected</w:t>
      </w:r>
      <w:proofErr w:type="gramEnd"/>
      <w:r w:rsidR="002F6523">
        <w:rPr>
          <w:u w:val="single"/>
        </w:rPr>
        <w:t xml:space="preserve">, date sample </w:t>
      </w:r>
      <w:r w:rsidR="00975DC4">
        <w:rPr>
          <w:u w:val="single"/>
        </w:rPr>
        <w:t xml:space="preserve">was </w:t>
      </w:r>
      <w:r w:rsidR="002F6523">
        <w:rPr>
          <w:u w:val="single"/>
        </w:rPr>
        <w:t>collected, date sample</w:t>
      </w:r>
      <w:r w:rsidR="00975DC4">
        <w:rPr>
          <w:u w:val="single"/>
        </w:rPr>
        <w:t xml:space="preserve"> was</w:t>
      </w:r>
      <w:r w:rsidR="002F6523">
        <w:rPr>
          <w:u w:val="single"/>
        </w:rPr>
        <w:t xml:space="preserve"> tested, </w:t>
      </w:r>
      <w:r w:rsidR="00CB7AA4">
        <w:rPr>
          <w:u w:val="single"/>
        </w:rPr>
        <w:t xml:space="preserve">and </w:t>
      </w:r>
      <w:r w:rsidR="00F46D20">
        <w:rPr>
          <w:u w:val="single"/>
        </w:rPr>
        <w:t>composition and proportion of each species in the samples collected</w:t>
      </w:r>
      <w:r w:rsidR="002F6523">
        <w:rPr>
          <w:u w:val="single"/>
        </w:rPr>
        <w:t>;</w:t>
      </w:r>
    </w:p>
    <w:p w14:paraId="42675657" w14:textId="16DA46F8" w:rsidR="00426BF1" w:rsidRDefault="002F6523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825373">
        <w:rPr>
          <w:u w:val="single"/>
        </w:rPr>
        <w:t>The total cost of such pilot program</w:t>
      </w:r>
      <w:proofErr w:type="gramStart"/>
      <w:r w:rsidR="00825373">
        <w:rPr>
          <w:u w:val="single"/>
        </w:rPr>
        <w:t>;</w:t>
      </w:r>
      <w:proofErr w:type="gramEnd"/>
    </w:p>
    <w:p w14:paraId="2C786F24" w14:textId="1AFFE4C2" w:rsidR="00825373" w:rsidRDefault="001E1DED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825373">
        <w:rPr>
          <w:u w:val="single"/>
        </w:rPr>
        <w:t>. Analysis of the effectiveness of the pilot program</w:t>
      </w:r>
      <w:r w:rsidR="00CB7AA4">
        <w:rPr>
          <w:u w:val="single"/>
        </w:rPr>
        <w:t xml:space="preserve"> in testing for SARS-CoV-2</w:t>
      </w:r>
      <w:r w:rsidR="00825373">
        <w:rPr>
          <w:u w:val="single"/>
        </w:rPr>
        <w:t>;</w:t>
      </w:r>
    </w:p>
    <w:p w14:paraId="57C7F4C5" w14:textId="2A47B739" w:rsidR="00C85377" w:rsidRDefault="001E1DED" w:rsidP="0028636D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825373">
        <w:rPr>
          <w:u w:val="single"/>
        </w:rPr>
        <w:t xml:space="preserve">. Recommendations </w:t>
      </w:r>
      <w:r w:rsidR="001105E9">
        <w:rPr>
          <w:u w:val="single"/>
        </w:rPr>
        <w:t>to expand</w:t>
      </w:r>
      <w:r w:rsidR="00825373">
        <w:rPr>
          <w:u w:val="single"/>
        </w:rPr>
        <w:t xml:space="preserve"> the pilot program</w:t>
      </w:r>
      <w:r w:rsidR="00C85377">
        <w:rPr>
          <w:u w:val="single"/>
        </w:rPr>
        <w:t xml:space="preserve"> to include sampling at manhole sites </w:t>
      </w:r>
      <w:r w:rsidR="008C6B68">
        <w:rPr>
          <w:u w:val="single"/>
        </w:rPr>
        <w:t>if wastewater-based epidemiology detects SARS-CoV-2 in an amount, as determined by the commissioner of health and mental hygiene, that indicates a localized concentration of COVID-19</w:t>
      </w:r>
      <w:proofErr w:type="gramStart"/>
      <w:r w:rsidR="00C85377">
        <w:rPr>
          <w:u w:val="single"/>
        </w:rPr>
        <w:t>;</w:t>
      </w:r>
      <w:proofErr w:type="gramEnd"/>
    </w:p>
    <w:p w14:paraId="20438647" w14:textId="6C10CEDA" w:rsidR="00B2405A" w:rsidRDefault="00C85377" w:rsidP="00C8537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5. </w:t>
      </w:r>
      <w:r w:rsidR="00B2405A">
        <w:rPr>
          <w:u w:val="single"/>
        </w:rPr>
        <w:t xml:space="preserve">Extending the pilot program </w:t>
      </w:r>
      <w:r w:rsidR="007F209B">
        <w:rPr>
          <w:u w:val="single"/>
        </w:rPr>
        <w:t xml:space="preserve">for </w:t>
      </w:r>
      <w:r w:rsidR="00B2405A">
        <w:rPr>
          <w:u w:val="single"/>
        </w:rPr>
        <w:t>up to an additional six months if more testing is necessary, as determined by the commissioner</w:t>
      </w:r>
      <w:r w:rsidR="005B1340">
        <w:rPr>
          <w:u w:val="single"/>
        </w:rPr>
        <w:t>,</w:t>
      </w:r>
      <w:r w:rsidR="00B2405A">
        <w:rPr>
          <w:u w:val="single"/>
        </w:rPr>
        <w:t xml:space="preserve"> </w:t>
      </w:r>
      <w:r w:rsidR="005B1340">
        <w:rPr>
          <w:u w:val="single"/>
        </w:rPr>
        <w:t xml:space="preserve">in consultation with </w:t>
      </w:r>
      <w:r w:rsidR="00B2405A">
        <w:rPr>
          <w:u w:val="single"/>
        </w:rPr>
        <w:t>the commissioner of</w:t>
      </w:r>
      <w:r w:rsidR="009E21D2">
        <w:rPr>
          <w:u w:val="single"/>
        </w:rPr>
        <w:t xml:space="preserve"> health and mental hygiene</w:t>
      </w:r>
      <w:proofErr w:type="gramStart"/>
      <w:r w:rsidR="009E21D2">
        <w:rPr>
          <w:u w:val="single"/>
        </w:rPr>
        <w:t>;</w:t>
      </w:r>
      <w:proofErr w:type="gramEnd"/>
      <w:r w:rsidR="009E21D2">
        <w:rPr>
          <w:u w:val="single"/>
        </w:rPr>
        <w:t xml:space="preserve"> </w:t>
      </w:r>
    </w:p>
    <w:p w14:paraId="34F482A3" w14:textId="0009303F" w:rsidR="009E21D2" w:rsidRDefault="00B2405A" w:rsidP="00C85377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6. </w:t>
      </w:r>
      <w:r w:rsidR="009E21D2">
        <w:rPr>
          <w:u w:val="single"/>
        </w:rPr>
        <w:t>A plan for</w:t>
      </w:r>
      <w:r w:rsidR="00C64A83">
        <w:rPr>
          <w:u w:val="single"/>
        </w:rPr>
        <w:t xml:space="preserve"> weekly</w:t>
      </w:r>
      <w:r w:rsidR="009E21D2">
        <w:rPr>
          <w:u w:val="single"/>
        </w:rPr>
        <w:t xml:space="preserve"> testing at each city wastewater treatment plant </w:t>
      </w:r>
      <w:r w:rsidR="007F209B">
        <w:rPr>
          <w:u w:val="single"/>
        </w:rPr>
        <w:t>if the commission</w:t>
      </w:r>
      <w:r w:rsidR="00C64A83">
        <w:rPr>
          <w:u w:val="single"/>
        </w:rPr>
        <w:t>er of health and mental hygiene or</w:t>
      </w:r>
      <w:r w:rsidR="007F209B">
        <w:rPr>
          <w:u w:val="single"/>
        </w:rPr>
        <w:t xml:space="preserve"> </w:t>
      </w:r>
      <w:r w:rsidR="005B1340">
        <w:rPr>
          <w:u w:val="single"/>
        </w:rPr>
        <w:t xml:space="preserve">state </w:t>
      </w:r>
      <w:r w:rsidR="002342F8">
        <w:rPr>
          <w:u w:val="single"/>
        </w:rPr>
        <w:t>commissioner</w:t>
      </w:r>
      <w:r w:rsidR="007F209B">
        <w:rPr>
          <w:u w:val="single"/>
        </w:rPr>
        <w:t xml:space="preserve"> of health</w:t>
      </w:r>
      <w:r w:rsidR="00C64A83">
        <w:rPr>
          <w:u w:val="single"/>
        </w:rPr>
        <w:t xml:space="preserve"> </w:t>
      </w:r>
      <w:r w:rsidR="002342F8">
        <w:rPr>
          <w:u w:val="single"/>
        </w:rPr>
        <w:t xml:space="preserve">declares </w:t>
      </w:r>
      <w:r w:rsidR="00975DC4">
        <w:rPr>
          <w:u w:val="single"/>
        </w:rPr>
        <w:t xml:space="preserve">that </w:t>
      </w:r>
      <w:r w:rsidR="002342F8">
        <w:rPr>
          <w:u w:val="single"/>
        </w:rPr>
        <w:t xml:space="preserve">the SARS-CoV-2 rate of infection </w:t>
      </w:r>
      <w:r w:rsidR="00975DC4">
        <w:rPr>
          <w:u w:val="single"/>
        </w:rPr>
        <w:t>is</w:t>
      </w:r>
      <w:r w:rsidR="002342F8">
        <w:rPr>
          <w:u w:val="single"/>
        </w:rPr>
        <w:t xml:space="preserve"> </w:t>
      </w:r>
      <w:r w:rsidR="00E50960">
        <w:rPr>
          <w:u w:val="single"/>
        </w:rPr>
        <w:t>at least</w:t>
      </w:r>
      <w:r w:rsidR="002342F8">
        <w:rPr>
          <w:u w:val="single"/>
        </w:rPr>
        <w:t xml:space="preserve"> 1.1</w:t>
      </w:r>
      <w:r w:rsidR="00C64A83">
        <w:rPr>
          <w:u w:val="single"/>
        </w:rPr>
        <w:t xml:space="preserve"> or if the</w:t>
      </w:r>
      <w:r w:rsidR="009E21D2">
        <w:rPr>
          <w:u w:val="single"/>
        </w:rPr>
        <w:t xml:space="preserve"> </w:t>
      </w:r>
      <w:r w:rsidR="00A40398">
        <w:rPr>
          <w:u w:val="single"/>
        </w:rPr>
        <w:t xml:space="preserve">centers for disease control and prevention </w:t>
      </w:r>
      <w:r w:rsidR="00C64A83">
        <w:rPr>
          <w:u w:val="single"/>
        </w:rPr>
        <w:t xml:space="preserve">issues a </w:t>
      </w:r>
      <w:r w:rsidR="00E50960">
        <w:rPr>
          <w:u w:val="single"/>
        </w:rPr>
        <w:t xml:space="preserve">SARS-CoV-2 </w:t>
      </w:r>
      <w:r w:rsidR="00975DC4">
        <w:rPr>
          <w:u w:val="single"/>
        </w:rPr>
        <w:t xml:space="preserve">pandemic </w:t>
      </w:r>
      <w:r w:rsidR="00C64A83">
        <w:rPr>
          <w:u w:val="single"/>
        </w:rPr>
        <w:t>declaration</w:t>
      </w:r>
      <w:r w:rsidR="009E21D2">
        <w:rPr>
          <w:u w:val="single"/>
        </w:rPr>
        <w:t>; and</w:t>
      </w:r>
    </w:p>
    <w:p w14:paraId="6773246C" w14:textId="716A588F" w:rsidR="00825373" w:rsidRDefault="009E21D2" w:rsidP="00C85377">
      <w:pPr>
        <w:spacing w:line="480" w:lineRule="auto"/>
        <w:jc w:val="both"/>
        <w:rPr>
          <w:u w:val="single"/>
        </w:rPr>
      </w:pPr>
      <w:r>
        <w:rPr>
          <w:u w:val="single"/>
        </w:rPr>
        <w:t>7. Recommendations for making the pilot program permanent</w:t>
      </w:r>
      <w:r w:rsidR="00C85377">
        <w:rPr>
          <w:u w:val="single"/>
        </w:rPr>
        <w:t>.</w:t>
      </w:r>
      <w:r w:rsidR="00146636">
        <w:rPr>
          <w:u w:val="single"/>
        </w:rPr>
        <w:t xml:space="preserve">  </w:t>
      </w:r>
    </w:p>
    <w:p w14:paraId="04F67163" w14:textId="5C32B94D" w:rsidR="002F196D" w:rsidRPr="00AC2388" w:rsidRDefault="00595589" w:rsidP="00AC2388">
      <w:pPr>
        <w:spacing w:line="480" w:lineRule="auto"/>
        <w:jc w:val="both"/>
        <w:rPr>
          <w:u w:val="single"/>
        </w:rPr>
        <w:sectPr w:rsidR="002F196D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</w:t>
      </w:r>
      <w:r w:rsidRPr="00AC2388">
        <w:t>.</w:t>
      </w:r>
      <w:r w:rsidR="00AC2388">
        <w:t xml:space="preserve"> This local law takes effect </w:t>
      </w:r>
      <w:r w:rsidR="00F571EB">
        <w:t xml:space="preserve">120 </w:t>
      </w:r>
      <w:r w:rsidR="005B258F">
        <w:t xml:space="preserve">days after it becomes law, except that the </w:t>
      </w:r>
      <w:r w:rsidR="0024776D">
        <w:t xml:space="preserve">commissioner of environmental protection </w:t>
      </w:r>
      <w:r w:rsidR="00CB7AA4">
        <w:t xml:space="preserve">and commissioner of health and mental hygiene </w:t>
      </w:r>
      <w:r w:rsidR="00350292">
        <w:t xml:space="preserve">may </w:t>
      </w:r>
      <w:r w:rsidR="005B258F">
        <w:t>take such measures as are necessary for the implementation of this local law</w:t>
      </w:r>
      <w:r w:rsidR="00151EA9">
        <w:t>, including the promulgation of rules,</w:t>
      </w:r>
      <w:r w:rsidR="005B258F">
        <w:t xml:space="preserve"> before such date</w:t>
      </w:r>
      <w:r w:rsidR="00AC2388">
        <w:t>.</w:t>
      </w: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4A4C32A" w14:textId="77777777" w:rsidR="00633478" w:rsidRDefault="00633478" w:rsidP="007101A2">
      <w:pPr>
        <w:ind w:firstLine="0"/>
        <w:jc w:val="both"/>
        <w:rPr>
          <w:sz w:val="18"/>
          <w:szCs w:val="18"/>
        </w:rPr>
      </w:pPr>
    </w:p>
    <w:p w14:paraId="792A3234" w14:textId="77777777" w:rsidR="00633478" w:rsidRDefault="00633478" w:rsidP="007101A2">
      <w:pPr>
        <w:ind w:firstLine="0"/>
        <w:jc w:val="both"/>
        <w:rPr>
          <w:sz w:val="18"/>
          <w:szCs w:val="18"/>
        </w:rPr>
      </w:pPr>
    </w:p>
    <w:p w14:paraId="5898535C" w14:textId="77777777" w:rsidR="00633478" w:rsidRDefault="00633478" w:rsidP="007101A2">
      <w:pPr>
        <w:ind w:firstLine="0"/>
        <w:jc w:val="both"/>
        <w:rPr>
          <w:sz w:val="18"/>
          <w:szCs w:val="18"/>
        </w:rPr>
      </w:pPr>
    </w:p>
    <w:p w14:paraId="552ED4E5" w14:textId="77777777" w:rsidR="00633478" w:rsidRDefault="00633478" w:rsidP="007101A2">
      <w:pPr>
        <w:ind w:firstLine="0"/>
        <w:jc w:val="both"/>
        <w:rPr>
          <w:sz w:val="18"/>
          <w:szCs w:val="18"/>
        </w:rPr>
      </w:pPr>
    </w:p>
    <w:p w14:paraId="06DF6053" w14:textId="77777777" w:rsidR="00633478" w:rsidRDefault="00633478" w:rsidP="007101A2">
      <w:pPr>
        <w:ind w:firstLine="0"/>
        <w:jc w:val="both"/>
        <w:rPr>
          <w:sz w:val="18"/>
          <w:szCs w:val="18"/>
        </w:rPr>
      </w:pPr>
    </w:p>
    <w:p w14:paraId="265729A8" w14:textId="77777777" w:rsidR="00633478" w:rsidRDefault="00633478" w:rsidP="007101A2">
      <w:pPr>
        <w:ind w:firstLine="0"/>
        <w:jc w:val="both"/>
        <w:rPr>
          <w:sz w:val="18"/>
          <w:szCs w:val="18"/>
        </w:rPr>
      </w:pPr>
    </w:p>
    <w:p w14:paraId="4467720A" w14:textId="77777777" w:rsidR="00633478" w:rsidRDefault="00633478" w:rsidP="007101A2">
      <w:pPr>
        <w:ind w:firstLine="0"/>
        <w:jc w:val="both"/>
        <w:rPr>
          <w:sz w:val="18"/>
          <w:szCs w:val="18"/>
        </w:rPr>
      </w:pPr>
    </w:p>
    <w:p w14:paraId="2DCB1C78" w14:textId="49A119CC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640FF5BE" w14:textId="4A5FF994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039BD">
        <w:rPr>
          <w:sz w:val="18"/>
          <w:szCs w:val="18"/>
        </w:rPr>
        <w:t>1</w:t>
      </w:r>
      <w:r w:rsidR="0028636D">
        <w:rPr>
          <w:sz w:val="18"/>
          <w:szCs w:val="18"/>
        </w:rPr>
        <w:t>4610</w:t>
      </w:r>
    </w:p>
    <w:p w14:paraId="5353652C" w14:textId="709224AE" w:rsidR="004E1CF2" w:rsidRDefault="00BC25A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6/</w:t>
      </w:r>
      <w:r w:rsidR="008D5941">
        <w:rPr>
          <w:sz w:val="18"/>
          <w:szCs w:val="18"/>
        </w:rPr>
        <w:t>2</w:t>
      </w:r>
      <w:r w:rsidR="005B258F">
        <w:rPr>
          <w:sz w:val="18"/>
          <w:szCs w:val="18"/>
        </w:rPr>
        <w:t>/20</w:t>
      </w:r>
      <w:r w:rsidR="00E651B7">
        <w:rPr>
          <w:sz w:val="18"/>
          <w:szCs w:val="18"/>
        </w:rPr>
        <w:t>20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3E5EF" w14:textId="77777777" w:rsidR="006B1E15" w:rsidRDefault="006B1E15">
      <w:r>
        <w:separator/>
      </w:r>
    </w:p>
    <w:p w14:paraId="0A28C69D" w14:textId="77777777" w:rsidR="006B1E15" w:rsidRDefault="006B1E15"/>
  </w:endnote>
  <w:endnote w:type="continuationSeparator" w:id="0">
    <w:p w14:paraId="24A14C13" w14:textId="77777777" w:rsidR="006B1E15" w:rsidRDefault="006B1E15">
      <w:r>
        <w:continuationSeparator/>
      </w:r>
    </w:p>
    <w:p w14:paraId="5AF04CF1" w14:textId="77777777" w:rsidR="006B1E15" w:rsidRDefault="006B1E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2FD3425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0E8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DBEB51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4766174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A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984C9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CB9A9" w14:textId="77777777" w:rsidR="006B1E15" w:rsidRDefault="006B1E15">
      <w:r>
        <w:separator/>
      </w:r>
    </w:p>
    <w:p w14:paraId="4F3B4AB5" w14:textId="77777777" w:rsidR="006B1E15" w:rsidRDefault="006B1E15"/>
  </w:footnote>
  <w:footnote w:type="continuationSeparator" w:id="0">
    <w:p w14:paraId="17611851" w14:textId="77777777" w:rsidR="006B1E15" w:rsidRDefault="006B1E15">
      <w:r>
        <w:continuationSeparator/>
      </w:r>
    </w:p>
    <w:p w14:paraId="02EEA71B" w14:textId="77777777" w:rsidR="006B1E15" w:rsidRDefault="006B1E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ED9"/>
    <w:rsid w:val="000135A3"/>
    <w:rsid w:val="00014B1D"/>
    <w:rsid w:val="00024E65"/>
    <w:rsid w:val="00026E6C"/>
    <w:rsid w:val="00035181"/>
    <w:rsid w:val="000502BC"/>
    <w:rsid w:val="00056BB0"/>
    <w:rsid w:val="00064AFB"/>
    <w:rsid w:val="00066647"/>
    <w:rsid w:val="00067369"/>
    <w:rsid w:val="00083C29"/>
    <w:rsid w:val="00084FD8"/>
    <w:rsid w:val="0009173E"/>
    <w:rsid w:val="00094A70"/>
    <w:rsid w:val="000B4D16"/>
    <w:rsid w:val="000D4A7F"/>
    <w:rsid w:val="000D6B12"/>
    <w:rsid w:val="000E7DF9"/>
    <w:rsid w:val="001073BD"/>
    <w:rsid w:val="001105E9"/>
    <w:rsid w:val="00115B31"/>
    <w:rsid w:val="00120E88"/>
    <w:rsid w:val="00123012"/>
    <w:rsid w:val="00146636"/>
    <w:rsid w:val="001509BF"/>
    <w:rsid w:val="00150A27"/>
    <w:rsid w:val="00151EA9"/>
    <w:rsid w:val="00162FC0"/>
    <w:rsid w:val="001641C5"/>
    <w:rsid w:val="00165627"/>
    <w:rsid w:val="00167107"/>
    <w:rsid w:val="00174975"/>
    <w:rsid w:val="00180BD2"/>
    <w:rsid w:val="00195A80"/>
    <w:rsid w:val="001A3A6B"/>
    <w:rsid w:val="001C16FB"/>
    <w:rsid w:val="001D4249"/>
    <w:rsid w:val="001E169E"/>
    <w:rsid w:val="001E1DED"/>
    <w:rsid w:val="001F6D03"/>
    <w:rsid w:val="00205741"/>
    <w:rsid w:val="00207323"/>
    <w:rsid w:val="00213232"/>
    <w:rsid w:val="0021642E"/>
    <w:rsid w:val="0022099D"/>
    <w:rsid w:val="002342F8"/>
    <w:rsid w:val="00241F94"/>
    <w:rsid w:val="00245527"/>
    <w:rsid w:val="0024776D"/>
    <w:rsid w:val="00270162"/>
    <w:rsid w:val="00276D5A"/>
    <w:rsid w:val="00280955"/>
    <w:rsid w:val="002829F4"/>
    <w:rsid w:val="00285BD8"/>
    <w:rsid w:val="0028636D"/>
    <w:rsid w:val="00292C42"/>
    <w:rsid w:val="0029378F"/>
    <w:rsid w:val="002B4240"/>
    <w:rsid w:val="002B439C"/>
    <w:rsid w:val="002C4435"/>
    <w:rsid w:val="002D1F46"/>
    <w:rsid w:val="002D562B"/>
    <w:rsid w:val="002D5F4F"/>
    <w:rsid w:val="002F196D"/>
    <w:rsid w:val="002F269C"/>
    <w:rsid w:val="002F6523"/>
    <w:rsid w:val="00301E5D"/>
    <w:rsid w:val="00310BC3"/>
    <w:rsid w:val="00317DEE"/>
    <w:rsid w:val="00320D3B"/>
    <w:rsid w:val="0032211E"/>
    <w:rsid w:val="0033027F"/>
    <w:rsid w:val="003447CD"/>
    <w:rsid w:val="00345F98"/>
    <w:rsid w:val="00347B13"/>
    <w:rsid w:val="00350292"/>
    <w:rsid w:val="00352CA7"/>
    <w:rsid w:val="00367008"/>
    <w:rsid w:val="003720CF"/>
    <w:rsid w:val="0038573E"/>
    <w:rsid w:val="003874A1"/>
    <w:rsid w:val="00387754"/>
    <w:rsid w:val="003A29EF"/>
    <w:rsid w:val="003A75C2"/>
    <w:rsid w:val="003B144B"/>
    <w:rsid w:val="003C6CEC"/>
    <w:rsid w:val="003F26F9"/>
    <w:rsid w:val="003F3109"/>
    <w:rsid w:val="004039BD"/>
    <w:rsid w:val="004105EB"/>
    <w:rsid w:val="00420245"/>
    <w:rsid w:val="00426BF1"/>
    <w:rsid w:val="004318D1"/>
    <w:rsid w:val="00432688"/>
    <w:rsid w:val="00441402"/>
    <w:rsid w:val="0044375E"/>
    <w:rsid w:val="00444642"/>
    <w:rsid w:val="00445D6E"/>
    <w:rsid w:val="00447A01"/>
    <w:rsid w:val="004549A4"/>
    <w:rsid w:val="00462479"/>
    <w:rsid w:val="00465293"/>
    <w:rsid w:val="004948B5"/>
    <w:rsid w:val="00497233"/>
    <w:rsid w:val="004A437B"/>
    <w:rsid w:val="004B097C"/>
    <w:rsid w:val="004D4287"/>
    <w:rsid w:val="004E1CF2"/>
    <w:rsid w:val="004F0BCD"/>
    <w:rsid w:val="004F3343"/>
    <w:rsid w:val="004F7AA4"/>
    <w:rsid w:val="005020E8"/>
    <w:rsid w:val="00503D38"/>
    <w:rsid w:val="00550E96"/>
    <w:rsid w:val="0055421A"/>
    <w:rsid w:val="00554C35"/>
    <w:rsid w:val="0055522F"/>
    <w:rsid w:val="0057235A"/>
    <w:rsid w:val="0057682A"/>
    <w:rsid w:val="00585142"/>
    <w:rsid w:val="00586366"/>
    <w:rsid w:val="00591A84"/>
    <w:rsid w:val="00593DE8"/>
    <w:rsid w:val="00595589"/>
    <w:rsid w:val="005A1EBD"/>
    <w:rsid w:val="005A7307"/>
    <w:rsid w:val="005B1340"/>
    <w:rsid w:val="005B258F"/>
    <w:rsid w:val="005B5DE4"/>
    <w:rsid w:val="005B7671"/>
    <w:rsid w:val="005C5102"/>
    <w:rsid w:val="005C6980"/>
    <w:rsid w:val="005C7CD9"/>
    <w:rsid w:val="005D4A03"/>
    <w:rsid w:val="005E655A"/>
    <w:rsid w:val="005E7681"/>
    <w:rsid w:val="005F1E43"/>
    <w:rsid w:val="005F3AA6"/>
    <w:rsid w:val="005F586D"/>
    <w:rsid w:val="005F6208"/>
    <w:rsid w:val="006101A2"/>
    <w:rsid w:val="00630AB3"/>
    <w:rsid w:val="00633478"/>
    <w:rsid w:val="006662DF"/>
    <w:rsid w:val="00666EAF"/>
    <w:rsid w:val="00674E3A"/>
    <w:rsid w:val="00681A93"/>
    <w:rsid w:val="00682B82"/>
    <w:rsid w:val="00687344"/>
    <w:rsid w:val="006A691C"/>
    <w:rsid w:val="006B1E15"/>
    <w:rsid w:val="006B26AF"/>
    <w:rsid w:val="006B2F93"/>
    <w:rsid w:val="006B590A"/>
    <w:rsid w:val="006B5AB9"/>
    <w:rsid w:val="006C29D8"/>
    <w:rsid w:val="006D2588"/>
    <w:rsid w:val="006D3E3C"/>
    <w:rsid w:val="006D562C"/>
    <w:rsid w:val="006E49A7"/>
    <w:rsid w:val="006F5CC7"/>
    <w:rsid w:val="007101A2"/>
    <w:rsid w:val="0071024C"/>
    <w:rsid w:val="00710643"/>
    <w:rsid w:val="0071339B"/>
    <w:rsid w:val="007218EB"/>
    <w:rsid w:val="00724B0A"/>
    <w:rsid w:val="0072551E"/>
    <w:rsid w:val="00727F04"/>
    <w:rsid w:val="007335CA"/>
    <w:rsid w:val="00750030"/>
    <w:rsid w:val="00764B1E"/>
    <w:rsid w:val="00767CD4"/>
    <w:rsid w:val="00770B9A"/>
    <w:rsid w:val="00772B62"/>
    <w:rsid w:val="00795AB5"/>
    <w:rsid w:val="007A1A40"/>
    <w:rsid w:val="007A69D5"/>
    <w:rsid w:val="007B293E"/>
    <w:rsid w:val="007B6497"/>
    <w:rsid w:val="007C1D9D"/>
    <w:rsid w:val="007C6893"/>
    <w:rsid w:val="007D0E19"/>
    <w:rsid w:val="007D2DE6"/>
    <w:rsid w:val="007E7340"/>
    <w:rsid w:val="007E73C5"/>
    <w:rsid w:val="007E79D5"/>
    <w:rsid w:val="007F0A63"/>
    <w:rsid w:val="007F209B"/>
    <w:rsid w:val="007F3A25"/>
    <w:rsid w:val="007F4087"/>
    <w:rsid w:val="008015F4"/>
    <w:rsid w:val="00806569"/>
    <w:rsid w:val="0081347A"/>
    <w:rsid w:val="008167F4"/>
    <w:rsid w:val="00825373"/>
    <w:rsid w:val="008267F3"/>
    <w:rsid w:val="0083646C"/>
    <w:rsid w:val="0084259D"/>
    <w:rsid w:val="0085260B"/>
    <w:rsid w:val="00853E42"/>
    <w:rsid w:val="008566DC"/>
    <w:rsid w:val="0086109D"/>
    <w:rsid w:val="00872AFA"/>
    <w:rsid w:val="00872BFD"/>
    <w:rsid w:val="00873B26"/>
    <w:rsid w:val="00875C1F"/>
    <w:rsid w:val="00880099"/>
    <w:rsid w:val="008C6573"/>
    <w:rsid w:val="008C6B68"/>
    <w:rsid w:val="008D5941"/>
    <w:rsid w:val="008E28FA"/>
    <w:rsid w:val="008F0B17"/>
    <w:rsid w:val="008F193D"/>
    <w:rsid w:val="008F2A86"/>
    <w:rsid w:val="00900ACB"/>
    <w:rsid w:val="009120F7"/>
    <w:rsid w:val="00925D71"/>
    <w:rsid w:val="0094029B"/>
    <w:rsid w:val="00944DF1"/>
    <w:rsid w:val="00953682"/>
    <w:rsid w:val="00954D94"/>
    <w:rsid w:val="009565FA"/>
    <w:rsid w:val="00961BA0"/>
    <w:rsid w:val="009638F8"/>
    <w:rsid w:val="00974BF5"/>
    <w:rsid w:val="00975DC4"/>
    <w:rsid w:val="009822E5"/>
    <w:rsid w:val="00990ECE"/>
    <w:rsid w:val="009A3AB0"/>
    <w:rsid w:val="009A4A93"/>
    <w:rsid w:val="009B4551"/>
    <w:rsid w:val="009B5D71"/>
    <w:rsid w:val="009C0D98"/>
    <w:rsid w:val="009D1DE7"/>
    <w:rsid w:val="009D4546"/>
    <w:rsid w:val="009D7790"/>
    <w:rsid w:val="009E123E"/>
    <w:rsid w:val="009E21D2"/>
    <w:rsid w:val="009E5033"/>
    <w:rsid w:val="009E5118"/>
    <w:rsid w:val="00A03635"/>
    <w:rsid w:val="00A04646"/>
    <w:rsid w:val="00A05F29"/>
    <w:rsid w:val="00A10451"/>
    <w:rsid w:val="00A11AA6"/>
    <w:rsid w:val="00A16606"/>
    <w:rsid w:val="00A1759A"/>
    <w:rsid w:val="00A269C2"/>
    <w:rsid w:val="00A356F3"/>
    <w:rsid w:val="00A36679"/>
    <w:rsid w:val="00A40398"/>
    <w:rsid w:val="00A46ACE"/>
    <w:rsid w:val="00A531EC"/>
    <w:rsid w:val="00A654D0"/>
    <w:rsid w:val="00A71D26"/>
    <w:rsid w:val="00A73D3B"/>
    <w:rsid w:val="00A82982"/>
    <w:rsid w:val="00A978D5"/>
    <w:rsid w:val="00AC2388"/>
    <w:rsid w:val="00AD1881"/>
    <w:rsid w:val="00AD581C"/>
    <w:rsid w:val="00AE0E0F"/>
    <w:rsid w:val="00AE212E"/>
    <w:rsid w:val="00AF32AD"/>
    <w:rsid w:val="00AF39A5"/>
    <w:rsid w:val="00B00814"/>
    <w:rsid w:val="00B15D83"/>
    <w:rsid w:val="00B1635A"/>
    <w:rsid w:val="00B2405A"/>
    <w:rsid w:val="00B2546C"/>
    <w:rsid w:val="00B30100"/>
    <w:rsid w:val="00B40623"/>
    <w:rsid w:val="00B47730"/>
    <w:rsid w:val="00B6649C"/>
    <w:rsid w:val="00BA297B"/>
    <w:rsid w:val="00BA4408"/>
    <w:rsid w:val="00BA599A"/>
    <w:rsid w:val="00BB1021"/>
    <w:rsid w:val="00BB6434"/>
    <w:rsid w:val="00BB7DFA"/>
    <w:rsid w:val="00BC1806"/>
    <w:rsid w:val="00BC25AA"/>
    <w:rsid w:val="00BD4E49"/>
    <w:rsid w:val="00BF4CE8"/>
    <w:rsid w:val="00BF76F0"/>
    <w:rsid w:val="00C044A3"/>
    <w:rsid w:val="00C16761"/>
    <w:rsid w:val="00C64A83"/>
    <w:rsid w:val="00C65079"/>
    <w:rsid w:val="00C663F3"/>
    <w:rsid w:val="00C71F80"/>
    <w:rsid w:val="00C73EFD"/>
    <w:rsid w:val="00C85377"/>
    <w:rsid w:val="00C92A35"/>
    <w:rsid w:val="00C93F56"/>
    <w:rsid w:val="00C94800"/>
    <w:rsid w:val="00C96CEE"/>
    <w:rsid w:val="00C9709F"/>
    <w:rsid w:val="00CA09E2"/>
    <w:rsid w:val="00CA2899"/>
    <w:rsid w:val="00CA30A1"/>
    <w:rsid w:val="00CA6B5C"/>
    <w:rsid w:val="00CB7AA4"/>
    <w:rsid w:val="00CC4ED3"/>
    <w:rsid w:val="00CC5AFE"/>
    <w:rsid w:val="00CD0635"/>
    <w:rsid w:val="00CE602C"/>
    <w:rsid w:val="00CF17D2"/>
    <w:rsid w:val="00D00B77"/>
    <w:rsid w:val="00D047AF"/>
    <w:rsid w:val="00D053A3"/>
    <w:rsid w:val="00D2719B"/>
    <w:rsid w:val="00D30712"/>
    <w:rsid w:val="00D30A34"/>
    <w:rsid w:val="00D3237F"/>
    <w:rsid w:val="00D46FE4"/>
    <w:rsid w:val="00D52CE9"/>
    <w:rsid w:val="00D5768A"/>
    <w:rsid w:val="00D61148"/>
    <w:rsid w:val="00D63BC4"/>
    <w:rsid w:val="00D81D16"/>
    <w:rsid w:val="00D8467B"/>
    <w:rsid w:val="00D929DF"/>
    <w:rsid w:val="00D94395"/>
    <w:rsid w:val="00D95274"/>
    <w:rsid w:val="00D975BE"/>
    <w:rsid w:val="00DA1452"/>
    <w:rsid w:val="00DB6BFB"/>
    <w:rsid w:val="00DC57C0"/>
    <w:rsid w:val="00DC615D"/>
    <w:rsid w:val="00DD065F"/>
    <w:rsid w:val="00DD4F49"/>
    <w:rsid w:val="00DE3AFF"/>
    <w:rsid w:val="00DE6DA3"/>
    <w:rsid w:val="00DE6E46"/>
    <w:rsid w:val="00DE757F"/>
    <w:rsid w:val="00DF7976"/>
    <w:rsid w:val="00E0423E"/>
    <w:rsid w:val="00E06550"/>
    <w:rsid w:val="00E13406"/>
    <w:rsid w:val="00E310B4"/>
    <w:rsid w:val="00E34500"/>
    <w:rsid w:val="00E37C8F"/>
    <w:rsid w:val="00E42EF6"/>
    <w:rsid w:val="00E45C25"/>
    <w:rsid w:val="00E50960"/>
    <w:rsid w:val="00E611AD"/>
    <w:rsid w:val="00E611DE"/>
    <w:rsid w:val="00E651B7"/>
    <w:rsid w:val="00E72D28"/>
    <w:rsid w:val="00E7311C"/>
    <w:rsid w:val="00E835CD"/>
    <w:rsid w:val="00E84A4E"/>
    <w:rsid w:val="00E914F8"/>
    <w:rsid w:val="00E96AB4"/>
    <w:rsid w:val="00E97376"/>
    <w:rsid w:val="00EB262D"/>
    <w:rsid w:val="00EB41AC"/>
    <w:rsid w:val="00EB4F54"/>
    <w:rsid w:val="00EB5A95"/>
    <w:rsid w:val="00EC10A6"/>
    <w:rsid w:val="00EC10C5"/>
    <w:rsid w:val="00ED266D"/>
    <w:rsid w:val="00ED2846"/>
    <w:rsid w:val="00ED39DB"/>
    <w:rsid w:val="00ED6ADF"/>
    <w:rsid w:val="00EE0C3B"/>
    <w:rsid w:val="00EE1884"/>
    <w:rsid w:val="00EF1E62"/>
    <w:rsid w:val="00F01C1E"/>
    <w:rsid w:val="00F0418B"/>
    <w:rsid w:val="00F106D8"/>
    <w:rsid w:val="00F12CB7"/>
    <w:rsid w:val="00F1371E"/>
    <w:rsid w:val="00F23C44"/>
    <w:rsid w:val="00F33321"/>
    <w:rsid w:val="00F34140"/>
    <w:rsid w:val="00F4610B"/>
    <w:rsid w:val="00F46D20"/>
    <w:rsid w:val="00F571EB"/>
    <w:rsid w:val="00F60349"/>
    <w:rsid w:val="00F77417"/>
    <w:rsid w:val="00FA5BBD"/>
    <w:rsid w:val="00FA63F7"/>
    <w:rsid w:val="00FB2FD6"/>
    <w:rsid w:val="00FC2947"/>
    <w:rsid w:val="00FC547E"/>
    <w:rsid w:val="00FF4160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6DC3353-0E7E-479C-AD37-B00F14C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E427F-D29B-4C08-B556-14B9579E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14</cp:revision>
  <cp:lastPrinted>2013-04-22T14:57:00Z</cp:lastPrinted>
  <dcterms:created xsi:type="dcterms:W3CDTF">2020-06-03T14:33:00Z</dcterms:created>
  <dcterms:modified xsi:type="dcterms:W3CDTF">2021-02-08T19:55:00Z</dcterms:modified>
</cp:coreProperties>
</file>