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32BE43" w14:textId="346D0A99" w:rsidR="004E1CF2" w:rsidRDefault="004E1CF2" w:rsidP="00E97376">
      <w:pPr>
        <w:ind w:firstLine="0"/>
        <w:jc w:val="center"/>
      </w:pPr>
      <w:r>
        <w:t>Int. No.</w:t>
      </w:r>
      <w:r w:rsidR="00DD1FE0">
        <w:t xml:space="preserve"> 2425</w:t>
      </w:r>
    </w:p>
    <w:p w14:paraId="39BA02AE" w14:textId="77777777" w:rsidR="00E97376" w:rsidRDefault="00E97376" w:rsidP="00E97376">
      <w:pPr>
        <w:ind w:firstLine="0"/>
        <w:jc w:val="center"/>
      </w:pPr>
    </w:p>
    <w:p w14:paraId="7DE64BDA" w14:textId="77777777" w:rsidR="00002A5D" w:rsidRDefault="00002A5D" w:rsidP="00002A5D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Salamanca, Vallone, Yeger, Holden, Dinowitz, Rosenthal, Cabrera, Levin, Ampry-Samuel, Koslowitz, Adams, Cumbo, Ayala, D. Diaz, Riley, Louis, Rose, Ulrich, Cornegy, Moya, Chin, Dromm, Eugene, Powers, Koo, Treyger, Grodenchik, Brooks-Powers, Borelli, Barron, Kallos, Reynoso, Van Bramer, Brannan, Lander, Maisel and Feliz</w:t>
      </w:r>
    </w:p>
    <w:p w14:paraId="328819EA" w14:textId="77777777" w:rsidR="004E1CF2" w:rsidRDefault="004E1CF2" w:rsidP="007101A2">
      <w:pPr>
        <w:pStyle w:val="BodyText"/>
        <w:spacing w:line="240" w:lineRule="auto"/>
        <w:ind w:firstLine="0"/>
      </w:pPr>
      <w:bookmarkStart w:id="0" w:name="_GoBack"/>
      <w:bookmarkEnd w:id="0"/>
    </w:p>
    <w:p w14:paraId="4E16EB21" w14:textId="77777777" w:rsidR="009B6868" w:rsidRPr="009B6868" w:rsidRDefault="009B6868" w:rsidP="007101A2">
      <w:pPr>
        <w:pStyle w:val="BodyText"/>
        <w:spacing w:line="240" w:lineRule="auto"/>
        <w:ind w:firstLine="0"/>
        <w:rPr>
          <w:vanish/>
        </w:rPr>
      </w:pPr>
      <w:r w:rsidRPr="009B6868">
        <w:rPr>
          <w:vanish/>
        </w:rPr>
        <w:t>..Title</w:t>
      </w:r>
    </w:p>
    <w:p w14:paraId="2A570000" w14:textId="5B12E620" w:rsidR="004E1CF2" w:rsidRDefault="009B6868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041BB7">
        <w:t>New York city charter</w:t>
      </w:r>
      <w:r w:rsidR="004E1CF2">
        <w:t>, in relation to</w:t>
      </w:r>
      <w:r w:rsidR="00873B26">
        <w:t xml:space="preserve"> </w:t>
      </w:r>
      <w:r w:rsidR="00B821BF">
        <w:t xml:space="preserve">requiring </w:t>
      </w:r>
      <w:r w:rsidR="006B3E28">
        <w:t>borough commissioners in</w:t>
      </w:r>
      <w:r w:rsidR="00041BB7">
        <w:t xml:space="preserve"> the department of environmental protection</w:t>
      </w:r>
    </w:p>
    <w:p w14:paraId="7F1336C2" w14:textId="654986C0" w:rsidR="009B6868" w:rsidRPr="009B6868" w:rsidRDefault="009B6868" w:rsidP="007101A2">
      <w:pPr>
        <w:pStyle w:val="BodyText"/>
        <w:spacing w:line="240" w:lineRule="auto"/>
        <w:ind w:firstLine="0"/>
        <w:rPr>
          <w:vanish/>
        </w:rPr>
      </w:pPr>
      <w:r w:rsidRPr="009B6868">
        <w:rPr>
          <w:vanish/>
        </w:rPr>
        <w:t>..Body</w:t>
      </w:r>
    </w:p>
    <w:p w14:paraId="66A7B93E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B7A7709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3435633F" w14:textId="77777777" w:rsidR="004E1CF2" w:rsidRDefault="004E1CF2" w:rsidP="006662DF">
      <w:pPr>
        <w:jc w:val="both"/>
      </w:pPr>
    </w:p>
    <w:p w14:paraId="7F2D2C98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314B2B7" w14:textId="069805E7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AA6952">
        <w:t xml:space="preserve">Chapter 57 of </w:t>
      </w:r>
      <w:r w:rsidR="00041BB7">
        <w:t xml:space="preserve">the New York city charter is amended by adding </w:t>
      </w:r>
      <w:r w:rsidR="007815A4">
        <w:t>a</w:t>
      </w:r>
      <w:r w:rsidR="00041BB7">
        <w:t xml:space="preserve"> new </w:t>
      </w:r>
      <w:r w:rsidR="00AA6952">
        <w:t>section 1405</w:t>
      </w:r>
      <w:r w:rsidR="00041BB7">
        <w:t xml:space="preserve"> to read as follows:</w:t>
      </w:r>
    </w:p>
    <w:p w14:paraId="4C18D4BF" w14:textId="77777777" w:rsidR="00320E0D" w:rsidRDefault="00AA6952" w:rsidP="00AA6952">
      <w:pPr>
        <w:spacing w:line="480" w:lineRule="auto"/>
        <w:jc w:val="both"/>
        <w:rPr>
          <w:u w:val="single"/>
        </w:rPr>
      </w:pPr>
      <w:r w:rsidRPr="00AA6952">
        <w:rPr>
          <w:u w:val="single"/>
        </w:rPr>
        <w:t xml:space="preserve">§ 1405. Borough commissioners. </w:t>
      </w:r>
      <w:r w:rsidR="00930602">
        <w:rPr>
          <w:u w:val="single"/>
        </w:rPr>
        <w:t xml:space="preserve">a. </w:t>
      </w:r>
      <w:r w:rsidR="00B821BF">
        <w:rPr>
          <w:u w:val="single"/>
        </w:rPr>
        <w:t>For each borough, t</w:t>
      </w:r>
      <w:r w:rsidR="003A7FCF" w:rsidRPr="00FB6063">
        <w:rPr>
          <w:u w:val="single"/>
        </w:rPr>
        <w:t xml:space="preserve">he commissioner </w:t>
      </w:r>
      <w:r>
        <w:rPr>
          <w:u w:val="single"/>
        </w:rPr>
        <w:t xml:space="preserve">of environmental protection </w:t>
      </w:r>
      <w:r w:rsidR="003A7FCF" w:rsidRPr="00FB6063">
        <w:rPr>
          <w:u w:val="single"/>
        </w:rPr>
        <w:t>shall assign a borough commissioner, who shall</w:t>
      </w:r>
      <w:r w:rsidR="00320E0D">
        <w:rPr>
          <w:u w:val="single"/>
        </w:rPr>
        <w:t>:</w:t>
      </w:r>
    </w:p>
    <w:p w14:paraId="6FA67B0D" w14:textId="77777777" w:rsidR="009875F5" w:rsidRDefault="00320E0D" w:rsidP="00930602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1. </w:t>
      </w:r>
      <w:r w:rsidR="00F93F71">
        <w:rPr>
          <w:u w:val="single"/>
        </w:rPr>
        <w:t>O</w:t>
      </w:r>
      <w:r w:rsidR="003A7FCF" w:rsidRPr="00FB6063">
        <w:rPr>
          <w:u w:val="single"/>
        </w:rPr>
        <w:t>versee</w:t>
      </w:r>
      <w:r w:rsidR="009875F5">
        <w:rPr>
          <w:u w:val="single"/>
        </w:rPr>
        <w:t>,</w:t>
      </w:r>
      <w:r w:rsidR="009875F5" w:rsidRPr="009875F5">
        <w:rPr>
          <w:u w:val="single"/>
        </w:rPr>
        <w:t xml:space="preserve"> </w:t>
      </w:r>
      <w:r w:rsidR="009875F5">
        <w:rPr>
          <w:u w:val="single"/>
        </w:rPr>
        <w:t>under the direction of the commissioner of environmental protection,</w:t>
      </w:r>
      <w:r w:rsidR="003A7FCF" w:rsidRPr="00FB6063">
        <w:rPr>
          <w:u w:val="single"/>
        </w:rPr>
        <w:t xml:space="preserve"> department programs, personnel, and facilities within the </w:t>
      </w:r>
      <w:r>
        <w:rPr>
          <w:u w:val="single"/>
        </w:rPr>
        <w:t xml:space="preserve">respective </w:t>
      </w:r>
      <w:r w:rsidR="003A7FCF" w:rsidRPr="00FB6063">
        <w:rPr>
          <w:u w:val="single"/>
        </w:rPr>
        <w:t>borough</w:t>
      </w:r>
      <w:r w:rsidR="009875F5">
        <w:rPr>
          <w:u w:val="single"/>
        </w:rPr>
        <w:t>;</w:t>
      </w:r>
    </w:p>
    <w:p w14:paraId="60CBA67E" w14:textId="77777777" w:rsidR="00320E0D" w:rsidRDefault="009875F5" w:rsidP="00930602">
      <w:pPr>
        <w:spacing w:line="480" w:lineRule="auto"/>
        <w:jc w:val="both"/>
        <w:rPr>
          <w:u w:val="single"/>
        </w:rPr>
      </w:pPr>
      <w:r>
        <w:rPr>
          <w:u w:val="single"/>
        </w:rPr>
        <w:t>2.</w:t>
      </w:r>
      <w:r w:rsidR="00EB729B">
        <w:rPr>
          <w:u w:val="single"/>
        </w:rPr>
        <w:t xml:space="preserve"> </w:t>
      </w:r>
      <w:r>
        <w:rPr>
          <w:u w:val="single"/>
        </w:rPr>
        <w:t>I</w:t>
      </w:r>
      <w:r w:rsidR="00EB729B">
        <w:rPr>
          <w:u w:val="single"/>
        </w:rPr>
        <w:t xml:space="preserve">nform the </w:t>
      </w:r>
      <w:r w:rsidR="00091122">
        <w:rPr>
          <w:u w:val="single"/>
        </w:rPr>
        <w:t xml:space="preserve">commissioner of environmental protection </w:t>
      </w:r>
      <w:r>
        <w:rPr>
          <w:u w:val="single"/>
        </w:rPr>
        <w:t xml:space="preserve">regularly </w:t>
      </w:r>
      <w:r w:rsidR="00EB729B">
        <w:rPr>
          <w:u w:val="single"/>
        </w:rPr>
        <w:t xml:space="preserve">regarding such </w:t>
      </w:r>
      <w:r w:rsidR="00091122" w:rsidRPr="00FB6063">
        <w:rPr>
          <w:u w:val="single"/>
        </w:rPr>
        <w:t>programs, personnel, and facilities</w:t>
      </w:r>
      <w:r>
        <w:rPr>
          <w:u w:val="single"/>
        </w:rPr>
        <w:t>;</w:t>
      </w:r>
      <w:r w:rsidR="00091122" w:rsidRPr="00FB6063">
        <w:rPr>
          <w:u w:val="single"/>
        </w:rPr>
        <w:t xml:space="preserve"> </w:t>
      </w:r>
      <w:r w:rsidR="00320E0D">
        <w:rPr>
          <w:u w:val="single"/>
        </w:rPr>
        <w:t>and</w:t>
      </w:r>
    </w:p>
    <w:p w14:paraId="7FBF2AE1" w14:textId="77777777" w:rsidR="003A7FCF" w:rsidRDefault="00075BBA" w:rsidP="00930602">
      <w:pPr>
        <w:spacing w:line="480" w:lineRule="auto"/>
        <w:jc w:val="both"/>
        <w:rPr>
          <w:u w:val="single"/>
        </w:rPr>
      </w:pPr>
      <w:r>
        <w:rPr>
          <w:u w:val="single"/>
        </w:rPr>
        <w:t>3</w:t>
      </w:r>
      <w:r w:rsidR="00320E0D">
        <w:rPr>
          <w:u w:val="single"/>
        </w:rPr>
        <w:t>. C</w:t>
      </w:r>
      <w:r w:rsidR="003A7FCF" w:rsidRPr="00FB6063">
        <w:rPr>
          <w:u w:val="single"/>
        </w:rPr>
        <w:t>onsult when appropriate with the relevant borough president</w:t>
      </w:r>
      <w:r w:rsidR="00F93F71">
        <w:rPr>
          <w:u w:val="single"/>
        </w:rPr>
        <w:t xml:space="preserve"> </w:t>
      </w:r>
      <w:r w:rsidR="00EB729B">
        <w:rPr>
          <w:u w:val="single"/>
        </w:rPr>
        <w:t>and community boards</w:t>
      </w:r>
      <w:r w:rsidR="003A7FCF" w:rsidRPr="00FB6063">
        <w:rPr>
          <w:u w:val="single"/>
        </w:rPr>
        <w:t>.</w:t>
      </w:r>
    </w:p>
    <w:p w14:paraId="63DCE449" w14:textId="11272A57" w:rsidR="00930602" w:rsidRPr="00AA6952" w:rsidRDefault="00930602" w:rsidP="00930602">
      <w:pPr>
        <w:spacing w:line="480" w:lineRule="auto"/>
        <w:jc w:val="both"/>
      </w:pPr>
      <w:r>
        <w:rPr>
          <w:u w:val="single"/>
        </w:rPr>
        <w:t>b. Nothing in this section shall prohibit the commissioner of environmental protection from assigning as borough commissioner under this section an individual who is</w:t>
      </w:r>
      <w:r w:rsidR="00384956">
        <w:rPr>
          <w:u w:val="single"/>
        </w:rPr>
        <w:t xml:space="preserve"> also</w:t>
      </w:r>
      <w:r>
        <w:rPr>
          <w:u w:val="single"/>
        </w:rPr>
        <w:t xml:space="preserve"> assigned </w:t>
      </w:r>
      <w:r w:rsidR="009875F5">
        <w:rPr>
          <w:u w:val="single"/>
        </w:rPr>
        <w:t xml:space="preserve">to a position in the department </w:t>
      </w:r>
      <w:r>
        <w:rPr>
          <w:u w:val="single"/>
        </w:rPr>
        <w:t xml:space="preserve">under </w:t>
      </w:r>
      <w:r w:rsidR="008E0BA0">
        <w:rPr>
          <w:u w:val="single"/>
        </w:rPr>
        <w:t>subdivision f</w:t>
      </w:r>
      <w:r w:rsidR="00914415">
        <w:rPr>
          <w:u w:val="single"/>
        </w:rPr>
        <w:t xml:space="preserve"> of </w:t>
      </w:r>
      <w:r>
        <w:rPr>
          <w:u w:val="single"/>
        </w:rPr>
        <w:t xml:space="preserve">section 2704 or </w:t>
      </w:r>
      <w:r w:rsidR="008E0BA0">
        <w:rPr>
          <w:u w:val="single"/>
        </w:rPr>
        <w:t>subdivision a</w:t>
      </w:r>
      <w:r w:rsidR="00914415">
        <w:rPr>
          <w:u w:val="single"/>
        </w:rPr>
        <w:t xml:space="preserve"> of section </w:t>
      </w:r>
      <w:r>
        <w:rPr>
          <w:u w:val="single"/>
        </w:rPr>
        <w:t>2706.</w:t>
      </w:r>
    </w:p>
    <w:p w14:paraId="2C2EA9C0" w14:textId="77777777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564629">
        <w:t xml:space="preserve"> This local law takes effect 9</w:t>
      </w:r>
      <w:r w:rsidR="00041BB7">
        <w:t xml:space="preserve">0 days after </w:t>
      </w:r>
      <w:r w:rsidR="00D3325D">
        <w:t>it becomes law</w:t>
      </w:r>
      <w:r w:rsidR="00041BB7">
        <w:t>.</w:t>
      </w:r>
    </w:p>
    <w:p w14:paraId="1532ED70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5DCBAE7D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2516DB88" w14:textId="77777777" w:rsidR="009B6868" w:rsidRDefault="009B6868" w:rsidP="007101A2">
      <w:pPr>
        <w:ind w:firstLine="0"/>
        <w:jc w:val="both"/>
        <w:rPr>
          <w:sz w:val="18"/>
          <w:szCs w:val="18"/>
        </w:rPr>
      </w:pPr>
    </w:p>
    <w:p w14:paraId="309E0A95" w14:textId="77777777" w:rsidR="009B6868" w:rsidRDefault="009B6868" w:rsidP="007101A2">
      <w:pPr>
        <w:ind w:firstLine="0"/>
        <w:jc w:val="both"/>
        <w:rPr>
          <w:sz w:val="18"/>
          <w:szCs w:val="18"/>
        </w:rPr>
      </w:pPr>
    </w:p>
    <w:p w14:paraId="69F1D237" w14:textId="1A7C60E6" w:rsidR="00026B3D" w:rsidRDefault="00026B3D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JB</w:t>
      </w:r>
    </w:p>
    <w:p w14:paraId="7D1A7BE4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041BB7">
        <w:rPr>
          <w:sz w:val="18"/>
          <w:szCs w:val="18"/>
        </w:rPr>
        <w:t>18126</w:t>
      </w:r>
    </w:p>
    <w:p w14:paraId="57F5FB14" w14:textId="239AC069" w:rsidR="002D5F4F" w:rsidRDefault="00EB729B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9/27</w:t>
      </w:r>
      <w:r w:rsidR="00041BB7">
        <w:rPr>
          <w:sz w:val="18"/>
          <w:szCs w:val="18"/>
        </w:rPr>
        <w:t>/21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59A4F6" w14:textId="77777777" w:rsidR="00767BCE" w:rsidRDefault="00767BCE">
      <w:r>
        <w:separator/>
      </w:r>
    </w:p>
    <w:p w14:paraId="141A364E" w14:textId="77777777" w:rsidR="00767BCE" w:rsidRDefault="00767BCE"/>
  </w:endnote>
  <w:endnote w:type="continuationSeparator" w:id="0">
    <w:p w14:paraId="7ECD52FD" w14:textId="77777777" w:rsidR="00767BCE" w:rsidRDefault="00767BCE">
      <w:r>
        <w:continuationSeparator/>
      </w:r>
    </w:p>
    <w:p w14:paraId="25F5B311" w14:textId="77777777" w:rsidR="00767BCE" w:rsidRDefault="00767B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8D382D" w14:textId="175BF02F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2A5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5B0EA1F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9D116B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AB20C1C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D4636E" w14:textId="77777777" w:rsidR="00767BCE" w:rsidRDefault="00767BCE">
      <w:r>
        <w:separator/>
      </w:r>
    </w:p>
    <w:p w14:paraId="35F77902" w14:textId="77777777" w:rsidR="00767BCE" w:rsidRDefault="00767BCE"/>
  </w:footnote>
  <w:footnote w:type="continuationSeparator" w:id="0">
    <w:p w14:paraId="3CF11E31" w14:textId="77777777" w:rsidR="00767BCE" w:rsidRDefault="00767BCE">
      <w:r>
        <w:continuationSeparator/>
      </w:r>
    </w:p>
    <w:p w14:paraId="09202521" w14:textId="77777777" w:rsidR="00767BCE" w:rsidRDefault="00767BC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117"/>
    <w:rsid w:val="000013CA"/>
    <w:rsid w:val="00002A5D"/>
    <w:rsid w:val="0001010D"/>
    <w:rsid w:val="000135A3"/>
    <w:rsid w:val="00022E35"/>
    <w:rsid w:val="00026B3D"/>
    <w:rsid w:val="00035181"/>
    <w:rsid w:val="00041BB7"/>
    <w:rsid w:val="000502BC"/>
    <w:rsid w:val="00056BB0"/>
    <w:rsid w:val="00063738"/>
    <w:rsid w:val="00064AFB"/>
    <w:rsid w:val="00075BBA"/>
    <w:rsid w:val="00091122"/>
    <w:rsid w:val="0009173E"/>
    <w:rsid w:val="00094A70"/>
    <w:rsid w:val="000A2CDA"/>
    <w:rsid w:val="000D4A7F"/>
    <w:rsid w:val="001073BD"/>
    <w:rsid w:val="00115B31"/>
    <w:rsid w:val="001509BF"/>
    <w:rsid w:val="00150A27"/>
    <w:rsid w:val="00150D3A"/>
    <w:rsid w:val="00154CD5"/>
    <w:rsid w:val="00162FC0"/>
    <w:rsid w:val="00165627"/>
    <w:rsid w:val="00167107"/>
    <w:rsid w:val="00180BD2"/>
    <w:rsid w:val="00195A80"/>
    <w:rsid w:val="001D4249"/>
    <w:rsid w:val="00205741"/>
    <w:rsid w:val="00207323"/>
    <w:rsid w:val="0020771D"/>
    <w:rsid w:val="0021642E"/>
    <w:rsid w:val="00217150"/>
    <w:rsid w:val="0022099D"/>
    <w:rsid w:val="00241F94"/>
    <w:rsid w:val="00270162"/>
    <w:rsid w:val="00280955"/>
    <w:rsid w:val="00292C42"/>
    <w:rsid w:val="002C4435"/>
    <w:rsid w:val="002D3BFD"/>
    <w:rsid w:val="002D5F4F"/>
    <w:rsid w:val="002F196D"/>
    <w:rsid w:val="002F269C"/>
    <w:rsid w:val="002F53C8"/>
    <w:rsid w:val="00301E5D"/>
    <w:rsid w:val="00314D0C"/>
    <w:rsid w:val="00320D3B"/>
    <w:rsid w:val="00320E0D"/>
    <w:rsid w:val="00327EAD"/>
    <w:rsid w:val="0033027F"/>
    <w:rsid w:val="003447CD"/>
    <w:rsid w:val="00352CA7"/>
    <w:rsid w:val="003720CF"/>
    <w:rsid w:val="00384956"/>
    <w:rsid w:val="003874A1"/>
    <w:rsid w:val="00387754"/>
    <w:rsid w:val="003A29EF"/>
    <w:rsid w:val="003A75C2"/>
    <w:rsid w:val="003A7FCF"/>
    <w:rsid w:val="003F26F9"/>
    <w:rsid w:val="003F3109"/>
    <w:rsid w:val="00432688"/>
    <w:rsid w:val="00444642"/>
    <w:rsid w:val="00447A01"/>
    <w:rsid w:val="00465293"/>
    <w:rsid w:val="00471A00"/>
    <w:rsid w:val="004948B5"/>
    <w:rsid w:val="00497233"/>
    <w:rsid w:val="004B097C"/>
    <w:rsid w:val="004E1CF2"/>
    <w:rsid w:val="004F3343"/>
    <w:rsid w:val="005020E8"/>
    <w:rsid w:val="005340AA"/>
    <w:rsid w:val="00550E96"/>
    <w:rsid w:val="00554C35"/>
    <w:rsid w:val="00564629"/>
    <w:rsid w:val="0057235A"/>
    <w:rsid w:val="00580117"/>
    <w:rsid w:val="00586366"/>
    <w:rsid w:val="00595589"/>
    <w:rsid w:val="005A1EBD"/>
    <w:rsid w:val="005B5DE4"/>
    <w:rsid w:val="005B6983"/>
    <w:rsid w:val="005C6980"/>
    <w:rsid w:val="005D4A03"/>
    <w:rsid w:val="005E0864"/>
    <w:rsid w:val="005E655A"/>
    <w:rsid w:val="005E7681"/>
    <w:rsid w:val="005F3AA6"/>
    <w:rsid w:val="006145D9"/>
    <w:rsid w:val="00630AB3"/>
    <w:rsid w:val="00644B92"/>
    <w:rsid w:val="006662DF"/>
    <w:rsid w:val="00681A93"/>
    <w:rsid w:val="00687344"/>
    <w:rsid w:val="00693974"/>
    <w:rsid w:val="006A691C"/>
    <w:rsid w:val="006B26AF"/>
    <w:rsid w:val="006B3E28"/>
    <w:rsid w:val="006B590A"/>
    <w:rsid w:val="006B5AB9"/>
    <w:rsid w:val="006C29D8"/>
    <w:rsid w:val="006D3E3C"/>
    <w:rsid w:val="006D562C"/>
    <w:rsid w:val="006F3739"/>
    <w:rsid w:val="006F5CC7"/>
    <w:rsid w:val="007101A2"/>
    <w:rsid w:val="007218EB"/>
    <w:rsid w:val="0072551E"/>
    <w:rsid w:val="00727F04"/>
    <w:rsid w:val="00750030"/>
    <w:rsid w:val="00767BCE"/>
    <w:rsid w:val="00767CD4"/>
    <w:rsid w:val="00770B9A"/>
    <w:rsid w:val="00780E1B"/>
    <w:rsid w:val="007815A4"/>
    <w:rsid w:val="007A1A40"/>
    <w:rsid w:val="007B293E"/>
    <w:rsid w:val="007B6497"/>
    <w:rsid w:val="007C1D9D"/>
    <w:rsid w:val="007C6893"/>
    <w:rsid w:val="007E73C5"/>
    <w:rsid w:val="007E79D5"/>
    <w:rsid w:val="007F0A63"/>
    <w:rsid w:val="007F4087"/>
    <w:rsid w:val="00806569"/>
    <w:rsid w:val="008167F4"/>
    <w:rsid w:val="008354F4"/>
    <w:rsid w:val="0083646C"/>
    <w:rsid w:val="0085260B"/>
    <w:rsid w:val="00853E42"/>
    <w:rsid w:val="00872BFD"/>
    <w:rsid w:val="00873B26"/>
    <w:rsid w:val="00880099"/>
    <w:rsid w:val="008B56A1"/>
    <w:rsid w:val="008E0BA0"/>
    <w:rsid w:val="008E28FA"/>
    <w:rsid w:val="008F0B17"/>
    <w:rsid w:val="00900ACB"/>
    <w:rsid w:val="00914415"/>
    <w:rsid w:val="00925D71"/>
    <w:rsid w:val="00930602"/>
    <w:rsid w:val="0094029B"/>
    <w:rsid w:val="00960B04"/>
    <w:rsid w:val="009822E5"/>
    <w:rsid w:val="009875F5"/>
    <w:rsid w:val="00990ECE"/>
    <w:rsid w:val="00995A7A"/>
    <w:rsid w:val="009A67E6"/>
    <w:rsid w:val="009B6868"/>
    <w:rsid w:val="009E58A0"/>
    <w:rsid w:val="00A03635"/>
    <w:rsid w:val="00A10451"/>
    <w:rsid w:val="00A269C2"/>
    <w:rsid w:val="00A46ACE"/>
    <w:rsid w:val="00A531EC"/>
    <w:rsid w:val="00A654D0"/>
    <w:rsid w:val="00A7645F"/>
    <w:rsid w:val="00AA6952"/>
    <w:rsid w:val="00AD1881"/>
    <w:rsid w:val="00AE212E"/>
    <w:rsid w:val="00AF39A5"/>
    <w:rsid w:val="00B01116"/>
    <w:rsid w:val="00B15D83"/>
    <w:rsid w:val="00B1635A"/>
    <w:rsid w:val="00B30100"/>
    <w:rsid w:val="00B3655F"/>
    <w:rsid w:val="00B47730"/>
    <w:rsid w:val="00B57A7D"/>
    <w:rsid w:val="00B821BF"/>
    <w:rsid w:val="00BA4408"/>
    <w:rsid w:val="00BA599A"/>
    <w:rsid w:val="00BB6434"/>
    <w:rsid w:val="00BC1806"/>
    <w:rsid w:val="00BD4E49"/>
    <w:rsid w:val="00BF76F0"/>
    <w:rsid w:val="00C66250"/>
    <w:rsid w:val="00C92A35"/>
    <w:rsid w:val="00C93F56"/>
    <w:rsid w:val="00C96CEE"/>
    <w:rsid w:val="00CA09E2"/>
    <w:rsid w:val="00CA2899"/>
    <w:rsid w:val="00CA30A1"/>
    <w:rsid w:val="00CA6B5C"/>
    <w:rsid w:val="00CC4ED3"/>
    <w:rsid w:val="00CC699E"/>
    <w:rsid w:val="00CE602C"/>
    <w:rsid w:val="00CF0873"/>
    <w:rsid w:val="00CF17D2"/>
    <w:rsid w:val="00D154A4"/>
    <w:rsid w:val="00D30A34"/>
    <w:rsid w:val="00D3325D"/>
    <w:rsid w:val="00D52CE9"/>
    <w:rsid w:val="00D671C5"/>
    <w:rsid w:val="00D70E83"/>
    <w:rsid w:val="00D74359"/>
    <w:rsid w:val="00D82F5A"/>
    <w:rsid w:val="00D929DF"/>
    <w:rsid w:val="00D94395"/>
    <w:rsid w:val="00D975BE"/>
    <w:rsid w:val="00DA3E4F"/>
    <w:rsid w:val="00DB6BFB"/>
    <w:rsid w:val="00DC57C0"/>
    <w:rsid w:val="00DD1FE0"/>
    <w:rsid w:val="00DE6E46"/>
    <w:rsid w:val="00DF3041"/>
    <w:rsid w:val="00DF7976"/>
    <w:rsid w:val="00E0423E"/>
    <w:rsid w:val="00E04DC6"/>
    <w:rsid w:val="00E06550"/>
    <w:rsid w:val="00E13406"/>
    <w:rsid w:val="00E310B4"/>
    <w:rsid w:val="00E34500"/>
    <w:rsid w:val="00E378CF"/>
    <w:rsid w:val="00E37C8F"/>
    <w:rsid w:val="00E42EF6"/>
    <w:rsid w:val="00E604B0"/>
    <w:rsid w:val="00E611AD"/>
    <w:rsid w:val="00E611DE"/>
    <w:rsid w:val="00E72C1A"/>
    <w:rsid w:val="00E84A4E"/>
    <w:rsid w:val="00E9677F"/>
    <w:rsid w:val="00E96AB4"/>
    <w:rsid w:val="00E97376"/>
    <w:rsid w:val="00EA1833"/>
    <w:rsid w:val="00EA70B8"/>
    <w:rsid w:val="00EB262D"/>
    <w:rsid w:val="00EB4F54"/>
    <w:rsid w:val="00EB5A95"/>
    <w:rsid w:val="00EB729B"/>
    <w:rsid w:val="00ED266D"/>
    <w:rsid w:val="00ED2846"/>
    <w:rsid w:val="00ED6ADF"/>
    <w:rsid w:val="00ED7AA9"/>
    <w:rsid w:val="00EF1E62"/>
    <w:rsid w:val="00F01C1E"/>
    <w:rsid w:val="00F0418B"/>
    <w:rsid w:val="00F12CB7"/>
    <w:rsid w:val="00F1371E"/>
    <w:rsid w:val="00F23C44"/>
    <w:rsid w:val="00F33321"/>
    <w:rsid w:val="00F34140"/>
    <w:rsid w:val="00F60349"/>
    <w:rsid w:val="00F60B6E"/>
    <w:rsid w:val="00F93F71"/>
    <w:rsid w:val="00FA4A98"/>
    <w:rsid w:val="00FA5BBD"/>
    <w:rsid w:val="00FA63F7"/>
    <w:rsid w:val="00FB2FD6"/>
    <w:rsid w:val="00FB6063"/>
    <w:rsid w:val="00FC547E"/>
    <w:rsid w:val="00FE22D6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29CE5A"/>
  <w15:docId w15:val="{A88BE227-CF87-4EA4-A49E-F8FB6EDDE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customStyle="1" w:styleId="cosearchterm">
    <w:name w:val="co_searchterm"/>
    <w:basedOn w:val="DefaultParagraphFont"/>
    <w:rsid w:val="00835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49F93585AF584582A66A8AC8B6597D" ma:contentTypeVersion="11" ma:contentTypeDescription="Create a new document." ma:contentTypeScope="" ma:versionID="3dd87f405907487b35ece6855b8e92f0">
  <xsd:schema xmlns:xsd="http://www.w3.org/2001/XMLSchema" xmlns:xs="http://www.w3.org/2001/XMLSchema" xmlns:p="http://schemas.microsoft.com/office/2006/metadata/properties" xmlns:ns3="4a40a8ad-34f3-44c1-b402-bec622f40e54" xmlns:ns4="c66f7040-da4e-4e4b-b586-62eb2c5c6722" targetNamespace="http://schemas.microsoft.com/office/2006/metadata/properties" ma:root="true" ma:fieldsID="bf9723f159f74a6745fa1127d55475f7" ns3:_="" ns4:_="">
    <xsd:import namespace="4a40a8ad-34f3-44c1-b402-bec622f40e54"/>
    <xsd:import namespace="c66f7040-da4e-4e4b-b586-62eb2c5c67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40a8ad-34f3-44c1-b402-bec622f40e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f7040-da4e-4e4b-b586-62eb2c5c67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9C7E4-1675-40DA-BDA8-308C119E92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40a8ad-34f3-44c1-b402-bec622f40e54"/>
    <ds:schemaRef ds:uri="c66f7040-da4e-4e4b-b586-62eb2c5c67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234EBB-0805-437A-B7B6-16FF4872C1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3AB343C-0661-4313-85ED-4BBE38F0B3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1039A7-88E5-4D9E-BAA4-CAC2747C5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2019).dotx</Template>
  <TotalTime>3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Bouzalas, Jacqueline</dc:creator>
  <cp:lastModifiedBy>Martin, William</cp:lastModifiedBy>
  <cp:revision>39</cp:revision>
  <cp:lastPrinted>2013-04-22T14:57:00Z</cp:lastPrinted>
  <dcterms:created xsi:type="dcterms:W3CDTF">2021-09-28T17:56:00Z</dcterms:created>
  <dcterms:modified xsi:type="dcterms:W3CDTF">2021-10-21T20:36:00Z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0x010100E149F93585AF584582A66A8AC8B6597D</vt:lpwstr>
  </property>
</Properties>
</file>