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Pr="00A5189C" w:rsidRDefault="001471C3" w:rsidP="006C314E">
      <w:pPr>
        <w:pStyle w:val="NoSpacing"/>
        <w:spacing w:before="80"/>
        <w:jc w:val="both"/>
        <w:rPr>
          <w:rFonts w:cs="Times New Roman"/>
          <w:szCs w:val="24"/>
        </w:rPr>
      </w:pPr>
      <w:r>
        <w:rPr>
          <w:rFonts w:cs="Times New Roman"/>
          <w:szCs w:val="24"/>
        </w:rPr>
        <w:t xml:space="preserve">Int. No. </w:t>
      </w:r>
      <w:r w:rsidR="00F97831">
        <w:rPr>
          <w:rFonts w:cs="Times New Roman"/>
          <w:szCs w:val="24"/>
        </w:rPr>
        <w:t>210</w:t>
      </w:r>
      <w:r w:rsidR="00F12081">
        <w:rPr>
          <w:rFonts w:cs="Times New Roman"/>
          <w:szCs w:val="24"/>
        </w:rPr>
        <w:t>-A</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E3518C" w:rsidRDefault="00A53C99" w:rsidP="0041520B">
      <w:pPr>
        <w:pStyle w:val="NoSpacing"/>
        <w:jc w:val="both"/>
        <w:rPr>
          <w:rFonts w:cs="Times New Roman"/>
          <w:szCs w:val="24"/>
        </w:rPr>
      </w:pPr>
      <w:r w:rsidRPr="00A53C99">
        <w:rPr>
          <w:rFonts w:cs="Times New Roman"/>
          <w:szCs w:val="24"/>
        </w:rPr>
        <w:t>By Council Members Ariola, Brooks-Powers, Menin, Velázquez, Ossé, Farías, Gennaro, Gutiérrez, Ayala, Holden, Narcisse, Abreu, Riley, Barron, Schulman, Marte, Kagan, Lee, Louis, Krishnan, Sanchez, Brannan, Hanif, Hanks, Carr, Borelli, Paladino and Vernikov</w:t>
      </w:r>
    </w:p>
    <w:p w:rsidR="00A53C99" w:rsidRPr="003A304F" w:rsidRDefault="00A53C99" w:rsidP="0041520B">
      <w:pPr>
        <w:pStyle w:val="NoSpacing"/>
        <w:jc w:val="both"/>
        <w:rPr>
          <w:rFonts w:cs="Times New Roman"/>
          <w:szCs w:val="24"/>
        </w:rPr>
      </w:pPr>
      <w:bookmarkStart w:id="0" w:name="_GoBack"/>
      <w:bookmarkEnd w:id="0"/>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8823EE" w:rsidRDefault="001471C3" w:rsidP="00891000">
      <w:pPr>
        <w:pStyle w:val="BodyText"/>
        <w:spacing w:before="80" w:line="240" w:lineRule="auto"/>
        <w:ind w:firstLine="0"/>
      </w:pPr>
      <w:r w:rsidRPr="008B0E58">
        <w:t xml:space="preserve">A </w:t>
      </w:r>
      <w:r w:rsidRPr="006E68AF">
        <w:t xml:space="preserve">Local Law to </w:t>
      </w:r>
      <w:r w:rsidR="00891000" w:rsidRPr="001D53EA">
        <w:t xml:space="preserve">amend the </w:t>
      </w:r>
      <w:sdt>
        <w:sdtPr>
          <w:id w:val="1993222445"/>
          <w:placeholder>
            <w:docPart w:val="7EA3D4988DB5412093C60377B32323F2"/>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00891000" w:rsidRPr="001D53EA">
            <w:t xml:space="preserve">New York </w:t>
          </w:r>
          <w:proofErr w:type="gramStart"/>
          <w:r w:rsidR="00891000" w:rsidRPr="001D53EA">
            <w:t>city</w:t>
          </w:r>
          <w:proofErr w:type="gramEnd"/>
          <w:r w:rsidR="00891000" w:rsidRPr="001D53EA">
            <w:t xml:space="preserve"> charter</w:t>
          </w:r>
        </w:sdtContent>
      </w:sdt>
      <w:r w:rsidR="00891000" w:rsidRPr="001D53EA">
        <w:t xml:space="preserve">, in relation to creating a marine debris disposal </w:t>
      </w:r>
      <w:r w:rsidR="005E56B5">
        <w:t xml:space="preserve">and vessel surrendering </w:t>
      </w:r>
      <w:r w:rsidR="00891000" w:rsidRPr="001D53EA">
        <w:t>office</w:t>
      </w:r>
    </w:p>
    <w:p w:rsidR="00891000" w:rsidRDefault="00891000" w:rsidP="00891000">
      <w:pPr>
        <w:pStyle w:val="BodyText"/>
        <w:spacing w:before="80" w:line="240" w:lineRule="auto"/>
        <w:ind w:firstLine="0"/>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Default="0041520B" w:rsidP="00ED797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ED7976" w:rsidRPr="00C20D76" w:rsidRDefault="00ED7976" w:rsidP="00ED7976">
      <w:pPr>
        <w:pStyle w:val="NoSpacing"/>
        <w:jc w:val="both"/>
        <w:rPr>
          <w:rFonts w:cs="Times New Roman"/>
          <w:b/>
          <w:szCs w:val="24"/>
        </w:rPr>
      </w:pPr>
    </w:p>
    <w:p w:rsidR="008823EE" w:rsidRDefault="00F12081" w:rsidP="0041520B">
      <w:pPr>
        <w:pStyle w:val="NoSpacing"/>
        <w:jc w:val="both"/>
      </w:pPr>
      <w:r>
        <w:rPr>
          <w:szCs w:val="24"/>
        </w:rPr>
        <w:t>This bill</w:t>
      </w:r>
      <w:r w:rsidR="00891000" w:rsidRPr="001D53EA">
        <w:rPr>
          <w:szCs w:val="24"/>
        </w:rPr>
        <w:t xml:space="preserve"> would </w:t>
      </w:r>
      <w:r>
        <w:t>establish</w:t>
      </w:r>
      <w:r w:rsidR="00EE033E">
        <w:t xml:space="preserve"> an Office of Marine Debris Disposal and Vessel Surrendering</w:t>
      </w:r>
      <w:r>
        <w:t>, headed by a Director of Marine Debris Disposal</w:t>
      </w:r>
      <w:r w:rsidR="00EE033E">
        <w:t xml:space="preserve">. The </w:t>
      </w:r>
      <w:r>
        <w:t>Director</w:t>
      </w:r>
      <w:r w:rsidR="00EE033E">
        <w:t xml:space="preserve"> would be responsible </w:t>
      </w:r>
      <w:r>
        <w:t>for collaborating with relevant federal, state and City agencies and offices of the Mayor to remove marine debris</w:t>
      </w:r>
      <w:r w:rsidR="00327438">
        <w:t xml:space="preserve"> from the City’s waters and shores</w:t>
      </w:r>
      <w:r>
        <w:t>, developing a plan to recycle, reuse or dispose of marine debris, develop</w:t>
      </w:r>
      <w:r w:rsidR="008527E4">
        <w:t>ing</w:t>
      </w:r>
      <w:r>
        <w:t xml:space="preserve"> recommendations for enforcement against people who abandon marine debris,</w:t>
      </w:r>
      <w:r w:rsidR="008D5C95">
        <w:t xml:space="preserve"> recommend</w:t>
      </w:r>
      <w:r w:rsidR="008527E4">
        <w:t>ing</w:t>
      </w:r>
      <w:r w:rsidR="008D5C95">
        <w:t xml:space="preserve"> programs to track and monitor vessels to prevent abandonment,</w:t>
      </w:r>
      <w:r>
        <w:t xml:space="preserve"> develop</w:t>
      </w:r>
      <w:r w:rsidR="008527E4">
        <w:t>ing</w:t>
      </w:r>
      <w:r>
        <w:t xml:space="preserve"> </w:t>
      </w:r>
      <w:proofErr w:type="gramStart"/>
      <w:r>
        <w:t>recommendations</w:t>
      </w:r>
      <w:proofErr w:type="gramEnd"/>
      <w:r>
        <w:t xml:space="preserve"> for a program for surrender</w:t>
      </w:r>
      <w:r w:rsidR="00327438">
        <w:t>ing</w:t>
      </w:r>
      <w:r>
        <w:t xml:space="preserve"> boats to the C</w:t>
      </w:r>
      <w:r w:rsidR="00327438">
        <w:t>ity for disposal, and coordinating</w:t>
      </w:r>
      <w:r>
        <w:t xml:space="preserve"> with organizations and volunteer groups who help remove marine debris from the City’s beaches and shores</w:t>
      </w:r>
      <w:r w:rsidR="00891000" w:rsidRPr="001D53EA">
        <w:t xml:space="preserve">. </w:t>
      </w:r>
    </w:p>
    <w:p w:rsidR="00891000" w:rsidRDefault="00891000"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7E0929" w:rsidRPr="00A5189C" w:rsidRDefault="00891000" w:rsidP="006C314E">
      <w:pPr>
        <w:pStyle w:val="NoSpacing"/>
        <w:spacing w:before="80"/>
        <w:jc w:val="both"/>
        <w:rPr>
          <w:rFonts w:cs="Times New Roman"/>
          <w:szCs w:val="24"/>
        </w:rPr>
      </w:pPr>
      <w:r>
        <w:rPr>
          <w:szCs w:val="24"/>
        </w:rPr>
        <w:t>Immediately</w:t>
      </w:r>
    </w:p>
    <w:p w:rsidR="00D92C74" w:rsidRDefault="00D92C74" w:rsidP="0041520B"/>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ED7976" w:rsidRDefault="006C43E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F12081">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Agency Rulemaking Required</w:t>
      </w:r>
      <w:r w:rsidR="002B309C" w:rsidRPr="00ED7976">
        <w:rPr>
          <w:rFonts w:eastAsiaTheme="minorHAnsi"/>
          <w:szCs w:val="22"/>
        </w:rPr>
        <w:t>: Is City agency rulemaking required?</w:t>
      </w:r>
    </w:p>
    <w:p w:rsidR="002B309C" w:rsidRPr="00ED7976" w:rsidRDefault="006C43EA"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Report Required</w:t>
      </w:r>
      <w:r w:rsidR="002B309C" w:rsidRPr="00ED7976">
        <w:rPr>
          <w:rFonts w:eastAsiaTheme="minorHAnsi"/>
          <w:szCs w:val="22"/>
        </w:rPr>
        <w:t>: Is a report due to Council required?</w:t>
      </w:r>
    </w:p>
    <w:p w:rsidR="002B309C" w:rsidRPr="00ED7976" w:rsidRDefault="006C43E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Sunset Date Included</w:t>
      </w:r>
      <w:r w:rsidR="002B309C" w:rsidRPr="00ED7976">
        <w:rPr>
          <w:rFonts w:eastAsiaTheme="minorHAnsi"/>
          <w:szCs w:val="22"/>
        </w:rPr>
        <w:t>: Does the legislation have a sunset date?</w:t>
      </w:r>
    </w:p>
    <w:p w:rsidR="002B309C" w:rsidRPr="00ED7976" w:rsidRDefault="006C43E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Council Appointment Required</w:t>
      </w:r>
      <w:r w:rsidR="002B309C" w:rsidRPr="00ED7976">
        <w:rPr>
          <w:rFonts w:eastAsiaTheme="minorHAnsi"/>
          <w:szCs w:val="22"/>
        </w:rPr>
        <w:t>: Is an appointment by the Council required?</w:t>
      </w:r>
    </w:p>
    <w:p w:rsidR="002B309C" w:rsidRPr="002B309C" w:rsidRDefault="006C43EA"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A54F6E">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Other Appointment Required</w:t>
      </w:r>
      <w:r w:rsidR="002B309C" w:rsidRPr="00ED7976">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1471C3" w:rsidRPr="00891000" w:rsidRDefault="001471C3" w:rsidP="001471C3">
      <w:pPr>
        <w:pStyle w:val="NoSpacing"/>
        <w:suppressLineNumbers/>
        <w:rPr>
          <w:sz w:val="20"/>
          <w:szCs w:val="20"/>
        </w:rPr>
      </w:pPr>
      <w:r w:rsidRPr="00891000">
        <w:rPr>
          <w:sz w:val="20"/>
          <w:szCs w:val="20"/>
          <w:u w:val="single"/>
        </w:rPr>
        <w:t>Session 12</w:t>
      </w:r>
    </w:p>
    <w:p w:rsidR="001471C3" w:rsidRPr="00891000" w:rsidRDefault="001471C3" w:rsidP="001471C3">
      <w:pPr>
        <w:pStyle w:val="NoSpacing"/>
        <w:suppressLineNumbers/>
        <w:rPr>
          <w:sz w:val="20"/>
          <w:szCs w:val="20"/>
        </w:rPr>
      </w:pPr>
      <w:r w:rsidRPr="00891000">
        <w:rPr>
          <w:sz w:val="20"/>
          <w:szCs w:val="20"/>
        </w:rPr>
        <w:t>XC</w:t>
      </w:r>
      <w:r w:rsidR="00F12081">
        <w:rPr>
          <w:sz w:val="20"/>
          <w:szCs w:val="20"/>
        </w:rPr>
        <w:t>/JSA</w:t>
      </w:r>
    </w:p>
    <w:p w:rsidR="001471C3" w:rsidRPr="00891000" w:rsidRDefault="00891000" w:rsidP="001471C3">
      <w:pPr>
        <w:pStyle w:val="NoSpacing"/>
        <w:suppressLineNumbers/>
        <w:rPr>
          <w:sz w:val="20"/>
          <w:szCs w:val="20"/>
        </w:rPr>
      </w:pPr>
      <w:r w:rsidRPr="00891000">
        <w:rPr>
          <w:sz w:val="20"/>
          <w:szCs w:val="20"/>
        </w:rPr>
        <w:t>LS #8506</w:t>
      </w:r>
    </w:p>
    <w:p w:rsidR="001471C3" w:rsidRPr="00891000" w:rsidRDefault="00F12081" w:rsidP="001471C3">
      <w:pPr>
        <w:pStyle w:val="NoSpacing"/>
        <w:suppressLineNumbers/>
        <w:rPr>
          <w:sz w:val="20"/>
          <w:szCs w:val="20"/>
          <w:u w:val="single"/>
        </w:rPr>
      </w:pPr>
      <w:r>
        <w:rPr>
          <w:sz w:val="20"/>
          <w:szCs w:val="20"/>
        </w:rPr>
        <w:t>12/</w:t>
      </w:r>
      <w:r w:rsidR="001E0ACF">
        <w:rPr>
          <w:sz w:val="20"/>
          <w:szCs w:val="20"/>
        </w:rPr>
        <w:t>13</w:t>
      </w:r>
      <w:r>
        <w:rPr>
          <w:sz w:val="20"/>
          <w:szCs w:val="20"/>
        </w:rPr>
        <w:t>/2022</w:t>
      </w:r>
    </w:p>
    <w:p w:rsidR="009D33B4" w:rsidRDefault="009D33B4" w:rsidP="00091AF7">
      <w:pPr>
        <w:pStyle w:val="NoSpacing"/>
        <w:keepNext/>
        <w:keepLines/>
        <w:suppressLineNumbers/>
        <w:rPr>
          <w:sz w:val="20"/>
          <w:szCs w:val="20"/>
          <w:u w:val="single"/>
        </w:rPr>
      </w:pPr>
    </w:p>
    <w:p w:rsidR="001471C3" w:rsidRPr="00891000" w:rsidRDefault="001471C3" w:rsidP="00091AF7">
      <w:pPr>
        <w:pStyle w:val="NoSpacing"/>
        <w:keepNext/>
        <w:keepLines/>
        <w:suppressLineNumbers/>
        <w:rPr>
          <w:sz w:val="20"/>
          <w:szCs w:val="20"/>
          <w:u w:val="single"/>
        </w:rPr>
      </w:pPr>
      <w:r w:rsidRPr="00891000">
        <w:rPr>
          <w:sz w:val="20"/>
          <w:szCs w:val="20"/>
          <w:u w:val="single"/>
        </w:rPr>
        <w:t>Session 11</w:t>
      </w:r>
    </w:p>
    <w:p w:rsidR="00891000" w:rsidRPr="00891000" w:rsidRDefault="00891000" w:rsidP="00091AF7">
      <w:pPr>
        <w:pStyle w:val="NoSpacing"/>
        <w:keepNext/>
        <w:keepLines/>
        <w:jc w:val="both"/>
        <w:rPr>
          <w:rStyle w:val="apple-style-span"/>
          <w:rFonts w:cs="Times New Roman"/>
          <w:sz w:val="20"/>
          <w:szCs w:val="20"/>
        </w:rPr>
      </w:pPr>
      <w:r w:rsidRPr="00891000">
        <w:rPr>
          <w:rStyle w:val="apple-style-span"/>
          <w:rFonts w:cs="Times New Roman"/>
          <w:sz w:val="20"/>
          <w:szCs w:val="20"/>
        </w:rPr>
        <w:t>LS 6915</w:t>
      </w:r>
    </w:p>
    <w:p w:rsidR="00891000" w:rsidRPr="00891000" w:rsidRDefault="00891000" w:rsidP="00091AF7">
      <w:pPr>
        <w:pStyle w:val="NoSpacing"/>
        <w:keepNext/>
        <w:keepLines/>
        <w:jc w:val="both"/>
        <w:rPr>
          <w:rFonts w:cs="Times New Roman"/>
          <w:sz w:val="20"/>
          <w:szCs w:val="20"/>
        </w:rPr>
      </w:pPr>
      <w:r w:rsidRPr="00891000">
        <w:rPr>
          <w:rStyle w:val="apple-style-span"/>
          <w:rFonts w:cs="Times New Roman"/>
          <w:sz w:val="20"/>
          <w:szCs w:val="20"/>
        </w:rPr>
        <w:t>SS</w:t>
      </w:r>
    </w:p>
    <w:p w:rsidR="00B32C52" w:rsidRPr="001218E3" w:rsidRDefault="00B32C52" w:rsidP="00891000">
      <w:pPr>
        <w:pStyle w:val="NoSpacing"/>
        <w:suppressLineNumbers/>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3EA" w:rsidRDefault="006C43EA" w:rsidP="00272634">
      <w:r>
        <w:separator/>
      </w:r>
    </w:p>
  </w:endnote>
  <w:endnote w:type="continuationSeparator" w:id="0">
    <w:p w:rsidR="006C43EA" w:rsidRDefault="006C43E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3EA" w:rsidRDefault="006C43EA" w:rsidP="00272634">
      <w:r>
        <w:separator/>
      </w:r>
    </w:p>
  </w:footnote>
  <w:footnote w:type="continuationSeparator" w:id="0">
    <w:p w:rsidR="006C43EA" w:rsidRDefault="006C43E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2F3EAB"/>
    <w:rsid w:val="000034B7"/>
    <w:rsid w:val="0000511D"/>
    <w:rsid w:val="00006640"/>
    <w:rsid w:val="00013569"/>
    <w:rsid w:val="00076478"/>
    <w:rsid w:val="000765AF"/>
    <w:rsid w:val="00080B67"/>
    <w:rsid w:val="00090CF6"/>
    <w:rsid w:val="00091AF7"/>
    <w:rsid w:val="000D1698"/>
    <w:rsid w:val="000E4F15"/>
    <w:rsid w:val="000F571D"/>
    <w:rsid w:val="0010786F"/>
    <w:rsid w:val="001218E3"/>
    <w:rsid w:val="001231AE"/>
    <w:rsid w:val="00132DC6"/>
    <w:rsid w:val="00134583"/>
    <w:rsid w:val="001349AE"/>
    <w:rsid w:val="001471C3"/>
    <w:rsid w:val="00162926"/>
    <w:rsid w:val="0017748E"/>
    <w:rsid w:val="001A0252"/>
    <w:rsid w:val="001B31D5"/>
    <w:rsid w:val="001C12CE"/>
    <w:rsid w:val="001D2822"/>
    <w:rsid w:val="001E0ACF"/>
    <w:rsid w:val="001E3407"/>
    <w:rsid w:val="001E68A0"/>
    <w:rsid w:val="001F3212"/>
    <w:rsid w:val="001F5E7D"/>
    <w:rsid w:val="00216A92"/>
    <w:rsid w:val="00220726"/>
    <w:rsid w:val="00247DBC"/>
    <w:rsid w:val="00272634"/>
    <w:rsid w:val="00280543"/>
    <w:rsid w:val="002830C1"/>
    <w:rsid w:val="00286A8A"/>
    <w:rsid w:val="002A002A"/>
    <w:rsid w:val="002B309C"/>
    <w:rsid w:val="002D78A5"/>
    <w:rsid w:val="002D7B9A"/>
    <w:rsid w:val="002F3EAB"/>
    <w:rsid w:val="00300910"/>
    <w:rsid w:val="00304970"/>
    <w:rsid w:val="00314831"/>
    <w:rsid w:val="003169BC"/>
    <w:rsid w:val="00322BBB"/>
    <w:rsid w:val="00327438"/>
    <w:rsid w:val="0033433B"/>
    <w:rsid w:val="00345D79"/>
    <w:rsid w:val="0035723D"/>
    <w:rsid w:val="00383FC8"/>
    <w:rsid w:val="003A304F"/>
    <w:rsid w:val="003A5A70"/>
    <w:rsid w:val="003D6D23"/>
    <w:rsid w:val="003E2F46"/>
    <w:rsid w:val="003E57E6"/>
    <w:rsid w:val="003F5B56"/>
    <w:rsid w:val="0041520B"/>
    <w:rsid w:val="00424E79"/>
    <w:rsid w:val="00455B19"/>
    <w:rsid w:val="00456232"/>
    <w:rsid w:val="00474067"/>
    <w:rsid w:val="0048409C"/>
    <w:rsid w:val="004A2F6D"/>
    <w:rsid w:val="004B589D"/>
    <w:rsid w:val="004D5A16"/>
    <w:rsid w:val="005021D5"/>
    <w:rsid w:val="00507D55"/>
    <w:rsid w:val="005105C0"/>
    <w:rsid w:val="00510ED2"/>
    <w:rsid w:val="00512FB5"/>
    <w:rsid w:val="0052085A"/>
    <w:rsid w:val="005331A0"/>
    <w:rsid w:val="00536653"/>
    <w:rsid w:val="00563377"/>
    <w:rsid w:val="00565E05"/>
    <w:rsid w:val="0056620D"/>
    <w:rsid w:val="00566BEA"/>
    <w:rsid w:val="00580772"/>
    <w:rsid w:val="00597FA2"/>
    <w:rsid w:val="005A339E"/>
    <w:rsid w:val="005B1E8E"/>
    <w:rsid w:val="005D738E"/>
    <w:rsid w:val="005E5537"/>
    <w:rsid w:val="005E56B5"/>
    <w:rsid w:val="005E60DC"/>
    <w:rsid w:val="005E775F"/>
    <w:rsid w:val="00606846"/>
    <w:rsid w:val="00615680"/>
    <w:rsid w:val="00617310"/>
    <w:rsid w:val="00651D12"/>
    <w:rsid w:val="00674B0C"/>
    <w:rsid w:val="0069733C"/>
    <w:rsid w:val="006B0536"/>
    <w:rsid w:val="006C314E"/>
    <w:rsid w:val="006C43EA"/>
    <w:rsid w:val="006C6393"/>
    <w:rsid w:val="006E5F94"/>
    <w:rsid w:val="006E6FDE"/>
    <w:rsid w:val="006F5093"/>
    <w:rsid w:val="006F653C"/>
    <w:rsid w:val="00701ABE"/>
    <w:rsid w:val="00710CA8"/>
    <w:rsid w:val="0072459D"/>
    <w:rsid w:val="007362B3"/>
    <w:rsid w:val="00751580"/>
    <w:rsid w:val="00764DE9"/>
    <w:rsid w:val="00781399"/>
    <w:rsid w:val="00791D01"/>
    <w:rsid w:val="007D6D1A"/>
    <w:rsid w:val="007E0929"/>
    <w:rsid w:val="0082024D"/>
    <w:rsid w:val="00820C10"/>
    <w:rsid w:val="008336ED"/>
    <w:rsid w:val="0083643E"/>
    <w:rsid w:val="00837EB5"/>
    <w:rsid w:val="008527E4"/>
    <w:rsid w:val="0086326E"/>
    <w:rsid w:val="00870B23"/>
    <w:rsid w:val="00873583"/>
    <w:rsid w:val="008749A3"/>
    <w:rsid w:val="008823EE"/>
    <w:rsid w:val="00891000"/>
    <w:rsid w:val="008A4245"/>
    <w:rsid w:val="008D5C95"/>
    <w:rsid w:val="008F53AA"/>
    <w:rsid w:val="009030F8"/>
    <w:rsid w:val="0092394C"/>
    <w:rsid w:val="009243C8"/>
    <w:rsid w:val="00932BFA"/>
    <w:rsid w:val="00957F28"/>
    <w:rsid w:val="00962A70"/>
    <w:rsid w:val="009654CB"/>
    <w:rsid w:val="00985EFC"/>
    <w:rsid w:val="009B087E"/>
    <w:rsid w:val="009C553A"/>
    <w:rsid w:val="009D33B4"/>
    <w:rsid w:val="009D3F0D"/>
    <w:rsid w:val="00A0603B"/>
    <w:rsid w:val="00A06F83"/>
    <w:rsid w:val="00A14014"/>
    <w:rsid w:val="00A5189C"/>
    <w:rsid w:val="00A53C99"/>
    <w:rsid w:val="00A54037"/>
    <w:rsid w:val="00A54F6E"/>
    <w:rsid w:val="00A6526E"/>
    <w:rsid w:val="00A87143"/>
    <w:rsid w:val="00A9132D"/>
    <w:rsid w:val="00A92169"/>
    <w:rsid w:val="00AB40DF"/>
    <w:rsid w:val="00AD7EC0"/>
    <w:rsid w:val="00AE4DE1"/>
    <w:rsid w:val="00AE6707"/>
    <w:rsid w:val="00AF56D8"/>
    <w:rsid w:val="00B01E86"/>
    <w:rsid w:val="00B32C52"/>
    <w:rsid w:val="00B578BD"/>
    <w:rsid w:val="00B80D16"/>
    <w:rsid w:val="00B9759C"/>
    <w:rsid w:val="00BA1D4D"/>
    <w:rsid w:val="00BD2104"/>
    <w:rsid w:val="00BD51CA"/>
    <w:rsid w:val="00BF35FA"/>
    <w:rsid w:val="00C20C57"/>
    <w:rsid w:val="00C20D76"/>
    <w:rsid w:val="00C22CDF"/>
    <w:rsid w:val="00C2732B"/>
    <w:rsid w:val="00C324B0"/>
    <w:rsid w:val="00C564A2"/>
    <w:rsid w:val="00C67FA9"/>
    <w:rsid w:val="00CC3989"/>
    <w:rsid w:val="00CC3F79"/>
    <w:rsid w:val="00CD7E2F"/>
    <w:rsid w:val="00D0018B"/>
    <w:rsid w:val="00D05860"/>
    <w:rsid w:val="00D06633"/>
    <w:rsid w:val="00D25C62"/>
    <w:rsid w:val="00D410DE"/>
    <w:rsid w:val="00D442F8"/>
    <w:rsid w:val="00D74104"/>
    <w:rsid w:val="00D90440"/>
    <w:rsid w:val="00D92C74"/>
    <w:rsid w:val="00DA25D7"/>
    <w:rsid w:val="00DB46CB"/>
    <w:rsid w:val="00E0279B"/>
    <w:rsid w:val="00E1267F"/>
    <w:rsid w:val="00E3518C"/>
    <w:rsid w:val="00E444FF"/>
    <w:rsid w:val="00E47F9F"/>
    <w:rsid w:val="00E575A8"/>
    <w:rsid w:val="00E626D7"/>
    <w:rsid w:val="00E65D70"/>
    <w:rsid w:val="00E74591"/>
    <w:rsid w:val="00EB34D3"/>
    <w:rsid w:val="00EB69AC"/>
    <w:rsid w:val="00EC6F16"/>
    <w:rsid w:val="00ED510B"/>
    <w:rsid w:val="00ED7976"/>
    <w:rsid w:val="00EE033E"/>
    <w:rsid w:val="00EF0E87"/>
    <w:rsid w:val="00F12081"/>
    <w:rsid w:val="00F21FC5"/>
    <w:rsid w:val="00F27932"/>
    <w:rsid w:val="00F32205"/>
    <w:rsid w:val="00F42BA3"/>
    <w:rsid w:val="00F4558B"/>
    <w:rsid w:val="00F51D32"/>
    <w:rsid w:val="00F656F0"/>
    <w:rsid w:val="00F74B3D"/>
    <w:rsid w:val="00F778C7"/>
    <w:rsid w:val="00F8773C"/>
    <w:rsid w:val="00F90CBA"/>
    <w:rsid w:val="00F97831"/>
    <w:rsid w:val="00FC6A4F"/>
    <w:rsid w:val="00FD113F"/>
    <w:rsid w:val="00FD7B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03563"/>
  <w15:docId w15:val="{0E9B95DF-3C9C-4BF2-B51D-DC908281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A3D4988DB5412093C60377B32323F2"/>
        <w:category>
          <w:name w:val="General"/>
          <w:gallery w:val="placeholder"/>
        </w:category>
        <w:types>
          <w:type w:val="bbPlcHdr"/>
        </w:types>
        <w:behaviors>
          <w:behavior w:val="content"/>
        </w:behaviors>
        <w:guid w:val="{BA4260A6-D4B2-4ACD-AA09-3CAF20D92BF9}"/>
      </w:docPartPr>
      <w:docPartBody>
        <w:p w:rsidR="00F84071" w:rsidRDefault="00335FDF" w:rsidP="00335FDF">
          <w:pPr>
            <w:pStyle w:val="7EA3D4988DB5412093C60377B32323F2"/>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FDF"/>
    <w:rsid w:val="00021EDE"/>
    <w:rsid w:val="0009118B"/>
    <w:rsid w:val="000C5737"/>
    <w:rsid w:val="00120498"/>
    <w:rsid w:val="0013258A"/>
    <w:rsid w:val="001B5B6B"/>
    <w:rsid w:val="00203416"/>
    <w:rsid w:val="00222990"/>
    <w:rsid w:val="002732C6"/>
    <w:rsid w:val="00335FDF"/>
    <w:rsid w:val="00364E1B"/>
    <w:rsid w:val="004B2DB4"/>
    <w:rsid w:val="004B41A9"/>
    <w:rsid w:val="004D0A29"/>
    <w:rsid w:val="0055481C"/>
    <w:rsid w:val="00630482"/>
    <w:rsid w:val="00633D39"/>
    <w:rsid w:val="00673016"/>
    <w:rsid w:val="006B039C"/>
    <w:rsid w:val="0076640B"/>
    <w:rsid w:val="008B76B9"/>
    <w:rsid w:val="009636DE"/>
    <w:rsid w:val="009938AB"/>
    <w:rsid w:val="00A276DA"/>
    <w:rsid w:val="00A62EE3"/>
    <w:rsid w:val="00A83E2A"/>
    <w:rsid w:val="00AD4B53"/>
    <w:rsid w:val="00BA0980"/>
    <w:rsid w:val="00BA7EC2"/>
    <w:rsid w:val="00BD562F"/>
    <w:rsid w:val="00C478B4"/>
    <w:rsid w:val="00C911F9"/>
    <w:rsid w:val="00D06F36"/>
    <w:rsid w:val="00D67ACB"/>
    <w:rsid w:val="00D82829"/>
    <w:rsid w:val="00DB087C"/>
    <w:rsid w:val="00E37ADB"/>
    <w:rsid w:val="00F21A05"/>
    <w:rsid w:val="00F84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5FDF"/>
    <w:rPr>
      <w:color w:val="808080"/>
    </w:rPr>
  </w:style>
  <w:style w:type="paragraph" w:customStyle="1" w:styleId="7EA3D4988DB5412093C60377B32323F2">
    <w:name w:val="7EA3D4988DB5412093C60377B32323F2"/>
    <w:rsid w:val="00335F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2</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Jonathan Ettricks</cp:lastModifiedBy>
  <cp:revision>7</cp:revision>
  <cp:lastPrinted>2018-02-28T16:57:00Z</cp:lastPrinted>
  <dcterms:created xsi:type="dcterms:W3CDTF">2022-12-14T14:24:00Z</dcterms:created>
  <dcterms:modified xsi:type="dcterms:W3CDTF">2023-03-14T11:21:00Z</dcterms:modified>
</cp:coreProperties>
</file>