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67AFE8A" w14:textId="327B7AC5" w:rsidR="0041520B" w:rsidRPr="00A5189C" w:rsidRDefault="00166D27" w:rsidP="6C3FA58A">
      <w:pPr>
        <w:pStyle w:val="NoSpacing"/>
        <w:spacing w:before="80"/>
        <w:jc w:val="both"/>
        <w:rPr>
          <w:rFonts w:cs="Times New Roman"/>
        </w:rPr>
      </w:pPr>
      <w:r w:rsidRPr="6C3FA58A">
        <w:rPr>
          <w:rFonts w:cs="Times New Roman"/>
        </w:rPr>
        <w:t>Int. No.</w:t>
      </w:r>
      <w:r w:rsidR="0007010B" w:rsidRPr="6C3FA58A">
        <w:rPr>
          <w:rFonts w:cs="Times New Roman"/>
        </w:rPr>
        <w:t xml:space="preserve"> </w:t>
      </w:r>
      <w:r w:rsidR="00D61D32">
        <w:rPr>
          <w:rFonts w:cs="Times New Roman"/>
        </w:rPr>
        <w:t>125</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A37501D" w14:textId="5CE6B130" w:rsidR="00E3518C" w:rsidRDefault="00244CBD" w:rsidP="0041520B">
      <w:pPr>
        <w:pStyle w:val="NoSpacing"/>
        <w:jc w:val="both"/>
        <w:rPr>
          <w:rFonts w:cs="Times New Roman"/>
          <w:szCs w:val="24"/>
        </w:rPr>
      </w:pPr>
      <w:r w:rsidRPr="00244CBD">
        <w:rPr>
          <w:rFonts w:cs="Times New Roman"/>
          <w:szCs w:val="24"/>
        </w:rPr>
        <w:t>By Council Member Ayala (by request o</w:t>
      </w:r>
      <w:r>
        <w:rPr>
          <w:rFonts w:cs="Times New Roman"/>
          <w:szCs w:val="24"/>
        </w:rPr>
        <w:t>f the Queens Borough President)</w:t>
      </w:r>
    </w:p>
    <w:p w14:paraId="19286205" w14:textId="77777777" w:rsidR="00244CBD" w:rsidRPr="003A304F" w:rsidRDefault="00244CBD" w:rsidP="0041520B">
      <w:pPr>
        <w:pStyle w:val="NoSpacing"/>
        <w:jc w:val="both"/>
        <w:rPr>
          <w:rFonts w:cs="Times New Roman"/>
          <w:szCs w:val="24"/>
        </w:rPr>
      </w:pPr>
      <w:bookmarkStart w:id="0" w:name="_GoBack"/>
      <w:bookmarkEnd w:id="0"/>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C0C3416" w14:textId="77777777" w:rsidR="0041520B" w:rsidRDefault="001218E3" w:rsidP="001218E3">
      <w:pPr>
        <w:pStyle w:val="BodyText"/>
        <w:spacing w:before="80" w:line="240" w:lineRule="auto"/>
        <w:ind w:firstLine="0"/>
      </w:pPr>
      <w:r>
        <w:t>A Local Law to</w:t>
      </w:r>
      <w:r w:rsidR="00A9132D">
        <w:t xml:space="preserve"> </w:t>
      </w:r>
      <w:r w:rsidR="00C94723">
        <w:t xml:space="preserve">amend the administrative code of the city of New York, in relation to prohibiting the police </w:t>
      </w:r>
      <w:r w:rsidR="00581C68">
        <w:t xml:space="preserve">department </w:t>
      </w:r>
      <w:r w:rsidR="00C94723">
        <w:t>from collecting DNA from a minor without consent from a parent, legal guardian or attorney</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A6961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C94723">
        <w:rPr>
          <w:rFonts w:cs="Times New Roman"/>
          <w:szCs w:val="24"/>
        </w:rPr>
        <w:t xml:space="preserve">prohibit any member of the </w:t>
      </w:r>
      <w:r w:rsidR="00581C68">
        <w:rPr>
          <w:rFonts w:cs="Times New Roman"/>
          <w:szCs w:val="24"/>
        </w:rPr>
        <w:t>NYPD</w:t>
      </w:r>
      <w:r w:rsidR="00C94723">
        <w:rPr>
          <w:rFonts w:cs="Times New Roman"/>
          <w:szCs w:val="24"/>
        </w:rPr>
        <w:t xml:space="preserve"> from collecting </w:t>
      </w:r>
      <w:r w:rsidR="00581C68">
        <w:rPr>
          <w:rFonts w:cs="Times New Roman"/>
          <w:szCs w:val="24"/>
        </w:rPr>
        <w:t xml:space="preserve">a </w:t>
      </w:r>
      <w:r w:rsidR="00C94723">
        <w:rPr>
          <w:rFonts w:cs="Times New Roman"/>
          <w:szCs w:val="24"/>
        </w:rPr>
        <w:t xml:space="preserve">DNA sample </w:t>
      </w:r>
      <w:r w:rsidR="00581C68">
        <w:rPr>
          <w:rFonts w:cs="Times New Roman"/>
          <w:szCs w:val="24"/>
        </w:rPr>
        <w:t xml:space="preserve">from </w:t>
      </w:r>
      <w:r w:rsidR="00C94723">
        <w:rPr>
          <w:rFonts w:cs="Times New Roman"/>
          <w:szCs w:val="24"/>
        </w:rPr>
        <w:t>a minor prior to the lawful arrest of suc</w:t>
      </w:r>
      <w:r w:rsidR="00C13B1B">
        <w:rPr>
          <w:rFonts w:cs="Times New Roman"/>
          <w:szCs w:val="24"/>
        </w:rPr>
        <w:t>h minor without the consent of the minor’s</w:t>
      </w:r>
      <w:r w:rsidR="00C94723">
        <w:rPr>
          <w:rFonts w:cs="Times New Roman"/>
          <w:szCs w:val="24"/>
        </w:rPr>
        <w:t xml:space="preserve"> parent, legal guardian or attorney. The prohibitio</w:t>
      </w:r>
      <w:r w:rsidR="00A82DFA">
        <w:rPr>
          <w:rFonts w:cs="Times New Roman"/>
          <w:szCs w:val="24"/>
        </w:rPr>
        <w:t xml:space="preserve">n would not apply where the </w:t>
      </w:r>
      <w:r w:rsidR="00C94723">
        <w:rPr>
          <w:rFonts w:cs="Times New Roman"/>
          <w:szCs w:val="24"/>
        </w:rPr>
        <w:t>sample is abandoned at the scene of an alleged criminal offense and is not collected directly from the minor, or where the sample is collected from a minor who is alleged to be the victim of a criminal offense.</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455B091" w14:textId="77777777" w:rsidR="0041520B" w:rsidRPr="00A5189C" w:rsidRDefault="00C94723" w:rsidP="006C314E">
      <w:pPr>
        <w:pStyle w:val="NoSpacing"/>
        <w:spacing w:before="80"/>
        <w:jc w:val="both"/>
        <w:rPr>
          <w:rFonts w:cs="Times New Roman"/>
          <w:szCs w:val="24"/>
        </w:rPr>
      </w:pPr>
      <w:r>
        <w:rPr>
          <w:rFonts w:cs="Times New Roman"/>
          <w:szCs w:val="24"/>
        </w:rPr>
        <w:t>90 days</w:t>
      </w:r>
      <w:r w:rsidR="00A82DFA">
        <w:rPr>
          <w:rFonts w:cs="Times New Roman"/>
          <w:szCs w:val="24"/>
        </w:rPr>
        <w:t xml:space="preserve">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B959E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AB6D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B959E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B959E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B959E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B959E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72A3D3EC" w14:textId="77777777" w:rsidR="0036310E" w:rsidRDefault="0036310E" w:rsidP="00C73EE6">
      <w:pPr>
        <w:jc w:val="both"/>
        <w:rPr>
          <w:rFonts w:eastAsia="Times New Roman"/>
          <w:sz w:val="18"/>
          <w:szCs w:val="18"/>
          <w:u w:val="single"/>
        </w:rPr>
      </w:pPr>
    </w:p>
    <w:p w14:paraId="36B8CC14" w14:textId="391B7E75" w:rsidR="00C73EE6" w:rsidRPr="00C73EE6" w:rsidRDefault="56F04AB1" w:rsidP="56F04AB1">
      <w:pPr>
        <w:jc w:val="both"/>
        <w:rPr>
          <w:rFonts w:eastAsia="Times New Roman"/>
          <w:sz w:val="18"/>
          <w:szCs w:val="18"/>
        </w:rPr>
      </w:pPr>
      <w:r w:rsidRPr="56F04AB1">
        <w:rPr>
          <w:rFonts w:eastAsia="Times New Roman"/>
          <w:sz w:val="18"/>
          <w:szCs w:val="18"/>
          <w:u w:val="single"/>
        </w:rPr>
        <w:t>Session 13</w:t>
      </w:r>
    </w:p>
    <w:p w14:paraId="73345D40" w14:textId="77777777" w:rsidR="00C73EE6" w:rsidRPr="00C73EE6" w:rsidRDefault="56F04AB1" w:rsidP="56F04AB1">
      <w:pPr>
        <w:jc w:val="both"/>
        <w:rPr>
          <w:rFonts w:eastAsia="Times New Roman"/>
          <w:sz w:val="18"/>
          <w:szCs w:val="18"/>
        </w:rPr>
      </w:pPr>
      <w:r w:rsidRPr="56F04AB1">
        <w:rPr>
          <w:rFonts w:eastAsia="Times New Roman"/>
          <w:sz w:val="18"/>
          <w:szCs w:val="18"/>
        </w:rPr>
        <w:t>LS #2189</w:t>
      </w:r>
    </w:p>
    <w:p w14:paraId="186F6B49" w14:textId="7188C0DF" w:rsidR="00C73EE6" w:rsidRPr="00C73EE6" w:rsidRDefault="56F04AB1" w:rsidP="56F04AB1">
      <w:pPr>
        <w:jc w:val="both"/>
        <w:rPr>
          <w:rFonts w:eastAsia="Times New Roman"/>
          <w:sz w:val="18"/>
          <w:szCs w:val="18"/>
        </w:rPr>
      </w:pPr>
      <w:r w:rsidRPr="56F04AB1">
        <w:rPr>
          <w:rFonts w:eastAsia="Times New Roman"/>
          <w:sz w:val="18"/>
          <w:szCs w:val="18"/>
        </w:rPr>
        <w:t>1/17/24</w:t>
      </w:r>
    </w:p>
    <w:p w14:paraId="1BD12142" w14:textId="113EF4B4" w:rsidR="00C73EE6" w:rsidRPr="00C73EE6" w:rsidRDefault="67A80046" w:rsidP="56F04AB1">
      <w:pPr>
        <w:jc w:val="both"/>
        <w:rPr>
          <w:rFonts w:eastAsia="Times New Roman"/>
          <w:sz w:val="18"/>
          <w:szCs w:val="18"/>
        </w:rPr>
      </w:pPr>
      <w:r w:rsidRPr="67A80046">
        <w:rPr>
          <w:rFonts w:eastAsia="Times New Roman"/>
          <w:sz w:val="18"/>
          <w:szCs w:val="18"/>
          <w:u w:val="single"/>
        </w:rPr>
        <w:t>Session 12</w:t>
      </w:r>
    </w:p>
    <w:p w14:paraId="426583B8" w14:textId="77777777" w:rsidR="00C73EE6" w:rsidRPr="00C73EE6" w:rsidRDefault="00C73EE6" w:rsidP="00C73EE6">
      <w:pPr>
        <w:jc w:val="both"/>
        <w:rPr>
          <w:rFonts w:eastAsia="Times New Roman"/>
          <w:sz w:val="18"/>
          <w:szCs w:val="18"/>
        </w:rPr>
      </w:pPr>
      <w:r w:rsidRPr="00C73EE6">
        <w:rPr>
          <w:rFonts w:eastAsia="Times New Roman"/>
          <w:sz w:val="18"/>
          <w:szCs w:val="18"/>
        </w:rPr>
        <w:t>SJ</w:t>
      </w:r>
    </w:p>
    <w:p w14:paraId="61E651B9" w14:textId="77777777" w:rsidR="00C73EE6" w:rsidRPr="00C73EE6" w:rsidRDefault="00C73EE6" w:rsidP="00C73EE6">
      <w:pPr>
        <w:jc w:val="both"/>
        <w:rPr>
          <w:rFonts w:eastAsia="Times New Roman"/>
          <w:sz w:val="18"/>
          <w:szCs w:val="18"/>
        </w:rPr>
      </w:pPr>
      <w:r w:rsidRPr="00C73EE6">
        <w:rPr>
          <w:rFonts w:eastAsia="Times New Roman"/>
          <w:sz w:val="18"/>
          <w:szCs w:val="18"/>
        </w:rPr>
        <w:t>LS #2189</w:t>
      </w:r>
    </w:p>
    <w:p w14:paraId="0E27B00A" w14:textId="24066518" w:rsidR="00B32C52" w:rsidRPr="001218E3" w:rsidRDefault="67A80046" w:rsidP="67A80046">
      <w:pPr>
        <w:jc w:val="both"/>
        <w:rPr>
          <w:rFonts w:eastAsia="Times New Roman"/>
          <w:sz w:val="18"/>
          <w:szCs w:val="18"/>
        </w:rPr>
      </w:pPr>
      <w:r w:rsidRPr="67A80046">
        <w:rPr>
          <w:rFonts w:eastAsia="Times New Roman"/>
          <w:sz w:val="18"/>
          <w:szCs w:val="18"/>
        </w:rPr>
        <w:lastRenderedPageBreak/>
        <w:t>4/28/22 1:50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37FB1" w14:textId="77777777" w:rsidR="00B959E9" w:rsidRDefault="00B959E9" w:rsidP="00272634">
      <w:r>
        <w:separator/>
      </w:r>
    </w:p>
  </w:endnote>
  <w:endnote w:type="continuationSeparator" w:id="0">
    <w:p w14:paraId="15C9896A" w14:textId="77777777" w:rsidR="00B959E9" w:rsidRDefault="00B959E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3243B" w14:textId="77777777" w:rsidR="00B959E9" w:rsidRDefault="00B959E9" w:rsidP="00272634">
      <w:r>
        <w:separator/>
      </w:r>
    </w:p>
  </w:footnote>
  <w:footnote w:type="continuationSeparator" w:id="0">
    <w:p w14:paraId="70266D38" w14:textId="77777777" w:rsidR="00B959E9" w:rsidRDefault="00B959E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A11F7"/>
    <w:rsid w:val="00006640"/>
    <w:rsid w:val="00040CCD"/>
    <w:rsid w:val="0007010B"/>
    <w:rsid w:val="000765AF"/>
    <w:rsid w:val="00080B67"/>
    <w:rsid w:val="000D2C31"/>
    <w:rsid w:val="000D5854"/>
    <w:rsid w:val="000E4F15"/>
    <w:rsid w:val="000F1952"/>
    <w:rsid w:val="0010786F"/>
    <w:rsid w:val="001218E3"/>
    <w:rsid w:val="00123501"/>
    <w:rsid w:val="00134583"/>
    <w:rsid w:val="001349AE"/>
    <w:rsid w:val="00140D78"/>
    <w:rsid w:val="00166D27"/>
    <w:rsid w:val="0017748E"/>
    <w:rsid w:val="001B1616"/>
    <w:rsid w:val="001B5166"/>
    <w:rsid w:val="001B51FB"/>
    <w:rsid w:val="001E3407"/>
    <w:rsid w:val="00216A92"/>
    <w:rsid w:val="00220726"/>
    <w:rsid w:val="002416A5"/>
    <w:rsid w:val="00244CBD"/>
    <w:rsid w:val="00272634"/>
    <w:rsid w:val="0027297E"/>
    <w:rsid w:val="00280543"/>
    <w:rsid w:val="00282C6F"/>
    <w:rsid w:val="002902B7"/>
    <w:rsid w:val="002B309C"/>
    <w:rsid w:val="002D78A5"/>
    <w:rsid w:val="00314831"/>
    <w:rsid w:val="0033433B"/>
    <w:rsid w:val="00345D79"/>
    <w:rsid w:val="0035723D"/>
    <w:rsid w:val="0036310E"/>
    <w:rsid w:val="003A304F"/>
    <w:rsid w:val="003C02C3"/>
    <w:rsid w:val="003D6D23"/>
    <w:rsid w:val="003E2F46"/>
    <w:rsid w:val="003E57E6"/>
    <w:rsid w:val="0041520B"/>
    <w:rsid w:val="00424E79"/>
    <w:rsid w:val="00435D0F"/>
    <w:rsid w:val="00465314"/>
    <w:rsid w:val="00474067"/>
    <w:rsid w:val="004A2C4E"/>
    <w:rsid w:val="004A3B5E"/>
    <w:rsid w:val="004B589D"/>
    <w:rsid w:val="005021D5"/>
    <w:rsid w:val="00512FB5"/>
    <w:rsid w:val="005331A0"/>
    <w:rsid w:val="00563377"/>
    <w:rsid w:val="00581C68"/>
    <w:rsid w:val="005943FD"/>
    <w:rsid w:val="00597FA2"/>
    <w:rsid w:val="005B1E8E"/>
    <w:rsid w:val="005C3E27"/>
    <w:rsid w:val="005D3ADA"/>
    <w:rsid w:val="005E2339"/>
    <w:rsid w:val="005E5537"/>
    <w:rsid w:val="005E60DC"/>
    <w:rsid w:val="00606846"/>
    <w:rsid w:val="00615680"/>
    <w:rsid w:val="00617310"/>
    <w:rsid w:val="00651D12"/>
    <w:rsid w:val="00674C30"/>
    <w:rsid w:val="006A545D"/>
    <w:rsid w:val="006B0536"/>
    <w:rsid w:val="006C314E"/>
    <w:rsid w:val="006E10AB"/>
    <w:rsid w:val="006E1EF0"/>
    <w:rsid w:val="006F5093"/>
    <w:rsid w:val="00751580"/>
    <w:rsid w:val="00781399"/>
    <w:rsid w:val="00805FE3"/>
    <w:rsid w:val="0082024D"/>
    <w:rsid w:val="00820C10"/>
    <w:rsid w:val="00837EB5"/>
    <w:rsid w:val="00862E22"/>
    <w:rsid w:val="0086326E"/>
    <w:rsid w:val="008749A3"/>
    <w:rsid w:val="008823EE"/>
    <w:rsid w:val="00892471"/>
    <w:rsid w:val="009243C8"/>
    <w:rsid w:val="00932BFA"/>
    <w:rsid w:val="00940D3F"/>
    <w:rsid w:val="009521EC"/>
    <w:rsid w:val="00957F28"/>
    <w:rsid w:val="00962A70"/>
    <w:rsid w:val="009654CB"/>
    <w:rsid w:val="009742AB"/>
    <w:rsid w:val="009A11F7"/>
    <w:rsid w:val="009B087E"/>
    <w:rsid w:val="009D3F0D"/>
    <w:rsid w:val="009F37D1"/>
    <w:rsid w:val="00A05669"/>
    <w:rsid w:val="00A0603B"/>
    <w:rsid w:val="00A24D3E"/>
    <w:rsid w:val="00A40708"/>
    <w:rsid w:val="00A5189C"/>
    <w:rsid w:val="00A54037"/>
    <w:rsid w:val="00A6526E"/>
    <w:rsid w:val="00A672A7"/>
    <w:rsid w:val="00A7217D"/>
    <w:rsid w:val="00A82DFA"/>
    <w:rsid w:val="00A87143"/>
    <w:rsid w:val="00A9132D"/>
    <w:rsid w:val="00AB6D7F"/>
    <w:rsid w:val="00AC1E62"/>
    <w:rsid w:val="00AD7EC0"/>
    <w:rsid w:val="00AE4DE1"/>
    <w:rsid w:val="00AF56D8"/>
    <w:rsid w:val="00B32C52"/>
    <w:rsid w:val="00B358A0"/>
    <w:rsid w:val="00B578BD"/>
    <w:rsid w:val="00B75B0E"/>
    <w:rsid w:val="00B959E9"/>
    <w:rsid w:val="00B9759C"/>
    <w:rsid w:val="00BA1D4D"/>
    <w:rsid w:val="00BD2104"/>
    <w:rsid w:val="00BD51CA"/>
    <w:rsid w:val="00BD5462"/>
    <w:rsid w:val="00C046A2"/>
    <w:rsid w:val="00C13B1B"/>
    <w:rsid w:val="00C20C57"/>
    <w:rsid w:val="00C20D76"/>
    <w:rsid w:val="00C22CDF"/>
    <w:rsid w:val="00C268DE"/>
    <w:rsid w:val="00C5399C"/>
    <w:rsid w:val="00C564A2"/>
    <w:rsid w:val="00C67FA9"/>
    <w:rsid w:val="00C73EE6"/>
    <w:rsid w:val="00C756F1"/>
    <w:rsid w:val="00C94723"/>
    <w:rsid w:val="00CC3989"/>
    <w:rsid w:val="00CC3F79"/>
    <w:rsid w:val="00D0018B"/>
    <w:rsid w:val="00D053A5"/>
    <w:rsid w:val="00D25C62"/>
    <w:rsid w:val="00D40FFE"/>
    <w:rsid w:val="00D442F8"/>
    <w:rsid w:val="00D61D32"/>
    <w:rsid w:val="00D74104"/>
    <w:rsid w:val="00D92C74"/>
    <w:rsid w:val="00DA25D7"/>
    <w:rsid w:val="00DB46CB"/>
    <w:rsid w:val="00E3518C"/>
    <w:rsid w:val="00E444FF"/>
    <w:rsid w:val="00E47F9F"/>
    <w:rsid w:val="00E57505"/>
    <w:rsid w:val="00EB3E2A"/>
    <w:rsid w:val="00ED6D08"/>
    <w:rsid w:val="00EF0E87"/>
    <w:rsid w:val="00F00684"/>
    <w:rsid w:val="00F21FC5"/>
    <w:rsid w:val="00F34641"/>
    <w:rsid w:val="00F42BA3"/>
    <w:rsid w:val="00F4558B"/>
    <w:rsid w:val="00F51D32"/>
    <w:rsid w:val="00F656F0"/>
    <w:rsid w:val="00F72412"/>
    <w:rsid w:val="00F74B3D"/>
    <w:rsid w:val="00F85FB9"/>
    <w:rsid w:val="00F8773C"/>
    <w:rsid w:val="00FD4A37"/>
    <w:rsid w:val="56F04AB1"/>
    <w:rsid w:val="67A80046"/>
    <w:rsid w:val="6C3FA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13F8"/>
  <w15:docId w15:val="{11937B34-C34A-4C01-8118-D01636E2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39102">
      <w:bodyDiv w:val="1"/>
      <w:marLeft w:val="0"/>
      <w:marRight w:val="0"/>
      <w:marTop w:val="0"/>
      <w:marBottom w:val="0"/>
      <w:divBdr>
        <w:top w:val="none" w:sz="0" w:space="0" w:color="auto"/>
        <w:left w:val="none" w:sz="0" w:space="0" w:color="auto"/>
        <w:bottom w:val="none" w:sz="0" w:space="0" w:color="auto"/>
        <w:right w:val="none" w:sz="0" w:space="0" w:color="auto"/>
      </w:divBdr>
    </w:div>
    <w:div w:id="10543565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395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4</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Martin, William</cp:lastModifiedBy>
  <cp:revision>23</cp:revision>
  <cp:lastPrinted>2018-02-28T16:57:00Z</cp:lastPrinted>
  <dcterms:created xsi:type="dcterms:W3CDTF">2024-02-23T20:51:00Z</dcterms:created>
  <dcterms:modified xsi:type="dcterms:W3CDTF">2025-12-15T18:04:00Z</dcterms:modified>
</cp:coreProperties>
</file>