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D1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3B92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6C64B8" w14:textId="7F95741D" w:rsidR="0041520B" w:rsidRPr="00A5189C" w:rsidRDefault="0004593B" w:rsidP="006C314E">
      <w:pPr>
        <w:pStyle w:val="NoSpacing"/>
        <w:spacing w:before="80"/>
        <w:jc w:val="both"/>
        <w:rPr>
          <w:rFonts w:cs="Times New Roman"/>
          <w:szCs w:val="24"/>
        </w:rPr>
      </w:pPr>
      <w:r>
        <w:rPr>
          <w:rFonts w:cs="Times New Roman"/>
          <w:szCs w:val="24"/>
        </w:rPr>
        <w:t>Int. No.</w:t>
      </w:r>
      <w:r w:rsidR="008F40F4">
        <w:rPr>
          <w:rFonts w:cs="Times New Roman"/>
          <w:szCs w:val="24"/>
        </w:rPr>
        <w:t xml:space="preserve"> </w:t>
      </w:r>
      <w:r w:rsidR="00BB4520">
        <w:rPr>
          <w:rFonts w:cs="Times New Roman"/>
          <w:szCs w:val="24"/>
        </w:rPr>
        <w:t>555</w:t>
      </w:r>
    </w:p>
    <w:p w14:paraId="07609E85" w14:textId="77777777" w:rsidR="0041520B" w:rsidRDefault="0041520B" w:rsidP="0041520B">
      <w:pPr>
        <w:pStyle w:val="NoSpacing"/>
        <w:jc w:val="both"/>
        <w:rPr>
          <w:rFonts w:cs="Times New Roman"/>
          <w:b/>
          <w:szCs w:val="24"/>
        </w:rPr>
      </w:pPr>
    </w:p>
    <w:p w14:paraId="20AE063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F316B22" w14:textId="77777777" w:rsidR="0041520B" w:rsidRDefault="00606846" w:rsidP="00C20D76">
      <w:pPr>
        <w:pStyle w:val="NoSpacing"/>
        <w:spacing w:before="80"/>
        <w:jc w:val="both"/>
        <w:rPr>
          <w:rFonts w:cs="Times New Roman"/>
          <w:szCs w:val="24"/>
        </w:rPr>
      </w:pPr>
      <w:r>
        <w:rPr>
          <w:rFonts w:cs="Times New Roman"/>
          <w:szCs w:val="24"/>
        </w:rPr>
        <w:t xml:space="preserve">Council </w:t>
      </w:r>
      <w:r w:rsidR="005775B2">
        <w:rPr>
          <w:rFonts w:cs="Times New Roman"/>
          <w:szCs w:val="24"/>
        </w:rPr>
        <w:t>Member Gennaro</w:t>
      </w:r>
    </w:p>
    <w:p w14:paraId="35E7DA8F" w14:textId="77777777" w:rsidR="00E3518C" w:rsidRPr="003A304F" w:rsidRDefault="00E3518C" w:rsidP="0041520B">
      <w:pPr>
        <w:pStyle w:val="NoSpacing"/>
        <w:jc w:val="both"/>
        <w:rPr>
          <w:rFonts w:cs="Times New Roman"/>
          <w:szCs w:val="24"/>
        </w:rPr>
      </w:pPr>
    </w:p>
    <w:p w14:paraId="1AB8664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39ADAE" w14:textId="77777777" w:rsidR="0041520B" w:rsidRDefault="001218E3" w:rsidP="001218E3">
      <w:pPr>
        <w:pStyle w:val="BodyText"/>
        <w:spacing w:before="80" w:line="240" w:lineRule="auto"/>
        <w:ind w:firstLine="0"/>
      </w:pPr>
      <w:r>
        <w:t xml:space="preserve">A Local Law </w:t>
      </w:r>
      <w:r w:rsidR="009730CF">
        <w:t xml:space="preserve">to amend the administrative code of the city of New York, </w:t>
      </w:r>
      <w:r w:rsidR="00FF2AE3">
        <w:t>i</w:t>
      </w:r>
      <w:r w:rsidR="00FF2AE3" w:rsidRPr="00FF2AE3">
        <w:t xml:space="preserve">n relation to </w:t>
      </w:r>
      <w:r w:rsidR="00F83A28">
        <w:t>the use of renewable diesel fuel</w:t>
      </w:r>
    </w:p>
    <w:p w14:paraId="52C8C2E7" w14:textId="77777777" w:rsidR="008823EE" w:rsidRDefault="008823EE" w:rsidP="0041520B">
      <w:pPr>
        <w:pStyle w:val="NoSpacing"/>
        <w:jc w:val="both"/>
        <w:rPr>
          <w:rFonts w:cs="Times New Roman"/>
          <w:szCs w:val="24"/>
        </w:rPr>
      </w:pPr>
    </w:p>
    <w:p w14:paraId="7AE9F7D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CD546A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05196A" w14:textId="066B9FB1" w:rsidR="00E06803" w:rsidRDefault="009D3F0D" w:rsidP="00CC3F79">
      <w:pPr>
        <w:pStyle w:val="NoSpacing"/>
        <w:spacing w:before="120"/>
        <w:jc w:val="both"/>
        <w:rPr>
          <w:rFonts w:cs="Times New Roman"/>
          <w:szCs w:val="24"/>
        </w:rPr>
      </w:pPr>
      <w:r w:rsidRPr="00894526">
        <w:rPr>
          <w:rFonts w:cs="Times New Roman"/>
          <w:szCs w:val="24"/>
        </w:rPr>
        <w:t xml:space="preserve">This bill would </w:t>
      </w:r>
      <w:r w:rsidR="00E06803" w:rsidRPr="00894526">
        <w:rPr>
          <w:rFonts w:cs="Times New Roman"/>
          <w:szCs w:val="24"/>
        </w:rPr>
        <w:t xml:space="preserve">require </w:t>
      </w:r>
      <w:r w:rsidR="004462EA">
        <w:rPr>
          <w:rFonts w:cs="Times New Roman"/>
          <w:szCs w:val="24"/>
        </w:rPr>
        <w:t xml:space="preserve">all </w:t>
      </w:r>
      <w:r w:rsidR="0080460C">
        <w:rPr>
          <w:rFonts w:cs="Times New Roman"/>
          <w:szCs w:val="24"/>
        </w:rPr>
        <w:t>C</w:t>
      </w:r>
      <w:r w:rsidR="00054DA0" w:rsidRPr="00894526">
        <w:rPr>
          <w:rFonts w:cs="Times New Roman"/>
          <w:szCs w:val="24"/>
        </w:rPr>
        <w:t xml:space="preserve">ity-owned or </w:t>
      </w:r>
      <w:r w:rsidR="004D533D">
        <w:rPr>
          <w:rFonts w:cs="Times New Roman"/>
          <w:szCs w:val="24"/>
        </w:rPr>
        <w:t>-</w:t>
      </w:r>
      <w:r w:rsidR="00054DA0" w:rsidRPr="00894526">
        <w:rPr>
          <w:rFonts w:cs="Times New Roman"/>
          <w:szCs w:val="24"/>
        </w:rPr>
        <w:t xml:space="preserve">operated </w:t>
      </w:r>
      <w:r w:rsidR="0030596C">
        <w:rPr>
          <w:rFonts w:cs="Times New Roman"/>
          <w:szCs w:val="24"/>
        </w:rPr>
        <w:t xml:space="preserve">diesel fuel-powered </w:t>
      </w:r>
      <w:r w:rsidR="00054DA0" w:rsidRPr="00894526">
        <w:rPr>
          <w:rFonts w:cs="Times New Roman"/>
          <w:szCs w:val="24"/>
        </w:rPr>
        <w:t xml:space="preserve">motor vehicles to be powered by renewable diesel fuel </w:t>
      </w:r>
      <w:r w:rsidR="00D326DD">
        <w:rPr>
          <w:rFonts w:cs="Times New Roman"/>
          <w:szCs w:val="24"/>
        </w:rPr>
        <w:t xml:space="preserve">or a renewable diesel fuel blended with biodiesel </w:t>
      </w:r>
      <w:r w:rsidR="00054DA0" w:rsidRPr="00894526">
        <w:rPr>
          <w:rFonts w:cs="Times New Roman"/>
          <w:szCs w:val="24"/>
        </w:rPr>
        <w:t xml:space="preserve">beginning July 1, 2026. The bill would also require the Department of Environmental Protection to </w:t>
      </w:r>
      <w:r w:rsidR="00894526" w:rsidRPr="00894526">
        <w:rPr>
          <w:rFonts w:cs="Times New Roman"/>
          <w:szCs w:val="24"/>
        </w:rPr>
        <w:t xml:space="preserve">annually report on </w:t>
      </w:r>
      <w:r w:rsidR="00054DA0" w:rsidRPr="00894526">
        <w:rPr>
          <w:rFonts w:cs="Times New Roman"/>
          <w:szCs w:val="24"/>
        </w:rPr>
        <w:t xml:space="preserve">the number of </w:t>
      </w:r>
      <w:r w:rsidR="00CA3FFB">
        <w:rPr>
          <w:rFonts w:cs="Times New Roman"/>
          <w:szCs w:val="24"/>
        </w:rPr>
        <w:t xml:space="preserve">such </w:t>
      </w:r>
      <w:r w:rsidR="00054DA0" w:rsidRPr="00894526">
        <w:rPr>
          <w:rFonts w:cs="Times New Roman"/>
          <w:szCs w:val="24"/>
        </w:rPr>
        <w:t>motor vehicles powered by renewable diesel fuel</w:t>
      </w:r>
      <w:r w:rsidR="00894526" w:rsidRPr="00894526">
        <w:rPr>
          <w:rFonts w:cs="Times New Roman"/>
          <w:szCs w:val="24"/>
        </w:rPr>
        <w:t>.</w:t>
      </w:r>
    </w:p>
    <w:p w14:paraId="67ACC4C2" w14:textId="77777777" w:rsidR="008823EE" w:rsidRDefault="008823EE" w:rsidP="0041520B">
      <w:pPr>
        <w:pStyle w:val="NoSpacing"/>
        <w:jc w:val="both"/>
        <w:rPr>
          <w:rFonts w:cs="Times New Roman"/>
          <w:szCs w:val="24"/>
        </w:rPr>
      </w:pPr>
    </w:p>
    <w:p w14:paraId="6A052AB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45231F" w14:textId="77777777" w:rsidR="0041520B" w:rsidRPr="00A5189C" w:rsidRDefault="00714557" w:rsidP="006C314E">
      <w:pPr>
        <w:pStyle w:val="NoSpacing"/>
        <w:spacing w:before="80"/>
        <w:jc w:val="both"/>
        <w:rPr>
          <w:rFonts w:cs="Times New Roman"/>
          <w:szCs w:val="24"/>
        </w:rPr>
      </w:pPr>
      <w:r>
        <w:rPr>
          <w:rFonts w:cs="Times New Roman"/>
          <w:szCs w:val="24"/>
        </w:rPr>
        <w:t>Immediately</w:t>
      </w:r>
      <w:r w:rsidR="00AC7319">
        <w:rPr>
          <w:rFonts w:cs="Times New Roman"/>
          <w:szCs w:val="24"/>
        </w:rPr>
        <w:t xml:space="preserve"> after becoming law</w:t>
      </w:r>
    </w:p>
    <w:p w14:paraId="6E613845" w14:textId="77777777" w:rsidR="00D92C74" w:rsidRDefault="00D92C74" w:rsidP="0041520B"/>
    <w:p w14:paraId="22B8B15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279383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CA48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6D8F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873F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934BF8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A4079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AC30CA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7C87D37" w14:textId="77777777" w:rsidR="00A5189C" w:rsidRDefault="00A5189C" w:rsidP="008823EE">
      <w:pPr>
        <w:pStyle w:val="NoSpacing"/>
        <w:jc w:val="both"/>
        <w:rPr>
          <w:rStyle w:val="apple-style-span"/>
          <w:b/>
          <w:bCs/>
          <w:szCs w:val="24"/>
        </w:rPr>
      </w:pPr>
    </w:p>
    <w:p w14:paraId="1178831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7490614" w14:textId="77777777" w:rsidR="006C314E" w:rsidRDefault="006C314E" w:rsidP="008823EE">
      <w:pPr>
        <w:pStyle w:val="NoSpacing"/>
        <w:jc w:val="both"/>
        <w:rPr>
          <w:rStyle w:val="apple-style-span"/>
          <w:sz w:val="18"/>
          <w:szCs w:val="18"/>
        </w:rPr>
      </w:pPr>
    </w:p>
    <w:p w14:paraId="277B247A" w14:textId="77777777" w:rsidR="00723110" w:rsidRDefault="00723110" w:rsidP="008823EE">
      <w:pPr>
        <w:pStyle w:val="NoSpacing"/>
        <w:jc w:val="both"/>
        <w:rPr>
          <w:rStyle w:val="apple-style-span"/>
          <w:sz w:val="18"/>
          <w:szCs w:val="18"/>
        </w:rPr>
      </w:pPr>
    </w:p>
    <w:p w14:paraId="3A3335C9" w14:textId="77777777" w:rsidR="00D304AB" w:rsidRDefault="00D304AB" w:rsidP="008823EE">
      <w:pPr>
        <w:pStyle w:val="NoSpacing"/>
        <w:jc w:val="both"/>
        <w:rPr>
          <w:rStyle w:val="apple-style-span"/>
          <w:sz w:val="18"/>
          <w:szCs w:val="18"/>
        </w:rPr>
      </w:pPr>
    </w:p>
    <w:p w14:paraId="59A33536" w14:textId="77777777" w:rsidR="00D304AB" w:rsidRDefault="00D304AB" w:rsidP="008823EE">
      <w:pPr>
        <w:pStyle w:val="NoSpacing"/>
        <w:jc w:val="both"/>
        <w:rPr>
          <w:rStyle w:val="apple-style-span"/>
          <w:sz w:val="18"/>
          <w:szCs w:val="18"/>
        </w:rPr>
      </w:pPr>
    </w:p>
    <w:p w14:paraId="653D469C" w14:textId="77777777" w:rsidR="00723110" w:rsidRDefault="00723110" w:rsidP="008823EE">
      <w:pPr>
        <w:pStyle w:val="NoSpacing"/>
        <w:jc w:val="both"/>
        <w:rPr>
          <w:rStyle w:val="apple-style-span"/>
          <w:sz w:val="18"/>
          <w:szCs w:val="18"/>
        </w:rPr>
      </w:pPr>
    </w:p>
    <w:p w14:paraId="412CE2E0" w14:textId="77777777" w:rsidR="0014331C" w:rsidRDefault="0014331C" w:rsidP="008823EE">
      <w:pPr>
        <w:pStyle w:val="NoSpacing"/>
        <w:jc w:val="both"/>
        <w:rPr>
          <w:rStyle w:val="apple-style-span"/>
          <w:sz w:val="18"/>
          <w:szCs w:val="18"/>
        </w:rPr>
      </w:pPr>
    </w:p>
    <w:p w14:paraId="5B3C78DA" w14:textId="77777777" w:rsidR="0014331C" w:rsidRDefault="0014331C" w:rsidP="008823EE">
      <w:pPr>
        <w:pStyle w:val="NoSpacing"/>
        <w:jc w:val="both"/>
        <w:rPr>
          <w:rStyle w:val="apple-style-span"/>
          <w:sz w:val="18"/>
          <w:szCs w:val="18"/>
        </w:rPr>
      </w:pPr>
    </w:p>
    <w:p w14:paraId="2969E695" w14:textId="396B662A" w:rsidR="00B32C52" w:rsidRDefault="00B32C52" w:rsidP="0014331C">
      <w:pPr>
        <w:pStyle w:val="BodyText"/>
        <w:spacing w:line="240" w:lineRule="auto"/>
        <w:ind w:firstLine="0"/>
        <w:rPr>
          <w:sz w:val="18"/>
          <w:szCs w:val="18"/>
        </w:rPr>
      </w:pPr>
    </w:p>
    <w:p w14:paraId="47053AFE" w14:textId="77777777" w:rsidR="0014331C" w:rsidRDefault="0014331C" w:rsidP="0014331C">
      <w:pPr>
        <w:pStyle w:val="BodyText"/>
        <w:spacing w:line="240" w:lineRule="auto"/>
        <w:ind w:firstLine="0"/>
        <w:rPr>
          <w:sz w:val="18"/>
          <w:szCs w:val="18"/>
        </w:rPr>
      </w:pPr>
      <w:r w:rsidRPr="0014331C">
        <w:rPr>
          <w:sz w:val="18"/>
          <w:szCs w:val="18"/>
        </w:rPr>
        <w:t>AGB/MC/SNT</w:t>
      </w:r>
    </w:p>
    <w:p w14:paraId="69470FCE" w14:textId="21FB76B1" w:rsidR="0014331C" w:rsidRPr="0014331C" w:rsidRDefault="0014331C" w:rsidP="0014331C">
      <w:pPr>
        <w:pStyle w:val="BodyText"/>
        <w:spacing w:line="240" w:lineRule="auto"/>
        <w:ind w:firstLine="0"/>
        <w:rPr>
          <w:sz w:val="18"/>
          <w:szCs w:val="18"/>
        </w:rPr>
      </w:pPr>
      <w:r w:rsidRPr="0014331C">
        <w:rPr>
          <w:sz w:val="18"/>
          <w:szCs w:val="18"/>
        </w:rPr>
        <w:t>LS #15359/19964</w:t>
      </w:r>
    </w:p>
    <w:p w14:paraId="507C08A9" w14:textId="66363B8F" w:rsidR="0014331C" w:rsidRPr="009B7689" w:rsidRDefault="0014331C" w:rsidP="0014331C">
      <w:pPr>
        <w:pStyle w:val="BodyText"/>
        <w:spacing w:line="240" w:lineRule="auto"/>
        <w:ind w:firstLine="0"/>
        <w:rPr>
          <w:sz w:val="18"/>
          <w:szCs w:val="18"/>
        </w:rPr>
      </w:pPr>
      <w:r w:rsidRPr="0014331C">
        <w:rPr>
          <w:sz w:val="18"/>
          <w:szCs w:val="18"/>
        </w:rPr>
        <w:t>09/24/2025 12:44 PM</w:t>
      </w:r>
    </w:p>
    <w:sectPr w:rsidR="0014331C"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B714B" w14:textId="77777777" w:rsidR="005B22DF" w:rsidRDefault="005B22DF" w:rsidP="00272634">
      <w:r>
        <w:separator/>
      </w:r>
    </w:p>
  </w:endnote>
  <w:endnote w:type="continuationSeparator" w:id="0">
    <w:p w14:paraId="7E3FF244" w14:textId="77777777" w:rsidR="005B22DF" w:rsidRDefault="005B22D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311A" w14:textId="77777777" w:rsidR="005B22DF" w:rsidRDefault="005B22DF" w:rsidP="00272634">
      <w:r>
        <w:separator/>
      </w:r>
    </w:p>
  </w:footnote>
  <w:footnote w:type="continuationSeparator" w:id="0">
    <w:p w14:paraId="5E2B7926" w14:textId="77777777" w:rsidR="005B22DF" w:rsidRDefault="005B22D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CA6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76706">
    <w:abstractNumId w:val="0"/>
  </w:num>
  <w:num w:numId="2" w16cid:durableId="1417702108">
    <w:abstractNumId w:val="2"/>
  </w:num>
  <w:num w:numId="3" w16cid:durableId="1664972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483A"/>
    <w:rsid w:val="00006640"/>
    <w:rsid w:val="0004593B"/>
    <w:rsid w:val="00054DA0"/>
    <w:rsid w:val="00071FE5"/>
    <w:rsid w:val="000765AF"/>
    <w:rsid w:val="00080B67"/>
    <w:rsid w:val="000B5B90"/>
    <w:rsid w:val="000E4F15"/>
    <w:rsid w:val="0010786F"/>
    <w:rsid w:val="00113326"/>
    <w:rsid w:val="001218E3"/>
    <w:rsid w:val="00127292"/>
    <w:rsid w:val="001327DF"/>
    <w:rsid w:val="00134583"/>
    <w:rsid w:val="001349AE"/>
    <w:rsid w:val="0014331C"/>
    <w:rsid w:val="00162206"/>
    <w:rsid w:val="0017748E"/>
    <w:rsid w:val="00177BF5"/>
    <w:rsid w:val="001C5941"/>
    <w:rsid w:val="001E3407"/>
    <w:rsid w:val="001F7A3A"/>
    <w:rsid w:val="00216A92"/>
    <w:rsid w:val="00220726"/>
    <w:rsid w:val="00272634"/>
    <w:rsid w:val="00280543"/>
    <w:rsid w:val="002B309C"/>
    <w:rsid w:val="002D3302"/>
    <w:rsid w:val="002D78A5"/>
    <w:rsid w:val="003055A5"/>
    <w:rsid w:val="0030596C"/>
    <w:rsid w:val="00314831"/>
    <w:rsid w:val="00314F01"/>
    <w:rsid w:val="00326441"/>
    <w:rsid w:val="0033433B"/>
    <w:rsid w:val="0034333B"/>
    <w:rsid w:val="00345D79"/>
    <w:rsid w:val="0035723D"/>
    <w:rsid w:val="003A304F"/>
    <w:rsid w:val="003D6D23"/>
    <w:rsid w:val="003E2F46"/>
    <w:rsid w:val="003E57E6"/>
    <w:rsid w:val="00402024"/>
    <w:rsid w:val="0041520B"/>
    <w:rsid w:val="00424E79"/>
    <w:rsid w:val="00442DB0"/>
    <w:rsid w:val="004462EA"/>
    <w:rsid w:val="00474067"/>
    <w:rsid w:val="004816FC"/>
    <w:rsid w:val="004873FC"/>
    <w:rsid w:val="004B135D"/>
    <w:rsid w:val="004B3768"/>
    <w:rsid w:val="004B589D"/>
    <w:rsid w:val="004C09B7"/>
    <w:rsid w:val="004D533D"/>
    <w:rsid w:val="005021D5"/>
    <w:rsid w:val="00505C77"/>
    <w:rsid w:val="00511404"/>
    <w:rsid w:val="00512FB5"/>
    <w:rsid w:val="005237DB"/>
    <w:rsid w:val="005331A0"/>
    <w:rsid w:val="00563377"/>
    <w:rsid w:val="005775B2"/>
    <w:rsid w:val="0059535C"/>
    <w:rsid w:val="00597FA2"/>
    <w:rsid w:val="005B1E8E"/>
    <w:rsid w:val="005B22DF"/>
    <w:rsid w:val="005D07D2"/>
    <w:rsid w:val="005D1EEE"/>
    <w:rsid w:val="005E5537"/>
    <w:rsid w:val="005E60DC"/>
    <w:rsid w:val="00606846"/>
    <w:rsid w:val="00615680"/>
    <w:rsid w:val="00617310"/>
    <w:rsid w:val="006209CB"/>
    <w:rsid w:val="00625FEE"/>
    <w:rsid w:val="00651D12"/>
    <w:rsid w:val="006532F7"/>
    <w:rsid w:val="00654151"/>
    <w:rsid w:val="00677412"/>
    <w:rsid w:val="006A63EB"/>
    <w:rsid w:val="006B0536"/>
    <w:rsid w:val="006C0F31"/>
    <w:rsid w:val="006C314E"/>
    <w:rsid w:val="006D483A"/>
    <w:rsid w:val="006E111A"/>
    <w:rsid w:val="006F5093"/>
    <w:rsid w:val="00701FD6"/>
    <w:rsid w:val="007023B5"/>
    <w:rsid w:val="00714557"/>
    <w:rsid w:val="00723110"/>
    <w:rsid w:val="007342F5"/>
    <w:rsid w:val="00740CBD"/>
    <w:rsid w:val="007500F3"/>
    <w:rsid w:val="00751580"/>
    <w:rsid w:val="00781399"/>
    <w:rsid w:val="0079371A"/>
    <w:rsid w:val="007D0D72"/>
    <w:rsid w:val="007E703A"/>
    <w:rsid w:val="0080460C"/>
    <w:rsid w:val="008056B5"/>
    <w:rsid w:val="0082024D"/>
    <w:rsid w:val="00820C10"/>
    <w:rsid w:val="00836A70"/>
    <w:rsid w:val="00837EB5"/>
    <w:rsid w:val="00837F6A"/>
    <w:rsid w:val="00846D81"/>
    <w:rsid w:val="0086326E"/>
    <w:rsid w:val="00870082"/>
    <w:rsid w:val="008749A3"/>
    <w:rsid w:val="008823AF"/>
    <w:rsid w:val="008823EE"/>
    <w:rsid w:val="0088436E"/>
    <w:rsid w:val="00894526"/>
    <w:rsid w:val="008B4D91"/>
    <w:rsid w:val="008D6F29"/>
    <w:rsid w:val="008F39E0"/>
    <w:rsid w:val="008F40F4"/>
    <w:rsid w:val="008F5065"/>
    <w:rsid w:val="009243C8"/>
    <w:rsid w:val="00932BFA"/>
    <w:rsid w:val="00956274"/>
    <w:rsid w:val="00957F28"/>
    <w:rsid w:val="00962A70"/>
    <w:rsid w:val="009654CB"/>
    <w:rsid w:val="0097084F"/>
    <w:rsid w:val="00970ED2"/>
    <w:rsid w:val="009730CF"/>
    <w:rsid w:val="009877CD"/>
    <w:rsid w:val="00987995"/>
    <w:rsid w:val="00993DC6"/>
    <w:rsid w:val="0099608B"/>
    <w:rsid w:val="009B087E"/>
    <w:rsid w:val="009B356F"/>
    <w:rsid w:val="009B7689"/>
    <w:rsid w:val="009D3F0D"/>
    <w:rsid w:val="009E2144"/>
    <w:rsid w:val="009E718A"/>
    <w:rsid w:val="00A0603B"/>
    <w:rsid w:val="00A23AED"/>
    <w:rsid w:val="00A47999"/>
    <w:rsid w:val="00A5189C"/>
    <w:rsid w:val="00A54037"/>
    <w:rsid w:val="00A551BB"/>
    <w:rsid w:val="00A6526E"/>
    <w:rsid w:val="00A87143"/>
    <w:rsid w:val="00A91136"/>
    <w:rsid w:val="00A9132D"/>
    <w:rsid w:val="00AB6EBE"/>
    <w:rsid w:val="00AC5EE7"/>
    <w:rsid w:val="00AC7319"/>
    <w:rsid w:val="00AD7EC0"/>
    <w:rsid w:val="00AE4DE1"/>
    <w:rsid w:val="00AE5C19"/>
    <w:rsid w:val="00AF56D8"/>
    <w:rsid w:val="00B061F9"/>
    <w:rsid w:val="00B17FCD"/>
    <w:rsid w:val="00B2043D"/>
    <w:rsid w:val="00B32C52"/>
    <w:rsid w:val="00B578BD"/>
    <w:rsid w:val="00B72412"/>
    <w:rsid w:val="00B9759C"/>
    <w:rsid w:val="00BA1D4D"/>
    <w:rsid w:val="00BA30DD"/>
    <w:rsid w:val="00BB144F"/>
    <w:rsid w:val="00BB4520"/>
    <w:rsid w:val="00BD2104"/>
    <w:rsid w:val="00BD51CA"/>
    <w:rsid w:val="00C20C57"/>
    <w:rsid w:val="00C20D76"/>
    <w:rsid w:val="00C22CDF"/>
    <w:rsid w:val="00C564A2"/>
    <w:rsid w:val="00C67FA9"/>
    <w:rsid w:val="00C91775"/>
    <w:rsid w:val="00CA3FFB"/>
    <w:rsid w:val="00CA4885"/>
    <w:rsid w:val="00CA637A"/>
    <w:rsid w:val="00CC3989"/>
    <w:rsid w:val="00CC3F79"/>
    <w:rsid w:val="00D0018B"/>
    <w:rsid w:val="00D10FB9"/>
    <w:rsid w:val="00D25C62"/>
    <w:rsid w:val="00D304AB"/>
    <w:rsid w:val="00D326DD"/>
    <w:rsid w:val="00D442F8"/>
    <w:rsid w:val="00D476E4"/>
    <w:rsid w:val="00D614CA"/>
    <w:rsid w:val="00D62369"/>
    <w:rsid w:val="00D66748"/>
    <w:rsid w:val="00D74104"/>
    <w:rsid w:val="00D75CEC"/>
    <w:rsid w:val="00D84B69"/>
    <w:rsid w:val="00D92C74"/>
    <w:rsid w:val="00DA25D7"/>
    <w:rsid w:val="00DB46CB"/>
    <w:rsid w:val="00DD4299"/>
    <w:rsid w:val="00DD7426"/>
    <w:rsid w:val="00DE22A2"/>
    <w:rsid w:val="00DF22E8"/>
    <w:rsid w:val="00DF67DB"/>
    <w:rsid w:val="00E06803"/>
    <w:rsid w:val="00E3518C"/>
    <w:rsid w:val="00E3724F"/>
    <w:rsid w:val="00E41584"/>
    <w:rsid w:val="00E444FF"/>
    <w:rsid w:val="00E47F9F"/>
    <w:rsid w:val="00EF0E87"/>
    <w:rsid w:val="00F04C1F"/>
    <w:rsid w:val="00F21FC5"/>
    <w:rsid w:val="00F2666C"/>
    <w:rsid w:val="00F42775"/>
    <w:rsid w:val="00F42BA3"/>
    <w:rsid w:val="00F4558B"/>
    <w:rsid w:val="00F51D32"/>
    <w:rsid w:val="00F64C34"/>
    <w:rsid w:val="00F656F0"/>
    <w:rsid w:val="00F74B3D"/>
    <w:rsid w:val="00F77A11"/>
    <w:rsid w:val="00F83A28"/>
    <w:rsid w:val="00F8773C"/>
    <w:rsid w:val="00F94E36"/>
    <w:rsid w:val="00FA5BE2"/>
    <w:rsid w:val="00FE4039"/>
    <w:rsid w:val="00FF2AE3"/>
    <w:rsid w:val="00FF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CCB4"/>
  <w15:docId w15:val="{69829755-A19A-4542-82D6-AF5DF69D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D1E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4279">
      <w:bodyDiv w:val="1"/>
      <w:marLeft w:val="0"/>
      <w:marRight w:val="0"/>
      <w:marTop w:val="0"/>
      <w:marBottom w:val="0"/>
      <w:divBdr>
        <w:top w:val="none" w:sz="0" w:space="0" w:color="auto"/>
        <w:left w:val="none" w:sz="0" w:space="0" w:color="auto"/>
        <w:bottom w:val="none" w:sz="0" w:space="0" w:color="auto"/>
        <w:right w:val="none" w:sz="0" w:space="0" w:color="auto"/>
      </w:divBdr>
    </w:div>
    <w:div w:id="220488303">
      <w:bodyDiv w:val="1"/>
      <w:marLeft w:val="0"/>
      <w:marRight w:val="0"/>
      <w:marTop w:val="0"/>
      <w:marBottom w:val="0"/>
      <w:divBdr>
        <w:top w:val="none" w:sz="0" w:space="0" w:color="auto"/>
        <w:left w:val="none" w:sz="0" w:space="0" w:color="auto"/>
        <w:bottom w:val="none" w:sz="0" w:space="0" w:color="auto"/>
        <w:right w:val="none" w:sz="0" w:space="0" w:color="auto"/>
      </w:divBdr>
    </w:div>
    <w:div w:id="2944101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7974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Townsend, Sierra</dc:creator>
  <cp:lastModifiedBy>Jeffries, Jillian</cp:lastModifiedBy>
  <cp:revision>3</cp:revision>
  <cp:lastPrinted>2018-02-28T16:57:00Z</cp:lastPrinted>
  <dcterms:created xsi:type="dcterms:W3CDTF">2025-09-24T19:51:00Z</dcterms:created>
  <dcterms:modified xsi:type="dcterms:W3CDTF">2026-02-13T20:15:00Z</dcterms:modified>
</cp:coreProperties>
</file>