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51E9E" w14:textId="72320FED" w:rsidR="004E1CF2" w:rsidRDefault="00CB288C" w:rsidP="00E97376">
      <w:pPr>
        <w:ind w:firstLine="0"/>
        <w:jc w:val="center"/>
      </w:pPr>
      <w:r>
        <w:t xml:space="preserve">Proposed </w:t>
      </w:r>
      <w:r w:rsidR="004E1CF2">
        <w:t>Int. No.</w:t>
      </w:r>
      <w:r w:rsidR="00CA0968">
        <w:t xml:space="preserve"> </w:t>
      </w:r>
      <w:r w:rsidR="00E30D4F">
        <w:t>778</w:t>
      </w:r>
      <w:r>
        <w:t>-A</w:t>
      </w:r>
    </w:p>
    <w:p w14:paraId="14345DA8" w14:textId="77777777" w:rsidR="00E97376" w:rsidRDefault="00E97376" w:rsidP="00E97376">
      <w:pPr>
        <w:ind w:firstLine="0"/>
        <w:jc w:val="center"/>
      </w:pPr>
    </w:p>
    <w:p w14:paraId="67D0DB9D" w14:textId="5D054D66" w:rsidR="004E1CF2" w:rsidRDefault="004E1CF2" w:rsidP="000D08BF">
      <w:pPr>
        <w:ind w:firstLine="0"/>
        <w:jc w:val="both"/>
      </w:pPr>
      <w:r>
        <w:t xml:space="preserve">By </w:t>
      </w:r>
      <w:r w:rsidR="00CA09E2">
        <w:t xml:space="preserve">Council </w:t>
      </w:r>
      <w:r w:rsidR="00B70127" w:rsidRPr="00B70127">
        <w:t>Members Restler, Nurse</w:t>
      </w:r>
      <w:r w:rsidR="004C0D33">
        <w:t xml:space="preserve">, </w:t>
      </w:r>
      <w:r w:rsidR="00B70127" w:rsidRPr="00B70127">
        <w:t>Hudson</w:t>
      </w:r>
      <w:r w:rsidR="004C0D33">
        <w:t xml:space="preserve">, </w:t>
      </w:r>
      <w:r w:rsidR="004C0D33">
        <w:rPr>
          <w:color w:val="000000"/>
          <w:shd w:val="clear" w:color="auto" w:fill="FFFFFF"/>
        </w:rPr>
        <w:t>Banks, Cabán and P. Sanchez</w:t>
      </w:r>
    </w:p>
    <w:p w14:paraId="52860BBF" w14:textId="77777777" w:rsidR="004E1CF2" w:rsidRDefault="004E1CF2" w:rsidP="007101A2">
      <w:pPr>
        <w:pStyle w:val="BodyText"/>
        <w:spacing w:line="240" w:lineRule="auto"/>
        <w:ind w:firstLine="0"/>
      </w:pPr>
    </w:p>
    <w:p w14:paraId="1E450FAE" w14:textId="77777777" w:rsidR="00CA0968" w:rsidRPr="00CA0968" w:rsidRDefault="00CA0968" w:rsidP="007101A2">
      <w:pPr>
        <w:pStyle w:val="BodyText"/>
        <w:spacing w:line="240" w:lineRule="auto"/>
        <w:ind w:firstLine="0"/>
        <w:rPr>
          <w:vanish/>
        </w:rPr>
      </w:pPr>
      <w:r w:rsidRPr="00CA0968">
        <w:rPr>
          <w:vanish/>
        </w:rPr>
        <w:t>..Title</w:t>
      </w:r>
    </w:p>
    <w:p w14:paraId="7B7D85EF" w14:textId="094B0680" w:rsidR="004E1CF2" w:rsidRDefault="000D08BF" w:rsidP="007101A2">
      <w:pPr>
        <w:pStyle w:val="BodyText"/>
        <w:spacing w:line="240" w:lineRule="auto"/>
        <w:ind w:firstLine="0"/>
      </w:pPr>
      <w:r>
        <w:t>A Local Law to</w:t>
      </w:r>
      <w:r w:rsidR="004E1CF2">
        <w:t xml:space="preserve"> </w:t>
      </w:r>
      <w:r w:rsidR="00E310B4">
        <w:t>amend the</w:t>
      </w:r>
      <w:r w:rsidR="00FC547E">
        <w:t xml:space="preserve"> </w:t>
      </w:r>
      <w:r>
        <w:t>administrative code of the city of New York</w:t>
      </w:r>
      <w:r w:rsidR="004E1CF2">
        <w:t>, in relation to</w:t>
      </w:r>
      <w:r w:rsidR="00873B26">
        <w:t xml:space="preserve"> </w:t>
      </w:r>
      <w:r>
        <w:t>creating a</w:t>
      </w:r>
      <w:r w:rsidR="001A3F72">
        <w:t>n integrated and</w:t>
      </w:r>
      <w:r>
        <w:t xml:space="preserve"> </w:t>
      </w:r>
      <w:r w:rsidR="00143CFC">
        <w:t xml:space="preserve">confidential </w:t>
      </w:r>
      <w:r>
        <w:t>data system to track all engagement with street homeless individuals</w:t>
      </w:r>
    </w:p>
    <w:p w14:paraId="78057F76" w14:textId="3255B7D0" w:rsidR="00CA0968" w:rsidRPr="00CA0968" w:rsidRDefault="00CA0968" w:rsidP="007101A2">
      <w:pPr>
        <w:pStyle w:val="BodyText"/>
        <w:spacing w:line="240" w:lineRule="auto"/>
        <w:ind w:firstLine="0"/>
        <w:rPr>
          <w:vanish/>
        </w:rPr>
      </w:pPr>
      <w:r w:rsidRPr="00CA0968">
        <w:rPr>
          <w:vanish/>
        </w:rPr>
        <w:t>..Body</w:t>
      </w:r>
    </w:p>
    <w:p w14:paraId="19882314" w14:textId="77777777" w:rsidR="004E1CF2" w:rsidRDefault="004E1CF2" w:rsidP="007101A2">
      <w:pPr>
        <w:pStyle w:val="BodyText"/>
        <w:spacing w:line="240" w:lineRule="auto"/>
        <w:ind w:firstLine="0"/>
        <w:rPr>
          <w:u w:val="single"/>
        </w:rPr>
      </w:pPr>
    </w:p>
    <w:p w14:paraId="16B6767B" w14:textId="77777777" w:rsidR="004E1CF2" w:rsidRDefault="004E1CF2" w:rsidP="007101A2">
      <w:pPr>
        <w:ind w:firstLine="0"/>
        <w:jc w:val="both"/>
      </w:pPr>
      <w:r>
        <w:rPr>
          <w:u w:val="single"/>
        </w:rPr>
        <w:t>Be it enacted by the Council as follows</w:t>
      </w:r>
      <w:r w:rsidRPr="005B5DE4">
        <w:rPr>
          <w:u w:val="single"/>
        </w:rPr>
        <w:t>:</w:t>
      </w:r>
    </w:p>
    <w:p w14:paraId="70EC19B5" w14:textId="77777777" w:rsidR="004E1CF2" w:rsidRDefault="004E1CF2" w:rsidP="006662DF">
      <w:pPr>
        <w:jc w:val="both"/>
      </w:pPr>
    </w:p>
    <w:p w14:paraId="2CA32A78"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0AA0FEDC" w14:textId="031E87F2" w:rsidR="00595589" w:rsidRDefault="007101A2" w:rsidP="00595589">
      <w:pPr>
        <w:spacing w:line="480" w:lineRule="auto"/>
        <w:jc w:val="both"/>
      </w:pPr>
      <w:r>
        <w:t>S</w:t>
      </w:r>
      <w:r w:rsidR="004E1CF2">
        <w:t>ection 1.</w:t>
      </w:r>
      <w:r w:rsidR="007E79D5">
        <w:t xml:space="preserve"> </w:t>
      </w:r>
      <w:r w:rsidR="00263152">
        <w:t>Section</w:t>
      </w:r>
      <w:r w:rsidR="000D08BF">
        <w:t xml:space="preserve"> 21</w:t>
      </w:r>
      <w:r w:rsidR="003C0F00">
        <w:t>-319</w:t>
      </w:r>
      <w:r w:rsidR="000D08BF">
        <w:t xml:space="preserve"> of the administrative code of the city of New York</w:t>
      </w:r>
      <w:r w:rsidR="003C0F00">
        <w:t>, as</w:t>
      </w:r>
      <w:r w:rsidR="000D08BF">
        <w:t xml:space="preserve"> </w:t>
      </w:r>
      <w:r w:rsidR="00161B2E">
        <w:t xml:space="preserve">added </w:t>
      </w:r>
      <w:r w:rsidR="000D08BF">
        <w:t>by</w:t>
      </w:r>
      <w:r w:rsidR="003C0F00">
        <w:t xml:space="preserve"> local law</w:t>
      </w:r>
      <w:r w:rsidR="00263152">
        <w:t xml:space="preserve"> number</w:t>
      </w:r>
      <w:r w:rsidR="003C0F00">
        <w:t xml:space="preserve"> </w:t>
      </w:r>
      <w:r w:rsidR="00161B2E">
        <w:t>2</w:t>
      </w:r>
      <w:r w:rsidR="003C0F00">
        <w:t xml:space="preserve">17 </w:t>
      </w:r>
      <w:r w:rsidR="00263152">
        <w:t>for the year</w:t>
      </w:r>
      <w:r w:rsidR="003C0F00">
        <w:t xml:space="preserve"> 2017</w:t>
      </w:r>
      <w:r w:rsidR="00263152">
        <w:t xml:space="preserve">, is amended </w:t>
      </w:r>
      <w:r w:rsidR="000D08BF">
        <w:t xml:space="preserve">to read as follows: </w:t>
      </w:r>
    </w:p>
    <w:p w14:paraId="30F83FCC" w14:textId="0B0ED292" w:rsidR="00263152" w:rsidRDefault="000D08BF" w:rsidP="00595589">
      <w:pPr>
        <w:spacing w:line="480" w:lineRule="auto"/>
        <w:jc w:val="both"/>
      </w:pPr>
      <w:r>
        <w:t>§ 21-3</w:t>
      </w:r>
      <w:r w:rsidR="00263152">
        <w:t>19</w:t>
      </w:r>
      <w:r>
        <w:t xml:space="preserve"> </w:t>
      </w:r>
      <w:r w:rsidR="00263152">
        <w:t xml:space="preserve">Unsheltered homeless population record. a. Definitions. </w:t>
      </w:r>
      <w:r w:rsidR="00B1243B">
        <w:t xml:space="preserve">For </w:t>
      </w:r>
      <w:r w:rsidR="00161B2E">
        <w:t>[</w:t>
      </w:r>
      <w:r w:rsidR="00B1243B">
        <w:t>the</w:t>
      </w:r>
      <w:r w:rsidR="00161B2E">
        <w:t>]</w:t>
      </w:r>
      <w:r w:rsidR="00B1243B">
        <w:t xml:space="preserve"> purposes of this section, the following terms have the following meanings: </w:t>
      </w:r>
    </w:p>
    <w:p w14:paraId="59810AB7" w14:textId="044579D8" w:rsidR="007924C9" w:rsidRPr="009D383F" w:rsidRDefault="007924C9" w:rsidP="007924C9">
      <w:pPr>
        <w:spacing w:line="480" w:lineRule="auto"/>
        <w:jc w:val="both"/>
        <w:rPr>
          <w:u w:val="single"/>
        </w:rPr>
      </w:pPr>
      <w:r>
        <w:rPr>
          <w:u w:val="single"/>
        </w:rPr>
        <w:t xml:space="preserve">Data </w:t>
      </w:r>
      <w:r w:rsidR="002772EA">
        <w:rPr>
          <w:u w:val="single"/>
        </w:rPr>
        <w:t>management system</w:t>
      </w:r>
      <w:r>
        <w:rPr>
          <w:u w:val="single"/>
        </w:rPr>
        <w:t>. The term “</w:t>
      </w:r>
      <w:r w:rsidR="002772EA">
        <w:rPr>
          <w:u w:val="single"/>
        </w:rPr>
        <w:t>data management system</w:t>
      </w:r>
      <w:r>
        <w:rPr>
          <w:u w:val="single"/>
        </w:rPr>
        <w:t>” means a software system that controls, relates, retrieves, and provides access to data stored in a database.</w:t>
      </w:r>
    </w:p>
    <w:p w14:paraId="58077EFE" w14:textId="5ADC1760" w:rsidR="00B1243B" w:rsidRDefault="00B1243B" w:rsidP="00595589">
      <w:pPr>
        <w:spacing w:line="480" w:lineRule="auto"/>
        <w:jc w:val="both"/>
      </w:pPr>
      <w:r>
        <w:t xml:space="preserve">Outreach staff. The term “outreach staff” means department staff or staff contracted by the department to contact and offer services to the unsheltered homeless population. </w:t>
      </w:r>
    </w:p>
    <w:p w14:paraId="523B1707" w14:textId="2876A205" w:rsidR="00CF6957" w:rsidRDefault="00B1243B" w:rsidP="004C406D">
      <w:pPr>
        <w:spacing w:line="480" w:lineRule="auto"/>
        <w:jc w:val="both"/>
        <w:rPr>
          <w:u w:val="single"/>
        </w:rPr>
      </w:pPr>
      <w:r>
        <w:t xml:space="preserve">Unsheltered homeless person. The term “unsheltered homeless person” means an individual with a primary nighttime residence that is a public or private place not designed for or ordinarily used </w:t>
      </w:r>
      <w:r w:rsidR="00124A36">
        <w:t xml:space="preserve">as </w:t>
      </w:r>
      <w:r>
        <w:t xml:space="preserve">a regular sleeping accommodation for human beings. </w:t>
      </w:r>
    </w:p>
    <w:p w14:paraId="23F85987" w14:textId="119B61CB" w:rsidR="008831EA" w:rsidRDefault="009D383F" w:rsidP="008831EA">
      <w:pPr>
        <w:spacing w:line="480" w:lineRule="auto"/>
        <w:jc w:val="both"/>
        <w:rPr>
          <w:u w:val="single"/>
        </w:rPr>
      </w:pPr>
      <w:r w:rsidRPr="009D383F">
        <w:t>b.</w:t>
      </w:r>
      <w:r w:rsidR="00161B2E">
        <w:t xml:space="preserve"> </w:t>
      </w:r>
      <w:r w:rsidR="00161B2E">
        <w:rPr>
          <w:u w:val="single"/>
        </w:rPr>
        <w:t>Re</w:t>
      </w:r>
      <w:r w:rsidR="00CD30A3">
        <w:rPr>
          <w:u w:val="single"/>
        </w:rPr>
        <w:t>porting</w:t>
      </w:r>
      <w:r w:rsidR="00161B2E">
        <w:rPr>
          <w:u w:val="single"/>
        </w:rPr>
        <w:t>.</w:t>
      </w:r>
      <w:r w:rsidRPr="009D383F">
        <w:t xml:space="preserve"> To </w:t>
      </w:r>
      <w:r>
        <w:t xml:space="preserve">the extent such information is provided voluntarily, the department shall maintain a record of all unsheltered homeless persons who are receiving services from or have been contacted by outreach staff, which shall be updated in real time and shall contain, to the extent available: first and last name, date of birth, race or ethnicity, and the location where outreach staff engaged the unsheltered homeless person, including but not be limited to, bus shelter, drop-in center, hospital, park, safe haven or subway. No later than September 1, 2018, and quarterly </w:t>
      </w:r>
      <w:r>
        <w:lastRenderedPageBreak/>
        <w:t>thereafter, the department shall submit to the speaker of the council and post online</w:t>
      </w:r>
      <w:r w:rsidR="008831EA">
        <w:t xml:space="preserve"> </w:t>
      </w:r>
      <w:r w:rsidR="008831EA">
        <w:rPr>
          <w:u w:val="single"/>
        </w:rPr>
        <w:t>the following information:</w:t>
      </w:r>
    </w:p>
    <w:p w14:paraId="21844800" w14:textId="54C2E282" w:rsidR="008831EA" w:rsidRDefault="008831EA" w:rsidP="008831EA">
      <w:pPr>
        <w:spacing w:line="480" w:lineRule="auto"/>
        <w:jc w:val="both"/>
        <w:rPr>
          <w:u w:val="single"/>
        </w:rPr>
      </w:pPr>
      <w:r>
        <w:rPr>
          <w:u w:val="single"/>
        </w:rPr>
        <w:t>1.</w:t>
      </w:r>
      <w:r>
        <w:t xml:space="preserve"> [</w:t>
      </w:r>
      <w:r w:rsidR="00597F67">
        <w:t>t</w:t>
      </w:r>
      <w:r w:rsidR="009D383F">
        <w:t>he</w:t>
      </w:r>
      <w:r>
        <w:t xml:space="preserve">] </w:t>
      </w:r>
      <w:r w:rsidR="006F3056">
        <w:rPr>
          <w:u w:val="single"/>
        </w:rPr>
        <w:t>T</w:t>
      </w:r>
      <w:r w:rsidR="00597F67">
        <w:rPr>
          <w:u w:val="single"/>
        </w:rPr>
        <w:t>he</w:t>
      </w:r>
      <w:r w:rsidR="009D383F">
        <w:t xml:space="preserve"> total number of unsheltered homeless persons included in the record required pursuant to this subdivision, disaggregated to the extent available by the location where outreach staff first engaged the unsheltered homeless person</w:t>
      </w:r>
      <w:r w:rsidR="00317AA8" w:rsidRPr="00597F67">
        <w:rPr>
          <w:u w:val="single"/>
        </w:rPr>
        <w:t xml:space="preserve">; </w:t>
      </w:r>
    </w:p>
    <w:p w14:paraId="2E07F60B" w14:textId="2F416D9B" w:rsidR="00EE2D00" w:rsidRDefault="008831EA" w:rsidP="00595589">
      <w:pPr>
        <w:spacing w:line="480" w:lineRule="auto"/>
        <w:jc w:val="both"/>
        <w:rPr>
          <w:u w:val="single"/>
        </w:rPr>
      </w:pPr>
      <w:r>
        <w:rPr>
          <w:u w:val="single"/>
        </w:rPr>
        <w:t>2. T</w:t>
      </w:r>
      <w:r w:rsidR="00317AA8" w:rsidRPr="00597F67">
        <w:rPr>
          <w:u w:val="single"/>
        </w:rPr>
        <w:t xml:space="preserve">he </w:t>
      </w:r>
      <w:r>
        <w:rPr>
          <w:u w:val="single"/>
        </w:rPr>
        <w:t>total</w:t>
      </w:r>
      <w:r w:rsidR="00317AA8" w:rsidRPr="00597F67">
        <w:rPr>
          <w:u w:val="single"/>
        </w:rPr>
        <w:t xml:space="preserve"> number of unsheltered homeless persons who accepted services during the reporting period, disaggregated to the extent available by the type of service including</w:t>
      </w:r>
      <w:r w:rsidR="00EE2D00">
        <w:rPr>
          <w:u w:val="single"/>
        </w:rPr>
        <w:t>,</w:t>
      </w:r>
      <w:r w:rsidR="00317AA8" w:rsidRPr="00597F67">
        <w:rPr>
          <w:u w:val="single"/>
        </w:rPr>
        <w:t xml:space="preserve"> but not limited to</w:t>
      </w:r>
      <w:r w:rsidR="00EE2D00">
        <w:rPr>
          <w:u w:val="single"/>
        </w:rPr>
        <w:t>,</w:t>
      </w:r>
      <w:r w:rsidR="00317AA8" w:rsidRPr="00597F67">
        <w:rPr>
          <w:u w:val="single"/>
        </w:rPr>
        <w:t xml:space="preserve"> substance use treatment, mental health services,</w:t>
      </w:r>
      <w:r w:rsidR="00CF6957">
        <w:rPr>
          <w:u w:val="single"/>
        </w:rPr>
        <w:t xml:space="preserve"> or</w:t>
      </w:r>
      <w:r w:rsidR="00317AA8" w:rsidRPr="00597F67">
        <w:rPr>
          <w:u w:val="single"/>
        </w:rPr>
        <w:t xml:space="preserve"> medical services; and </w:t>
      </w:r>
    </w:p>
    <w:p w14:paraId="3CC7CD3C" w14:textId="58D55CF6" w:rsidR="009D383F" w:rsidRPr="009D383F" w:rsidRDefault="00EE2D00" w:rsidP="00595589">
      <w:pPr>
        <w:spacing w:line="480" w:lineRule="auto"/>
        <w:jc w:val="both"/>
      </w:pPr>
      <w:r>
        <w:rPr>
          <w:u w:val="single"/>
        </w:rPr>
        <w:t xml:space="preserve">3. </w:t>
      </w:r>
      <w:r w:rsidR="00793D45">
        <w:rPr>
          <w:u w:val="single"/>
        </w:rPr>
        <w:t>T</w:t>
      </w:r>
      <w:r w:rsidR="00317AA8" w:rsidRPr="00597F67">
        <w:rPr>
          <w:u w:val="single"/>
        </w:rPr>
        <w:t xml:space="preserve">he </w:t>
      </w:r>
      <w:r>
        <w:rPr>
          <w:u w:val="single"/>
        </w:rPr>
        <w:t>total</w:t>
      </w:r>
      <w:r w:rsidR="00317AA8" w:rsidRPr="00597F67">
        <w:rPr>
          <w:u w:val="single"/>
        </w:rPr>
        <w:t xml:space="preserve"> number of engagement</w:t>
      </w:r>
      <w:r w:rsidR="00CD30A3" w:rsidRPr="00597F67">
        <w:rPr>
          <w:u w:val="single"/>
        </w:rPr>
        <w:t>s</w:t>
      </w:r>
      <w:r w:rsidR="00D14E9E">
        <w:rPr>
          <w:u w:val="single"/>
        </w:rPr>
        <w:t xml:space="preserve"> between outreach staff and unsheltered homeless persons</w:t>
      </w:r>
      <w:r w:rsidR="00317AA8" w:rsidRPr="00597F67">
        <w:rPr>
          <w:u w:val="single"/>
        </w:rPr>
        <w:t xml:space="preserve"> that resulted in temporary placements or permanent housing</w:t>
      </w:r>
      <w:r w:rsidR="009D383F">
        <w:t>.</w:t>
      </w:r>
      <w:r w:rsidR="00317AA8">
        <w:t xml:space="preserve"> </w:t>
      </w:r>
    </w:p>
    <w:p w14:paraId="18D379A4" w14:textId="674D4E8F" w:rsidR="00143CFC" w:rsidRDefault="009D383F" w:rsidP="00595589">
      <w:pPr>
        <w:spacing w:line="480" w:lineRule="auto"/>
        <w:jc w:val="both"/>
        <w:rPr>
          <w:u w:val="single"/>
        </w:rPr>
      </w:pPr>
      <w:r>
        <w:rPr>
          <w:u w:val="single"/>
        </w:rPr>
        <w:t>c</w:t>
      </w:r>
      <w:r w:rsidR="00143CFC">
        <w:rPr>
          <w:u w:val="single"/>
        </w:rPr>
        <w:t xml:space="preserve">. </w:t>
      </w:r>
      <w:r w:rsidR="00CF6957">
        <w:rPr>
          <w:u w:val="single"/>
        </w:rPr>
        <w:t xml:space="preserve">Street </w:t>
      </w:r>
      <w:r w:rsidR="007E42FC">
        <w:rPr>
          <w:u w:val="single"/>
        </w:rPr>
        <w:t>outreach digital platform</w:t>
      </w:r>
      <w:r w:rsidR="00161B2E">
        <w:rPr>
          <w:u w:val="single"/>
        </w:rPr>
        <w:t xml:space="preserve">. </w:t>
      </w:r>
      <w:r w:rsidR="00143CFC">
        <w:rPr>
          <w:u w:val="single"/>
        </w:rPr>
        <w:t xml:space="preserve">The department </w:t>
      </w:r>
      <w:r w:rsidR="00567D67">
        <w:rPr>
          <w:u w:val="single"/>
        </w:rPr>
        <w:t>shall create</w:t>
      </w:r>
      <w:r w:rsidR="00CF6957">
        <w:rPr>
          <w:u w:val="single"/>
        </w:rPr>
        <w:t xml:space="preserve"> a</w:t>
      </w:r>
      <w:r w:rsidR="00567D67">
        <w:rPr>
          <w:u w:val="single"/>
        </w:rPr>
        <w:t xml:space="preserve"> </w:t>
      </w:r>
      <w:r w:rsidR="00CF6957">
        <w:rPr>
          <w:u w:val="single"/>
        </w:rPr>
        <w:t>digital platform accessible via mobile devices,</w:t>
      </w:r>
      <w:r w:rsidR="00567D67">
        <w:rPr>
          <w:u w:val="single"/>
        </w:rPr>
        <w:t xml:space="preserve"> available to outreach staff that allows for the real-time tracking and reporting of engagement with </w:t>
      </w:r>
      <w:r w:rsidR="00D14E9E">
        <w:rPr>
          <w:u w:val="single"/>
        </w:rPr>
        <w:t>unsheltered homeless persons</w:t>
      </w:r>
      <w:r w:rsidR="00512DBF">
        <w:rPr>
          <w:u w:val="single"/>
        </w:rPr>
        <w:t xml:space="preserve"> </w:t>
      </w:r>
      <w:r w:rsidR="00C35B6F">
        <w:rPr>
          <w:u w:val="single"/>
        </w:rPr>
        <w:t>including,</w:t>
      </w:r>
      <w:r w:rsidR="00512DBF">
        <w:rPr>
          <w:u w:val="single"/>
        </w:rPr>
        <w:t xml:space="preserve"> but</w:t>
      </w:r>
      <w:r w:rsidR="00C35B6F">
        <w:rPr>
          <w:u w:val="single"/>
        </w:rPr>
        <w:t xml:space="preserve"> not limited to, interactions such as </w:t>
      </w:r>
      <w:r w:rsidR="00512DBF">
        <w:rPr>
          <w:u w:val="single"/>
        </w:rPr>
        <w:t xml:space="preserve">speaking with </w:t>
      </w:r>
      <w:r w:rsidR="00D14E9E">
        <w:rPr>
          <w:u w:val="single"/>
        </w:rPr>
        <w:t xml:space="preserve">unsheltered homeless persons, </w:t>
      </w:r>
      <w:r w:rsidR="00C35B6F">
        <w:rPr>
          <w:u w:val="single"/>
        </w:rPr>
        <w:t xml:space="preserve">assisting </w:t>
      </w:r>
      <w:r w:rsidR="00D14E9E">
        <w:rPr>
          <w:u w:val="single"/>
        </w:rPr>
        <w:t xml:space="preserve">such persons </w:t>
      </w:r>
      <w:r w:rsidR="00C35B6F">
        <w:rPr>
          <w:u w:val="single"/>
        </w:rPr>
        <w:t>in obtaining</w:t>
      </w:r>
      <w:r w:rsidR="00512DBF">
        <w:rPr>
          <w:u w:val="single"/>
        </w:rPr>
        <w:t xml:space="preserve"> medical treatment</w:t>
      </w:r>
      <w:r w:rsidR="00D14E9E">
        <w:rPr>
          <w:u w:val="single"/>
        </w:rPr>
        <w:t xml:space="preserve">, </w:t>
      </w:r>
      <w:r w:rsidR="00C35B6F">
        <w:rPr>
          <w:u w:val="single"/>
        </w:rPr>
        <w:t>and</w:t>
      </w:r>
      <w:r w:rsidR="00512DBF">
        <w:rPr>
          <w:u w:val="single"/>
        </w:rPr>
        <w:t xml:space="preserve"> </w:t>
      </w:r>
      <w:r w:rsidR="00C35B6F">
        <w:rPr>
          <w:u w:val="single"/>
        </w:rPr>
        <w:t>providing</w:t>
      </w:r>
      <w:r w:rsidR="00512DBF">
        <w:rPr>
          <w:u w:val="single"/>
        </w:rPr>
        <w:t xml:space="preserve"> referrals to</w:t>
      </w:r>
      <w:r w:rsidR="00EF584E">
        <w:rPr>
          <w:u w:val="single"/>
        </w:rPr>
        <w:t xml:space="preserve"> other</w:t>
      </w:r>
      <w:r w:rsidR="00512DBF">
        <w:rPr>
          <w:u w:val="single"/>
        </w:rPr>
        <w:t xml:space="preserve"> </w:t>
      </w:r>
      <w:r w:rsidR="00317AA8">
        <w:rPr>
          <w:u w:val="single"/>
        </w:rPr>
        <w:t>services</w:t>
      </w:r>
      <w:r w:rsidR="008831EA">
        <w:rPr>
          <w:u w:val="single"/>
        </w:rPr>
        <w:t>.</w:t>
      </w:r>
      <w:r w:rsidR="00317AA8">
        <w:rPr>
          <w:u w:val="single"/>
        </w:rPr>
        <w:t xml:space="preserve"> </w:t>
      </w:r>
      <w:bookmarkStart w:id="0" w:name="_Hlk227766896"/>
      <w:r w:rsidR="00317AA8">
        <w:rPr>
          <w:u w:val="single"/>
        </w:rPr>
        <w:t>The</w:t>
      </w:r>
      <w:r w:rsidR="00D554A0">
        <w:rPr>
          <w:u w:val="single"/>
        </w:rPr>
        <w:t xml:space="preserve"> department shall ensure that such</w:t>
      </w:r>
      <w:r w:rsidR="00317AA8">
        <w:rPr>
          <w:u w:val="single"/>
        </w:rPr>
        <w:t xml:space="preserve"> </w:t>
      </w:r>
      <w:r w:rsidR="00CF6957">
        <w:rPr>
          <w:u w:val="single"/>
        </w:rPr>
        <w:t>platform</w:t>
      </w:r>
      <w:r w:rsidR="00317AA8">
        <w:rPr>
          <w:u w:val="single"/>
        </w:rPr>
        <w:t xml:space="preserve"> </w:t>
      </w:r>
      <w:r w:rsidR="00D554A0">
        <w:rPr>
          <w:u w:val="single"/>
        </w:rPr>
        <w:t xml:space="preserve">is </w:t>
      </w:r>
      <w:r w:rsidR="00523575">
        <w:rPr>
          <w:u w:val="single"/>
        </w:rPr>
        <w:t xml:space="preserve">compatible </w:t>
      </w:r>
      <w:r w:rsidR="00D554A0">
        <w:rPr>
          <w:u w:val="single"/>
        </w:rPr>
        <w:t xml:space="preserve">with </w:t>
      </w:r>
      <w:r w:rsidR="00B42C8C">
        <w:rPr>
          <w:u w:val="single"/>
        </w:rPr>
        <w:t>other</w:t>
      </w:r>
      <w:r w:rsidR="00900576">
        <w:rPr>
          <w:u w:val="single"/>
        </w:rPr>
        <w:t xml:space="preserve"> </w:t>
      </w:r>
      <w:r w:rsidR="00317AA8">
        <w:rPr>
          <w:u w:val="single"/>
        </w:rPr>
        <w:t xml:space="preserve">data </w:t>
      </w:r>
      <w:r w:rsidR="004C49D3">
        <w:rPr>
          <w:u w:val="single"/>
        </w:rPr>
        <w:t xml:space="preserve">management </w:t>
      </w:r>
      <w:r w:rsidR="00317AA8">
        <w:rPr>
          <w:u w:val="single"/>
        </w:rPr>
        <w:t xml:space="preserve">systems used by the department to </w:t>
      </w:r>
      <w:r w:rsidR="00914443">
        <w:rPr>
          <w:u w:val="single"/>
        </w:rPr>
        <w:t xml:space="preserve">identify </w:t>
      </w:r>
      <w:r w:rsidR="00317AA8">
        <w:rPr>
          <w:u w:val="single"/>
        </w:rPr>
        <w:t>individuals receiving services</w:t>
      </w:r>
      <w:bookmarkEnd w:id="0"/>
      <w:r w:rsidR="00317AA8">
        <w:rPr>
          <w:u w:val="single"/>
        </w:rPr>
        <w:t>, in a manner that enables secure data sharing</w:t>
      </w:r>
      <w:r w:rsidR="00523575">
        <w:rPr>
          <w:u w:val="single"/>
        </w:rPr>
        <w:t xml:space="preserve"> </w:t>
      </w:r>
      <w:r w:rsidR="00317AA8">
        <w:rPr>
          <w:u w:val="single"/>
        </w:rPr>
        <w:t>and facilitates the reporting required pursuant to subdivision b.</w:t>
      </w:r>
      <w:r w:rsidR="00F602AF">
        <w:rPr>
          <w:u w:val="single"/>
        </w:rPr>
        <w:t xml:space="preserve"> The department </w:t>
      </w:r>
      <w:r w:rsidR="005B5C5F">
        <w:rPr>
          <w:u w:val="single"/>
        </w:rPr>
        <w:t>may make available</w:t>
      </w:r>
      <w:r w:rsidR="00D3141B">
        <w:rPr>
          <w:u w:val="single"/>
        </w:rPr>
        <w:t xml:space="preserve"> </w:t>
      </w:r>
      <w:r w:rsidR="00F602AF">
        <w:rPr>
          <w:u w:val="single"/>
        </w:rPr>
        <w:t xml:space="preserve">information on such platform to relevant </w:t>
      </w:r>
      <w:r w:rsidR="00D3141B">
        <w:rPr>
          <w:u w:val="single"/>
        </w:rPr>
        <w:t xml:space="preserve">governmental </w:t>
      </w:r>
      <w:r w:rsidR="00F602AF">
        <w:rPr>
          <w:u w:val="single"/>
        </w:rPr>
        <w:t xml:space="preserve">agencies </w:t>
      </w:r>
      <w:r w:rsidR="00D3141B">
        <w:rPr>
          <w:u w:val="single"/>
        </w:rPr>
        <w:t xml:space="preserve">conducting outreach to unsheltered homeless persons </w:t>
      </w:r>
      <w:r w:rsidR="00F602AF">
        <w:rPr>
          <w:u w:val="single"/>
        </w:rPr>
        <w:t>as the department deems appropriate.</w:t>
      </w:r>
    </w:p>
    <w:p w14:paraId="1EA7C9F0" w14:textId="74958C8B" w:rsidR="00F91179" w:rsidRDefault="00F91179" w:rsidP="00595589">
      <w:pPr>
        <w:spacing w:line="480" w:lineRule="auto"/>
        <w:jc w:val="both"/>
        <w:rPr>
          <w:u w:val="single"/>
        </w:rPr>
      </w:pPr>
      <w:r>
        <w:rPr>
          <w:u w:val="single"/>
        </w:rPr>
        <w:t xml:space="preserve">d. </w:t>
      </w:r>
      <w:r w:rsidRPr="00F91179">
        <w:rPr>
          <w:u w:val="single"/>
        </w:rPr>
        <w:t>No information that is otherwise required to be reported pursuant to this section shall be reported in a manner that would violate any applicable provision of federal, state, or local law relating to the privacy of information.</w:t>
      </w:r>
    </w:p>
    <w:p w14:paraId="793639E3" w14:textId="5E803980" w:rsidR="000D08BF" w:rsidRPr="000D08BF" w:rsidRDefault="00595589" w:rsidP="000D08BF">
      <w:pPr>
        <w:spacing w:line="480" w:lineRule="auto"/>
        <w:jc w:val="both"/>
        <w:sectPr w:rsidR="000D08BF" w:rsidRPr="000D08BF" w:rsidSect="00AF39A5">
          <w:type w:val="continuous"/>
          <w:pgSz w:w="12240" w:h="15840"/>
          <w:pgMar w:top="1440" w:right="1440" w:bottom="1440" w:left="1440" w:header="720" w:footer="720" w:gutter="0"/>
          <w:lnNumType w:countBy="1"/>
          <w:cols w:space="720"/>
          <w:titlePg/>
          <w:docGrid w:linePitch="360"/>
        </w:sectPr>
      </w:pPr>
      <w:r w:rsidRPr="000D08BF">
        <w:lastRenderedPageBreak/>
        <w:t>§ 2.</w:t>
      </w:r>
      <w:r w:rsidR="000D08BF">
        <w:t xml:space="preserve"> </w:t>
      </w:r>
      <w:r w:rsidR="000D08BF" w:rsidRPr="000D08BF">
        <w:t>This</w:t>
      </w:r>
      <w:r w:rsidR="000D08BF">
        <w:t xml:space="preserve"> local law takes effec</w:t>
      </w:r>
      <w:r w:rsidR="00143CFC">
        <w:t xml:space="preserve">t </w:t>
      </w:r>
      <w:r w:rsidR="00307D17">
        <w:t>two</w:t>
      </w:r>
      <w:r w:rsidR="00B42C8C">
        <w:t xml:space="preserve"> year</w:t>
      </w:r>
      <w:r w:rsidR="007A670C">
        <w:t>s</w:t>
      </w:r>
      <w:r w:rsidR="00B42C8C">
        <w:t xml:space="preserve"> </w:t>
      </w:r>
      <w:r w:rsidR="004C58D4">
        <w:t>after it becomes law</w:t>
      </w:r>
      <w:r w:rsidR="00143CFC">
        <w:t>.</w:t>
      </w:r>
    </w:p>
    <w:p w14:paraId="3057A643" w14:textId="77777777" w:rsidR="00B47730" w:rsidRDefault="00B47730" w:rsidP="007101A2">
      <w:pPr>
        <w:ind w:firstLine="0"/>
        <w:jc w:val="both"/>
        <w:rPr>
          <w:sz w:val="18"/>
          <w:szCs w:val="18"/>
        </w:rPr>
      </w:pPr>
    </w:p>
    <w:p w14:paraId="2D92284A" w14:textId="32B5DDB4" w:rsidR="00EB262D" w:rsidRDefault="000D08BF" w:rsidP="007101A2">
      <w:pPr>
        <w:ind w:firstLine="0"/>
        <w:jc w:val="both"/>
        <w:rPr>
          <w:sz w:val="18"/>
          <w:szCs w:val="18"/>
        </w:rPr>
      </w:pPr>
      <w:r>
        <w:rPr>
          <w:sz w:val="18"/>
          <w:szCs w:val="18"/>
        </w:rPr>
        <w:t>JC</w:t>
      </w:r>
      <w:r w:rsidR="00CB288C">
        <w:rPr>
          <w:sz w:val="18"/>
          <w:szCs w:val="18"/>
        </w:rPr>
        <w:t>/ACK</w:t>
      </w:r>
    </w:p>
    <w:p w14:paraId="5B207174" w14:textId="6B4A41F1" w:rsidR="004E1CF2" w:rsidRDefault="004E1CF2" w:rsidP="007101A2">
      <w:pPr>
        <w:ind w:firstLine="0"/>
        <w:jc w:val="both"/>
        <w:rPr>
          <w:sz w:val="18"/>
          <w:szCs w:val="18"/>
        </w:rPr>
      </w:pPr>
      <w:r>
        <w:rPr>
          <w:sz w:val="18"/>
          <w:szCs w:val="18"/>
        </w:rPr>
        <w:t xml:space="preserve">LS </w:t>
      </w:r>
      <w:r w:rsidR="00B47730">
        <w:rPr>
          <w:sz w:val="18"/>
          <w:szCs w:val="18"/>
        </w:rPr>
        <w:t>#</w:t>
      </w:r>
      <w:r w:rsidR="000D08BF" w:rsidRPr="000D08BF">
        <w:rPr>
          <w:sz w:val="18"/>
          <w:szCs w:val="18"/>
        </w:rPr>
        <w:t>18807/18879/22023</w:t>
      </w:r>
    </w:p>
    <w:p w14:paraId="68B0BB8B" w14:textId="732B1E18" w:rsidR="002D5F4F" w:rsidRDefault="007E42FC" w:rsidP="007101A2">
      <w:pPr>
        <w:ind w:firstLine="0"/>
        <w:rPr>
          <w:sz w:val="18"/>
          <w:szCs w:val="18"/>
        </w:rPr>
      </w:pPr>
      <w:r>
        <w:rPr>
          <w:sz w:val="18"/>
          <w:szCs w:val="18"/>
        </w:rPr>
        <w:t xml:space="preserve">4/22/2026 </w:t>
      </w:r>
      <w:r w:rsidR="00124A36">
        <w:rPr>
          <w:sz w:val="18"/>
          <w:szCs w:val="18"/>
        </w:rPr>
        <w:t>8:21pm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EA826" w14:textId="77777777" w:rsidR="00D01E95" w:rsidRDefault="00D01E95">
      <w:r>
        <w:separator/>
      </w:r>
    </w:p>
    <w:p w14:paraId="0195A136" w14:textId="77777777" w:rsidR="00D01E95" w:rsidRDefault="00D01E95"/>
  </w:endnote>
  <w:endnote w:type="continuationSeparator" w:id="0">
    <w:p w14:paraId="5B2A28A2" w14:textId="77777777" w:rsidR="00D01E95" w:rsidRDefault="00D01E95">
      <w:r>
        <w:continuationSeparator/>
      </w:r>
    </w:p>
    <w:p w14:paraId="7B65C5FC" w14:textId="77777777" w:rsidR="00D01E95" w:rsidRDefault="00D01E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BD3523F"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35070E6F"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C5C661A"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C5A234"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A29CE" w14:textId="77777777" w:rsidR="00D01E95" w:rsidRDefault="00D01E95">
      <w:r>
        <w:separator/>
      </w:r>
    </w:p>
    <w:p w14:paraId="52627CDB" w14:textId="77777777" w:rsidR="00D01E95" w:rsidRDefault="00D01E95"/>
  </w:footnote>
  <w:footnote w:type="continuationSeparator" w:id="0">
    <w:p w14:paraId="2C44F4FC" w14:textId="77777777" w:rsidR="00D01E95" w:rsidRDefault="00D01E95">
      <w:r>
        <w:continuationSeparator/>
      </w:r>
    </w:p>
    <w:p w14:paraId="6C772656" w14:textId="77777777" w:rsidR="00D01E95" w:rsidRDefault="00D01E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9310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5EB"/>
    <w:rsid w:val="000135A3"/>
    <w:rsid w:val="00014330"/>
    <w:rsid w:val="00014F60"/>
    <w:rsid w:val="00022E48"/>
    <w:rsid w:val="00035181"/>
    <w:rsid w:val="00037117"/>
    <w:rsid w:val="00045166"/>
    <w:rsid w:val="000502BC"/>
    <w:rsid w:val="00056BB0"/>
    <w:rsid w:val="00064AFB"/>
    <w:rsid w:val="00071810"/>
    <w:rsid w:val="0009173E"/>
    <w:rsid w:val="00094A70"/>
    <w:rsid w:val="000B1359"/>
    <w:rsid w:val="000B5619"/>
    <w:rsid w:val="000D08BF"/>
    <w:rsid w:val="000D4A7F"/>
    <w:rsid w:val="000F05E1"/>
    <w:rsid w:val="001073BD"/>
    <w:rsid w:val="00115B31"/>
    <w:rsid w:val="00124A36"/>
    <w:rsid w:val="001376B0"/>
    <w:rsid w:val="00137972"/>
    <w:rsid w:val="00143CFC"/>
    <w:rsid w:val="001509BF"/>
    <w:rsid w:val="00150A27"/>
    <w:rsid w:val="00161B2E"/>
    <w:rsid w:val="00162FC0"/>
    <w:rsid w:val="00165627"/>
    <w:rsid w:val="00167107"/>
    <w:rsid w:val="00180BD2"/>
    <w:rsid w:val="00195A80"/>
    <w:rsid w:val="00195AAD"/>
    <w:rsid w:val="001A3F72"/>
    <w:rsid w:val="001D4249"/>
    <w:rsid w:val="00205741"/>
    <w:rsid w:val="00207323"/>
    <w:rsid w:val="002160DB"/>
    <w:rsid w:val="0021642E"/>
    <w:rsid w:val="0022099D"/>
    <w:rsid w:val="002329C3"/>
    <w:rsid w:val="00240450"/>
    <w:rsid w:val="00241F94"/>
    <w:rsid w:val="00242211"/>
    <w:rsid w:val="00263152"/>
    <w:rsid w:val="00270162"/>
    <w:rsid w:val="002772EA"/>
    <w:rsid w:val="00280955"/>
    <w:rsid w:val="00292C42"/>
    <w:rsid w:val="002C4435"/>
    <w:rsid w:val="002C63FD"/>
    <w:rsid w:val="002D5F4F"/>
    <w:rsid w:val="002E36D2"/>
    <w:rsid w:val="002F196D"/>
    <w:rsid w:val="002F269C"/>
    <w:rsid w:val="002F69CE"/>
    <w:rsid w:val="00301E5D"/>
    <w:rsid w:val="00307D17"/>
    <w:rsid w:val="003176FB"/>
    <w:rsid w:val="00317AA8"/>
    <w:rsid w:val="00320D3B"/>
    <w:rsid w:val="0033027F"/>
    <w:rsid w:val="003447CD"/>
    <w:rsid w:val="00352CA7"/>
    <w:rsid w:val="003553C7"/>
    <w:rsid w:val="003720CF"/>
    <w:rsid w:val="003874A1"/>
    <w:rsid w:val="00387754"/>
    <w:rsid w:val="003A16ED"/>
    <w:rsid w:val="003A2524"/>
    <w:rsid w:val="003A29EF"/>
    <w:rsid w:val="003A6A4A"/>
    <w:rsid w:val="003A75C2"/>
    <w:rsid w:val="003C0F00"/>
    <w:rsid w:val="003F26F9"/>
    <w:rsid w:val="003F3109"/>
    <w:rsid w:val="003F376B"/>
    <w:rsid w:val="00425583"/>
    <w:rsid w:val="00431C3C"/>
    <w:rsid w:val="00432688"/>
    <w:rsid w:val="00433C71"/>
    <w:rsid w:val="0043631A"/>
    <w:rsid w:val="00444642"/>
    <w:rsid w:val="00447A01"/>
    <w:rsid w:val="00465293"/>
    <w:rsid w:val="004948B5"/>
    <w:rsid w:val="00497233"/>
    <w:rsid w:val="004B097C"/>
    <w:rsid w:val="004C0D33"/>
    <w:rsid w:val="004C406D"/>
    <w:rsid w:val="004C49D3"/>
    <w:rsid w:val="004C58D4"/>
    <w:rsid w:val="004D0FEE"/>
    <w:rsid w:val="004E1CF2"/>
    <w:rsid w:val="004F3343"/>
    <w:rsid w:val="005020E8"/>
    <w:rsid w:val="00504209"/>
    <w:rsid w:val="00512DBF"/>
    <w:rsid w:val="0052252F"/>
    <w:rsid w:val="00523575"/>
    <w:rsid w:val="00525409"/>
    <w:rsid w:val="005307C3"/>
    <w:rsid w:val="00550E96"/>
    <w:rsid w:val="00554C35"/>
    <w:rsid w:val="005614D0"/>
    <w:rsid w:val="005669AA"/>
    <w:rsid w:val="00567D67"/>
    <w:rsid w:val="0057235A"/>
    <w:rsid w:val="005775F7"/>
    <w:rsid w:val="00586366"/>
    <w:rsid w:val="005944C7"/>
    <w:rsid w:val="00595589"/>
    <w:rsid w:val="00597F67"/>
    <w:rsid w:val="005A118C"/>
    <w:rsid w:val="005A1EBD"/>
    <w:rsid w:val="005B300A"/>
    <w:rsid w:val="005B5C5F"/>
    <w:rsid w:val="005B5DE4"/>
    <w:rsid w:val="005C186C"/>
    <w:rsid w:val="005C6980"/>
    <w:rsid w:val="005D4A03"/>
    <w:rsid w:val="005E655A"/>
    <w:rsid w:val="005E7681"/>
    <w:rsid w:val="005F3AA6"/>
    <w:rsid w:val="00630AB3"/>
    <w:rsid w:val="00636499"/>
    <w:rsid w:val="006662DF"/>
    <w:rsid w:val="00681A93"/>
    <w:rsid w:val="00684118"/>
    <w:rsid w:val="00687344"/>
    <w:rsid w:val="006954DC"/>
    <w:rsid w:val="006A691C"/>
    <w:rsid w:val="006B26AF"/>
    <w:rsid w:val="006B590A"/>
    <w:rsid w:val="006B5AB9"/>
    <w:rsid w:val="006C2508"/>
    <w:rsid w:val="006C29D8"/>
    <w:rsid w:val="006D3E3C"/>
    <w:rsid w:val="006D562C"/>
    <w:rsid w:val="006F3056"/>
    <w:rsid w:val="006F5CC7"/>
    <w:rsid w:val="007101A2"/>
    <w:rsid w:val="00711131"/>
    <w:rsid w:val="007218EB"/>
    <w:rsid w:val="0072551E"/>
    <w:rsid w:val="007272AB"/>
    <w:rsid w:val="00727F04"/>
    <w:rsid w:val="00740DCD"/>
    <w:rsid w:val="00750030"/>
    <w:rsid w:val="00767CD4"/>
    <w:rsid w:val="00770242"/>
    <w:rsid w:val="00770B9A"/>
    <w:rsid w:val="007924C9"/>
    <w:rsid w:val="00793D45"/>
    <w:rsid w:val="007A144E"/>
    <w:rsid w:val="007A1A40"/>
    <w:rsid w:val="007A670C"/>
    <w:rsid w:val="007B293E"/>
    <w:rsid w:val="007B6497"/>
    <w:rsid w:val="007B6756"/>
    <w:rsid w:val="007B6B36"/>
    <w:rsid w:val="007C1D9D"/>
    <w:rsid w:val="007C3A23"/>
    <w:rsid w:val="007C6893"/>
    <w:rsid w:val="007E42FC"/>
    <w:rsid w:val="007E73C5"/>
    <w:rsid w:val="007E79D5"/>
    <w:rsid w:val="007F0A63"/>
    <w:rsid w:val="007F4087"/>
    <w:rsid w:val="00802E54"/>
    <w:rsid w:val="00806569"/>
    <w:rsid w:val="008065E7"/>
    <w:rsid w:val="008167F4"/>
    <w:rsid w:val="008340D7"/>
    <w:rsid w:val="0083646C"/>
    <w:rsid w:val="0085260B"/>
    <w:rsid w:val="00852D80"/>
    <w:rsid w:val="00853E42"/>
    <w:rsid w:val="00854C50"/>
    <w:rsid w:val="0086167D"/>
    <w:rsid w:val="0086720E"/>
    <w:rsid w:val="00872BFD"/>
    <w:rsid w:val="00873B26"/>
    <w:rsid w:val="0087546C"/>
    <w:rsid w:val="00880099"/>
    <w:rsid w:val="008831EA"/>
    <w:rsid w:val="008845D2"/>
    <w:rsid w:val="0088506D"/>
    <w:rsid w:val="008B03E0"/>
    <w:rsid w:val="008B2AD9"/>
    <w:rsid w:val="008E1988"/>
    <w:rsid w:val="008E28FA"/>
    <w:rsid w:val="008E74EC"/>
    <w:rsid w:val="008F0B17"/>
    <w:rsid w:val="00900576"/>
    <w:rsid w:val="00900ACB"/>
    <w:rsid w:val="00914443"/>
    <w:rsid w:val="00925D71"/>
    <w:rsid w:val="00934D8B"/>
    <w:rsid w:val="0094029B"/>
    <w:rsid w:val="009822E5"/>
    <w:rsid w:val="00990ECE"/>
    <w:rsid w:val="009D383F"/>
    <w:rsid w:val="009D417F"/>
    <w:rsid w:val="009E1855"/>
    <w:rsid w:val="009F3ECA"/>
    <w:rsid w:val="00A03635"/>
    <w:rsid w:val="00A10451"/>
    <w:rsid w:val="00A269C2"/>
    <w:rsid w:val="00A46ACE"/>
    <w:rsid w:val="00A531EC"/>
    <w:rsid w:val="00A57806"/>
    <w:rsid w:val="00A654D0"/>
    <w:rsid w:val="00AA2959"/>
    <w:rsid w:val="00AD1881"/>
    <w:rsid w:val="00AD6662"/>
    <w:rsid w:val="00AE212E"/>
    <w:rsid w:val="00AF3584"/>
    <w:rsid w:val="00AF39A5"/>
    <w:rsid w:val="00AF5600"/>
    <w:rsid w:val="00B01690"/>
    <w:rsid w:val="00B1243B"/>
    <w:rsid w:val="00B15D83"/>
    <w:rsid w:val="00B1635A"/>
    <w:rsid w:val="00B2411C"/>
    <w:rsid w:val="00B30100"/>
    <w:rsid w:val="00B42C8C"/>
    <w:rsid w:val="00B4512C"/>
    <w:rsid w:val="00B47730"/>
    <w:rsid w:val="00B67B85"/>
    <w:rsid w:val="00B70127"/>
    <w:rsid w:val="00B80BE0"/>
    <w:rsid w:val="00BA4408"/>
    <w:rsid w:val="00BA599A"/>
    <w:rsid w:val="00BB6434"/>
    <w:rsid w:val="00BC1806"/>
    <w:rsid w:val="00BC7D7F"/>
    <w:rsid w:val="00BD403C"/>
    <w:rsid w:val="00BD4E49"/>
    <w:rsid w:val="00BE030A"/>
    <w:rsid w:val="00BE2813"/>
    <w:rsid w:val="00BF76F0"/>
    <w:rsid w:val="00C02916"/>
    <w:rsid w:val="00C10244"/>
    <w:rsid w:val="00C35B6F"/>
    <w:rsid w:val="00C47E05"/>
    <w:rsid w:val="00C51B4D"/>
    <w:rsid w:val="00C92A35"/>
    <w:rsid w:val="00C93F56"/>
    <w:rsid w:val="00C96CEE"/>
    <w:rsid w:val="00CA0968"/>
    <w:rsid w:val="00CA09E2"/>
    <w:rsid w:val="00CA2899"/>
    <w:rsid w:val="00CA30A1"/>
    <w:rsid w:val="00CA6B5C"/>
    <w:rsid w:val="00CB288C"/>
    <w:rsid w:val="00CC4ED3"/>
    <w:rsid w:val="00CD30A3"/>
    <w:rsid w:val="00CE602C"/>
    <w:rsid w:val="00CF17D2"/>
    <w:rsid w:val="00CF4DB7"/>
    <w:rsid w:val="00CF6957"/>
    <w:rsid w:val="00D01E95"/>
    <w:rsid w:val="00D14E9E"/>
    <w:rsid w:val="00D162D8"/>
    <w:rsid w:val="00D30A34"/>
    <w:rsid w:val="00D3141B"/>
    <w:rsid w:val="00D529D4"/>
    <w:rsid w:val="00D52CE9"/>
    <w:rsid w:val="00D554A0"/>
    <w:rsid w:val="00D7659F"/>
    <w:rsid w:val="00D8792B"/>
    <w:rsid w:val="00D929DF"/>
    <w:rsid w:val="00D94395"/>
    <w:rsid w:val="00D96E56"/>
    <w:rsid w:val="00D975BE"/>
    <w:rsid w:val="00DA0D29"/>
    <w:rsid w:val="00DB6BFB"/>
    <w:rsid w:val="00DC57C0"/>
    <w:rsid w:val="00DE6E46"/>
    <w:rsid w:val="00DF7976"/>
    <w:rsid w:val="00E0423E"/>
    <w:rsid w:val="00E06550"/>
    <w:rsid w:val="00E13406"/>
    <w:rsid w:val="00E30D4F"/>
    <w:rsid w:val="00E310B4"/>
    <w:rsid w:val="00E34500"/>
    <w:rsid w:val="00E367E8"/>
    <w:rsid w:val="00E37C8F"/>
    <w:rsid w:val="00E42EF6"/>
    <w:rsid w:val="00E611AD"/>
    <w:rsid w:val="00E611DE"/>
    <w:rsid w:val="00E725E2"/>
    <w:rsid w:val="00E84A4E"/>
    <w:rsid w:val="00E905EB"/>
    <w:rsid w:val="00E96AB4"/>
    <w:rsid w:val="00E97376"/>
    <w:rsid w:val="00EB24E6"/>
    <w:rsid w:val="00EB262D"/>
    <w:rsid w:val="00EB4F54"/>
    <w:rsid w:val="00EB5A95"/>
    <w:rsid w:val="00EC4442"/>
    <w:rsid w:val="00ED266D"/>
    <w:rsid w:val="00ED2846"/>
    <w:rsid w:val="00ED42B7"/>
    <w:rsid w:val="00ED6ADF"/>
    <w:rsid w:val="00EE2D00"/>
    <w:rsid w:val="00EE76D4"/>
    <w:rsid w:val="00EF1E62"/>
    <w:rsid w:val="00EF2B07"/>
    <w:rsid w:val="00EF584E"/>
    <w:rsid w:val="00F01C1E"/>
    <w:rsid w:val="00F0418B"/>
    <w:rsid w:val="00F12CB7"/>
    <w:rsid w:val="00F1371E"/>
    <w:rsid w:val="00F139FF"/>
    <w:rsid w:val="00F178A7"/>
    <w:rsid w:val="00F23C44"/>
    <w:rsid w:val="00F33321"/>
    <w:rsid w:val="00F34140"/>
    <w:rsid w:val="00F602AF"/>
    <w:rsid w:val="00F60349"/>
    <w:rsid w:val="00F90850"/>
    <w:rsid w:val="00F91179"/>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B48DD"/>
  <w15:docId w15:val="{10A43FE2-86D5-4E0E-8C64-C3D33C0B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C10244"/>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61B2E"/>
    <w:rPr>
      <w:sz w:val="16"/>
      <w:szCs w:val="16"/>
    </w:rPr>
  </w:style>
  <w:style w:type="paragraph" w:styleId="CommentText">
    <w:name w:val="annotation text"/>
    <w:basedOn w:val="Normal"/>
    <w:link w:val="CommentTextChar"/>
    <w:uiPriority w:val="99"/>
    <w:unhideWhenUsed/>
    <w:rsid w:val="00161B2E"/>
    <w:rPr>
      <w:sz w:val="20"/>
      <w:szCs w:val="20"/>
    </w:rPr>
  </w:style>
  <w:style w:type="character" w:customStyle="1" w:styleId="CommentTextChar">
    <w:name w:val="Comment Text Char"/>
    <w:basedOn w:val="DefaultParagraphFont"/>
    <w:link w:val="CommentText"/>
    <w:uiPriority w:val="99"/>
    <w:rsid w:val="00161B2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61B2E"/>
    <w:rPr>
      <w:b/>
      <w:bCs/>
    </w:rPr>
  </w:style>
  <w:style w:type="character" w:customStyle="1" w:styleId="CommentSubjectChar">
    <w:name w:val="Comment Subject Char"/>
    <w:basedOn w:val="CommentTextChar"/>
    <w:link w:val="CommentSubject"/>
    <w:uiPriority w:val="99"/>
    <w:semiHidden/>
    <w:rsid w:val="00161B2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3AB3-4029-40E6-BBE3-4CDF02ECC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3</Pages>
  <Words>574</Words>
  <Characters>3277</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Campos, Justin</dc:creator>
  <cp:lastModifiedBy>Jeffries, Jillian</cp:lastModifiedBy>
  <cp:revision>2</cp:revision>
  <cp:lastPrinted>2026-02-26T19:54:00Z</cp:lastPrinted>
  <dcterms:created xsi:type="dcterms:W3CDTF">2026-04-24T17:20:00Z</dcterms:created>
  <dcterms:modified xsi:type="dcterms:W3CDTF">2026-04-24T17:20:00Z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c3a667-0008-4d90-8cbb-b80c6596bc40_Enabled">
    <vt:lpwstr>true</vt:lpwstr>
  </property>
  <property fmtid="{D5CDD505-2E9C-101B-9397-08002B2CF9AE}" pid="3" name="MSIP_Label_c5c3a667-0008-4d90-8cbb-b80c6596bc40_SetDate">
    <vt:lpwstr>2026-04-09T18:10:12Z</vt:lpwstr>
  </property>
  <property fmtid="{D5CDD505-2E9C-101B-9397-08002B2CF9AE}" pid="4" name="MSIP_Label_c5c3a667-0008-4d90-8cbb-b80c6596bc40_Method">
    <vt:lpwstr>Standard</vt:lpwstr>
  </property>
  <property fmtid="{D5CDD505-2E9C-101B-9397-08002B2CF9AE}" pid="5" name="MSIP_Label_c5c3a667-0008-4d90-8cbb-b80c6596bc40_Name">
    <vt:lpwstr>Sensitive-All</vt:lpwstr>
  </property>
  <property fmtid="{D5CDD505-2E9C-101B-9397-08002B2CF9AE}" pid="6" name="MSIP_Label_c5c3a667-0008-4d90-8cbb-b80c6596bc40_SiteId">
    <vt:lpwstr>369ccac9-1d3d-435b-b214-c86f3a380236</vt:lpwstr>
  </property>
  <property fmtid="{D5CDD505-2E9C-101B-9397-08002B2CF9AE}" pid="7" name="MSIP_Label_c5c3a667-0008-4d90-8cbb-b80c6596bc40_ActionId">
    <vt:lpwstr>e1e19422-e5d5-4255-a806-b0c4f4ebcdec</vt:lpwstr>
  </property>
  <property fmtid="{D5CDD505-2E9C-101B-9397-08002B2CF9AE}" pid="8" name="MSIP_Label_c5c3a667-0008-4d90-8cbb-b80c6596bc40_ContentBits">
    <vt:lpwstr>0</vt:lpwstr>
  </property>
  <property fmtid="{D5CDD505-2E9C-101B-9397-08002B2CF9AE}" pid="9" name="MSIP_Label_c5c3a667-0008-4d90-8cbb-b80c6596bc40_Tag">
    <vt:lpwstr>10, 3, 0, 1</vt:lpwstr>
  </property>
</Properties>
</file>