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B31BA" w14:textId="43C57B0F" w:rsidR="004E1CF2" w:rsidRDefault="004E1CF2" w:rsidP="00E97376">
      <w:pPr>
        <w:ind w:firstLine="0"/>
        <w:jc w:val="center"/>
      </w:pPr>
      <w:r>
        <w:t>Int. No.</w:t>
      </w:r>
      <w:r w:rsidR="00591810">
        <w:t xml:space="preserve"> </w:t>
      </w:r>
      <w:r w:rsidR="0061776F">
        <w:t>483</w:t>
      </w:r>
    </w:p>
    <w:p w14:paraId="690FA188" w14:textId="77777777" w:rsidR="00E97376" w:rsidRDefault="00E97376" w:rsidP="00E97376">
      <w:pPr>
        <w:ind w:firstLine="0"/>
        <w:jc w:val="center"/>
      </w:pPr>
    </w:p>
    <w:p w14:paraId="507829B3" w14:textId="77777777" w:rsidR="00A912FE" w:rsidRDefault="00A912FE" w:rsidP="00A912FE">
      <w:pPr>
        <w:autoSpaceDE w:val="0"/>
        <w:autoSpaceDN w:val="0"/>
        <w:adjustRightInd w:val="0"/>
        <w:ind w:firstLine="0"/>
        <w:jc w:val="both"/>
        <w:rPr>
          <w:rFonts w:eastAsia="Calibri"/>
        </w:rPr>
      </w:pPr>
      <w:r>
        <w:rPr>
          <w:rFonts w:eastAsia="Calibri"/>
        </w:rPr>
        <w:t>By Council Members Ung, Louis, Hudson, Hanif and Joseph</w:t>
      </w:r>
    </w:p>
    <w:p w14:paraId="34061AFD" w14:textId="42B89A26" w:rsidR="4351D62D" w:rsidRDefault="4351D62D" w:rsidP="4351D62D">
      <w:pPr>
        <w:ind w:firstLine="0"/>
        <w:jc w:val="both"/>
        <w:rPr>
          <w:rFonts w:eastAsia="Calibri"/>
        </w:rPr>
      </w:pPr>
    </w:p>
    <w:p w14:paraId="630B4921" w14:textId="77777777" w:rsidR="009D7E28" w:rsidRPr="009D7E28" w:rsidRDefault="009D7E28" w:rsidP="007101A2">
      <w:pPr>
        <w:pStyle w:val="BodyText"/>
        <w:spacing w:line="240" w:lineRule="auto"/>
        <w:ind w:firstLine="0"/>
        <w:rPr>
          <w:vanish/>
        </w:rPr>
      </w:pPr>
      <w:r w:rsidRPr="009D7E28">
        <w:rPr>
          <w:vanish/>
        </w:rPr>
        <w:t>..Title</w:t>
      </w:r>
    </w:p>
    <w:p w14:paraId="7309F3B6" w14:textId="310E74FD" w:rsidR="004E1CF2" w:rsidRDefault="009D7E28" w:rsidP="007101A2">
      <w:pPr>
        <w:pStyle w:val="BodyText"/>
        <w:spacing w:line="240" w:lineRule="auto"/>
        <w:ind w:firstLine="0"/>
      </w:pPr>
      <w:r>
        <w:t>A Local Law t</w:t>
      </w:r>
      <w:r w:rsidR="004E1CF2">
        <w:t xml:space="preserve">o </w:t>
      </w:r>
      <w:r w:rsidR="00E310B4">
        <w:t>amend the</w:t>
      </w:r>
      <w:r w:rsidR="00FC547E">
        <w:t xml:space="preserve"> </w:t>
      </w:r>
      <w:sdt>
        <w:sdtPr>
          <w:id w:val="1993222445"/>
          <w:placeholder>
            <w:docPart w:val="4026D95AC0C04BBDBB32E3E62BC24309"/>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Content>
          <w:r w:rsidR="001C2337">
            <w:t>administrative code of the city of New York</w:t>
          </w:r>
        </w:sdtContent>
      </w:sdt>
      <w:r w:rsidR="004E1CF2">
        <w:t>, in relation to</w:t>
      </w:r>
      <w:r w:rsidR="007F4087">
        <w:t xml:space="preserve"> </w:t>
      </w:r>
      <w:r w:rsidR="001C2337" w:rsidRPr="001C2337">
        <w:t>providing r</w:t>
      </w:r>
      <w:r w:rsidR="00941C94">
        <w:t>ental assistance to survivors of</w:t>
      </w:r>
      <w:r w:rsidR="001C2337" w:rsidRPr="001C2337">
        <w:t xml:space="preserve"> domestic violence</w:t>
      </w:r>
    </w:p>
    <w:p w14:paraId="12AAD82B" w14:textId="6B7CC860" w:rsidR="009D7E28" w:rsidRPr="009D7E28" w:rsidRDefault="009D7E28" w:rsidP="007101A2">
      <w:pPr>
        <w:pStyle w:val="BodyText"/>
        <w:spacing w:line="240" w:lineRule="auto"/>
        <w:ind w:firstLine="0"/>
        <w:rPr>
          <w:vanish/>
        </w:rPr>
      </w:pPr>
      <w:r w:rsidRPr="009D7E28">
        <w:rPr>
          <w:vanish/>
        </w:rPr>
        <w:t>..Body</w:t>
      </w:r>
    </w:p>
    <w:p w14:paraId="5FD77351" w14:textId="77777777" w:rsidR="004E1CF2" w:rsidRDefault="004E1CF2" w:rsidP="007101A2">
      <w:pPr>
        <w:pStyle w:val="BodyText"/>
        <w:spacing w:line="240" w:lineRule="auto"/>
        <w:ind w:firstLine="0"/>
        <w:rPr>
          <w:u w:val="single"/>
        </w:rPr>
      </w:pPr>
    </w:p>
    <w:p w14:paraId="676FE156" w14:textId="77777777" w:rsidR="004E1CF2" w:rsidRDefault="004E1CF2" w:rsidP="007101A2">
      <w:pPr>
        <w:ind w:firstLine="0"/>
        <w:jc w:val="both"/>
      </w:pPr>
      <w:r>
        <w:rPr>
          <w:u w:val="single"/>
        </w:rPr>
        <w:t>Be it enacted by the Council as follows</w:t>
      </w:r>
      <w:r w:rsidRPr="005B5DE4">
        <w:rPr>
          <w:u w:val="single"/>
        </w:rPr>
        <w:t>:</w:t>
      </w:r>
    </w:p>
    <w:p w14:paraId="4A248432" w14:textId="77777777" w:rsidR="004E1CF2" w:rsidRDefault="004E1CF2" w:rsidP="006662DF">
      <w:pPr>
        <w:jc w:val="both"/>
      </w:pPr>
    </w:p>
    <w:p w14:paraId="75F057D7"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2066BF9B" w14:textId="30B6A0D1" w:rsidR="008B412A" w:rsidRDefault="007101A2" w:rsidP="008B412A">
      <w:pPr>
        <w:spacing w:line="480" w:lineRule="auto"/>
        <w:jc w:val="both"/>
      </w:pPr>
      <w:r>
        <w:t>S</w:t>
      </w:r>
      <w:r w:rsidR="004E1CF2">
        <w:t>ection 1.</w:t>
      </w:r>
      <w:r w:rsidR="007E79D5">
        <w:t xml:space="preserve"> </w:t>
      </w:r>
      <w:r w:rsidR="00465170">
        <w:t>Chapter 1</w:t>
      </w:r>
      <w:r w:rsidR="008B412A">
        <w:t xml:space="preserve"> of title 21 of the administrative code of the city of New York is amende</w:t>
      </w:r>
      <w:r w:rsidR="004A1C93">
        <w:t xml:space="preserve">d by adding a new </w:t>
      </w:r>
      <w:r w:rsidR="007753FF">
        <w:t>section 21-151</w:t>
      </w:r>
      <w:r w:rsidR="008B412A">
        <w:t xml:space="preserve"> to read as follows:</w:t>
      </w:r>
    </w:p>
    <w:p w14:paraId="20D15163" w14:textId="71FFFF51" w:rsidR="008B412A" w:rsidRDefault="007753FF" w:rsidP="008B412A">
      <w:pPr>
        <w:spacing w:line="480" w:lineRule="auto"/>
        <w:jc w:val="both"/>
        <w:rPr>
          <w:u w:val="single"/>
        </w:rPr>
      </w:pPr>
      <w:r>
        <w:rPr>
          <w:u w:val="single"/>
        </w:rPr>
        <w:t>§ 21-151</w:t>
      </w:r>
      <w:r w:rsidR="008B412A" w:rsidRPr="008B412A">
        <w:rPr>
          <w:u w:val="single"/>
        </w:rPr>
        <w:t xml:space="preserve"> Rental assistance </w:t>
      </w:r>
      <w:r w:rsidR="004A1C93">
        <w:rPr>
          <w:u w:val="single"/>
        </w:rPr>
        <w:t>for survivors of domestic violence</w:t>
      </w:r>
      <w:r w:rsidR="008B412A" w:rsidRPr="008B412A">
        <w:rPr>
          <w:u w:val="single"/>
        </w:rPr>
        <w:t>. a. Definitions. For purposes of this section, the following terms have the following meanings:</w:t>
      </w:r>
    </w:p>
    <w:p w14:paraId="34FE389E" w14:textId="30815BA9" w:rsidR="00896B36" w:rsidRDefault="00896B36" w:rsidP="008B412A">
      <w:pPr>
        <w:spacing w:line="480" w:lineRule="auto"/>
        <w:jc w:val="both"/>
        <w:rPr>
          <w:u w:val="single"/>
        </w:rPr>
      </w:pPr>
      <w:r w:rsidRPr="00896B36">
        <w:rPr>
          <w:u w:val="single"/>
        </w:rPr>
        <w:t>Domestic violence survivor. The term “domestic violence survivor” means any individual who is covered by the term “victim of domestic violence” as such term is defined in section 8-102 or as such term is defined in section 459-a of the social services law.</w:t>
      </w:r>
    </w:p>
    <w:p w14:paraId="47FBAED1" w14:textId="2C1AE1A2" w:rsidR="008B412A" w:rsidRPr="008B412A" w:rsidRDefault="008B412A" w:rsidP="008B412A">
      <w:pPr>
        <w:spacing w:line="480" w:lineRule="auto"/>
        <w:jc w:val="both"/>
        <w:rPr>
          <w:u w:val="single"/>
        </w:rPr>
      </w:pPr>
      <w:r w:rsidRPr="008B412A">
        <w:rPr>
          <w:u w:val="single"/>
        </w:rPr>
        <w:t xml:space="preserve">Rental assistance program. The term “rental assistance program” means any city rental assistance program that is designed to help </w:t>
      </w:r>
      <w:r w:rsidR="00845B7E">
        <w:rPr>
          <w:u w:val="single"/>
        </w:rPr>
        <w:t xml:space="preserve">individuals experiencing </w:t>
      </w:r>
      <w:r w:rsidRPr="008B412A">
        <w:rPr>
          <w:u w:val="single"/>
        </w:rPr>
        <w:t>homeless</w:t>
      </w:r>
      <w:r w:rsidR="00845B7E">
        <w:rPr>
          <w:u w:val="single"/>
        </w:rPr>
        <w:t>ness</w:t>
      </w:r>
      <w:r w:rsidRPr="008B412A">
        <w:rPr>
          <w:u w:val="single"/>
        </w:rPr>
        <w:t xml:space="preserve"> by subsidizing rent in which (i) the human resources administration or the department of homeless services determines eligibility and (ii) the program’s eligibility requirements do not require approval from an agency of the state of New York.</w:t>
      </w:r>
    </w:p>
    <w:p w14:paraId="1D6E5927" w14:textId="29F67AEC" w:rsidR="008B412A" w:rsidRDefault="008B412A" w:rsidP="008B412A">
      <w:pPr>
        <w:spacing w:line="480" w:lineRule="auto"/>
        <w:jc w:val="both"/>
      </w:pPr>
      <w:r w:rsidRPr="008B412A">
        <w:rPr>
          <w:u w:val="single"/>
        </w:rPr>
        <w:t xml:space="preserve">b. Rental assistance </w:t>
      </w:r>
      <w:r w:rsidR="004708EB">
        <w:rPr>
          <w:u w:val="single"/>
        </w:rPr>
        <w:t>for domestic violence</w:t>
      </w:r>
      <w:r w:rsidR="00A06CE8" w:rsidRPr="00A06CE8">
        <w:rPr>
          <w:u w:val="single"/>
        </w:rPr>
        <w:t xml:space="preserve"> </w:t>
      </w:r>
      <w:r w:rsidR="00A06CE8">
        <w:rPr>
          <w:u w:val="single"/>
        </w:rPr>
        <w:t>survivors. A</w:t>
      </w:r>
      <w:r w:rsidR="00896B36">
        <w:rPr>
          <w:u w:val="single"/>
        </w:rPr>
        <w:t xml:space="preserve"> </w:t>
      </w:r>
      <w:r w:rsidR="00216D05">
        <w:rPr>
          <w:u w:val="single"/>
        </w:rPr>
        <w:t xml:space="preserve">domestic violence survivor </w:t>
      </w:r>
      <w:r w:rsidR="00896B36">
        <w:rPr>
          <w:u w:val="single"/>
        </w:rPr>
        <w:t>who is a</w:t>
      </w:r>
      <w:r w:rsidR="00216D05">
        <w:rPr>
          <w:u w:val="single"/>
        </w:rPr>
        <w:t>t risk of losing their home</w:t>
      </w:r>
      <w:r w:rsidR="003E1AEA">
        <w:rPr>
          <w:u w:val="single"/>
        </w:rPr>
        <w:t xml:space="preserve"> due to their status as a domestic violence survivor</w:t>
      </w:r>
      <w:r w:rsidR="00A06CE8">
        <w:rPr>
          <w:u w:val="single"/>
        </w:rPr>
        <w:t xml:space="preserve"> </w:t>
      </w:r>
      <w:r w:rsidR="00216D05">
        <w:rPr>
          <w:u w:val="single"/>
        </w:rPr>
        <w:t>a</w:t>
      </w:r>
      <w:r w:rsidR="00896B36">
        <w:rPr>
          <w:u w:val="single"/>
        </w:rPr>
        <w:t xml:space="preserve">nd </w:t>
      </w:r>
      <w:r w:rsidR="00A06CE8">
        <w:rPr>
          <w:u w:val="single"/>
        </w:rPr>
        <w:t>who</w:t>
      </w:r>
      <w:r w:rsidR="004708EB">
        <w:rPr>
          <w:u w:val="single"/>
        </w:rPr>
        <w:t xml:space="preserve"> is not eligible for </w:t>
      </w:r>
      <w:r w:rsidR="00A06CE8">
        <w:rPr>
          <w:u w:val="single"/>
        </w:rPr>
        <w:t>rental assistance through a federal or state program shall be eligible for</w:t>
      </w:r>
      <w:r w:rsidR="008F510B">
        <w:rPr>
          <w:u w:val="single"/>
        </w:rPr>
        <w:t xml:space="preserve"> rental assistance pursuant to</w:t>
      </w:r>
      <w:r w:rsidR="00A06CE8">
        <w:rPr>
          <w:u w:val="single"/>
        </w:rPr>
        <w:t xml:space="preserve"> the rental assistance program provided that the applicant has a gross income at or below </w:t>
      </w:r>
      <w:r w:rsidR="00935B70">
        <w:rPr>
          <w:u w:val="single"/>
        </w:rPr>
        <w:t>4</w:t>
      </w:r>
      <w:r w:rsidR="00A06CE8">
        <w:rPr>
          <w:u w:val="single"/>
        </w:rPr>
        <w:t xml:space="preserve">00% of the </w:t>
      </w:r>
      <w:r w:rsidR="00935B70">
        <w:rPr>
          <w:u w:val="single"/>
        </w:rPr>
        <w:t>federal poverty level as</w:t>
      </w:r>
      <w:r w:rsidR="00935B70" w:rsidRPr="00935B70">
        <w:rPr>
          <w:u w:val="single"/>
        </w:rPr>
        <w:t xml:space="preserve"> es</w:t>
      </w:r>
      <w:r w:rsidR="00A31C40">
        <w:rPr>
          <w:u w:val="single"/>
        </w:rPr>
        <w:t>tablished annually by the United States</w:t>
      </w:r>
      <w:r w:rsidR="00935B70">
        <w:rPr>
          <w:u w:val="single"/>
        </w:rPr>
        <w:t xml:space="preserve"> department of health and human s</w:t>
      </w:r>
      <w:r w:rsidR="00935B70" w:rsidRPr="00935B70">
        <w:rPr>
          <w:u w:val="single"/>
        </w:rPr>
        <w:t>ervices</w:t>
      </w:r>
      <w:r w:rsidR="008F510B">
        <w:rPr>
          <w:u w:val="single"/>
        </w:rPr>
        <w:t xml:space="preserve"> and meets other requirements as </w:t>
      </w:r>
      <w:r w:rsidR="009A3E3C">
        <w:rPr>
          <w:u w:val="single"/>
        </w:rPr>
        <w:t>determined by the human resources administration or the department of homeless services</w:t>
      </w:r>
      <w:r w:rsidR="00A06CE8">
        <w:rPr>
          <w:u w:val="single"/>
        </w:rPr>
        <w:t>.</w:t>
      </w:r>
    </w:p>
    <w:p w14:paraId="2D5EDCC0" w14:textId="3C68BBC4" w:rsidR="002F196D" w:rsidRDefault="008B412A" w:rsidP="008B412A">
      <w:pPr>
        <w:spacing w:line="480" w:lineRule="auto"/>
        <w:jc w:val="both"/>
      </w:pPr>
      <w:r>
        <w:lastRenderedPageBreak/>
        <w:t>§ 2. This local law takes effect 120 days after it becomes law, except that the commissioner of social services shall take such measures as are necessary for the implementation of this local law, including the promulgation of rules, before such date.</w:t>
      </w:r>
    </w:p>
    <w:p w14:paraId="18F814F0" w14:textId="77777777" w:rsidR="005F476E" w:rsidRPr="008B412A" w:rsidRDefault="005F476E" w:rsidP="008B412A">
      <w:pPr>
        <w:spacing w:line="480" w:lineRule="auto"/>
        <w:jc w:val="both"/>
        <w:rPr>
          <w:u w:val="single"/>
        </w:rPr>
        <w:sectPr w:rsidR="005F476E" w:rsidRPr="008B412A" w:rsidSect="00AF39A5">
          <w:type w:val="continuous"/>
          <w:pgSz w:w="12240" w:h="15840"/>
          <w:pgMar w:top="1440" w:right="1440" w:bottom="1440" w:left="1440" w:header="720" w:footer="720" w:gutter="0"/>
          <w:lnNumType w:countBy="1"/>
          <w:cols w:space="720"/>
          <w:titlePg/>
          <w:docGrid w:linePitch="360"/>
        </w:sectPr>
      </w:pPr>
    </w:p>
    <w:p w14:paraId="2B477257" w14:textId="77777777" w:rsidR="00B47730" w:rsidRDefault="00B47730" w:rsidP="007101A2">
      <w:pPr>
        <w:ind w:firstLine="0"/>
        <w:jc w:val="both"/>
        <w:rPr>
          <w:sz w:val="18"/>
          <w:szCs w:val="18"/>
        </w:rPr>
      </w:pPr>
    </w:p>
    <w:p w14:paraId="6735E3FE" w14:textId="0E208B14" w:rsidR="007753FF" w:rsidRDefault="007753FF" w:rsidP="007101A2">
      <w:pPr>
        <w:ind w:firstLine="0"/>
        <w:jc w:val="both"/>
        <w:rPr>
          <w:sz w:val="18"/>
          <w:szCs w:val="18"/>
        </w:rPr>
      </w:pPr>
      <w:r>
        <w:rPr>
          <w:sz w:val="18"/>
          <w:szCs w:val="18"/>
        </w:rPr>
        <w:t>AV</w:t>
      </w:r>
    </w:p>
    <w:p w14:paraId="11843258" w14:textId="3B47CA18" w:rsidR="007753FF" w:rsidRDefault="007753FF" w:rsidP="007101A2">
      <w:pPr>
        <w:ind w:firstLine="0"/>
        <w:jc w:val="both"/>
        <w:rPr>
          <w:sz w:val="18"/>
          <w:szCs w:val="18"/>
        </w:rPr>
      </w:pPr>
      <w:r>
        <w:rPr>
          <w:sz w:val="18"/>
          <w:szCs w:val="18"/>
        </w:rPr>
        <w:t xml:space="preserve">LS </w:t>
      </w:r>
      <w:r w:rsidR="00FD5CBD">
        <w:rPr>
          <w:sz w:val="18"/>
          <w:szCs w:val="18"/>
        </w:rPr>
        <w:t>#</w:t>
      </w:r>
      <w:r>
        <w:rPr>
          <w:sz w:val="18"/>
          <w:szCs w:val="18"/>
        </w:rPr>
        <w:t>8684</w:t>
      </w:r>
    </w:p>
    <w:p w14:paraId="7D2DEE10" w14:textId="26BA2FAF" w:rsidR="00D83D50" w:rsidRDefault="00D83D50" w:rsidP="007101A2">
      <w:pPr>
        <w:ind w:firstLine="0"/>
        <w:jc w:val="both"/>
        <w:rPr>
          <w:sz w:val="18"/>
          <w:szCs w:val="18"/>
        </w:rPr>
      </w:pPr>
      <w:r>
        <w:rPr>
          <w:sz w:val="18"/>
          <w:szCs w:val="18"/>
        </w:rPr>
        <w:t>Int. #0458-2024</w:t>
      </w:r>
    </w:p>
    <w:p w14:paraId="6B8B829F" w14:textId="57813133" w:rsidR="00AE212E" w:rsidRDefault="00F92386" w:rsidP="007101A2">
      <w:pPr>
        <w:ind w:firstLine="0"/>
        <w:rPr>
          <w:sz w:val="18"/>
          <w:szCs w:val="18"/>
        </w:rPr>
      </w:pPr>
      <w:r>
        <w:rPr>
          <w:sz w:val="18"/>
          <w:szCs w:val="18"/>
        </w:rPr>
        <w:t>1/14/2026 4:03 PM</w:t>
      </w:r>
    </w:p>
    <w:p w14:paraId="621F0053"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9AF45" w14:textId="77777777" w:rsidR="008B1DCD" w:rsidRDefault="008B1DCD">
      <w:r>
        <w:separator/>
      </w:r>
    </w:p>
    <w:p w14:paraId="386597C6" w14:textId="77777777" w:rsidR="008B1DCD" w:rsidRDefault="008B1DCD"/>
  </w:endnote>
  <w:endnote w:type="continuationSeparator" w:id="0">
    <w:p w14:paraId="3974046E" w14:textId="77777777" w:rsidR="008B1DCD" w:rsidRDefault="008B1DCD">
      <w:r>
        <w:continuationSeparator/>
      </w:r>
    </w:p>
    <w:p w14:paraId="32DAC7B4" w14:textId="77777777" w:rsidR="008B1DCD" w:rsidRDefault="008B1D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68FF418D" w14:textId="4F31A6E6" w:rsidR="008F0B17" w:rsidRDefault="008F0B17">
        <w:pPr>
          <w:pStyle w:val="Footer"/>
          <w:jc w:val="center"/>
        </w:pPr>
        <w:r>
          <w:fldChar w:fldCharType="begin"/>
        </w:r>
        <w:r>
          <w:instrText xml:space="preserve"> PAGE   \* MERGEFORMAT </w:instrText>
        </w:r>
        <w:r>
          <w:fldChar w:fldCharType="separate"/>
        </w:r>
        <w:r w:rsidR="00A22B8B">
          <w:rPr>
            <w:noProof/>
          </w:rPr>
          <w:t>2</w:t>
        </w:r>
        <w:r>
          <w:rPr>
            <w:noProof/>
          </w:rPr>
          <w:fldChar w:fldCharType="end"/>
        </w:r>
      </w:p>
    </w:sdtContent>
  </w:sdt>
  <w:p w14:paraId="2382B86F"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C647233" w14:textId="782D2827" w:rsidR="008F0B17" w:rsidRDefault="008F0B17">
        <w:pPr>
          <w:pStyle w:val="Footer"/>
          <w:jc w:val="center"/>
        </w:pPr>
        <w:r>
          <w:fldChar w:fldCharType="begin"/>
        </w:r>
        <w:r>
          <w:instrText xml:space="preserve"> PAGE   \* MERGEFORMAT </w:instrText>
        </w:r>
        <w:r>
          <w:fldChar w:fldCharType="separate"/>
        </w:r>
        <w:r w:rsidR="004708EB">
          <w:rPr>
            <w:noProof/>
          </w:rPr>
          <w:t>2</w:t>
        </w:r>
        <w:r>
          <w:rPr>
            <w:noProof/>
          </w:rPr>
          <w:fldChar w:fldCharType="end"/>
        </w:r>
      </w:p>
    </w:sdtContent>
  </w:sdt>
  <w:p w14:paraId="347E0B82"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F2D47" w14:textId="77777777" w:rsidR="008B1DCD" w:rsidRDefault="008B1DCD">
      <w:r>
        <w:separator/>
      </w:r>
    </w:p>
    <w:p w14:paraId="0F48ACAD" w14:textId="77777777" w:rsidR="008B1DCD" w:rsidRDefault="008B1DCD"/>
  </w:footnote>
  <w:footnote w:type="continuationSeparator" w:id="0">
    <w:p w14:paraId="2F51094D" w14:textId="77777777" w:rsidR="008B1DCD" w:rsidRDefault="008B1DCD">
      <w:r>
        <w:continuationSeparator/>
      </w:r>
    </w:p>
    <w:p w14:paraId="52DE8B4A" w14:textId="77777777" w:rsidR="008B1DCD" w:rsidRDefault="008B1D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8041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181"/>
    <w:rsid w:val="000135A3"/>
    <w:rsid w:val="00013C80"/>
    <w:rsid w:val="000272E4"/>
    <w:rsid w:val="00035181"/>
    <w:rsid w:val="000502BC"/>
    <w:rsid w:val="00056BB0"/>
    <w:rsid w:val="00064AFB"/>
    <w:rsid w:val="0009173E"/>
    <w:rsid w:val="00094A70"/>
    <w:rsid w:val="00096E7C"/>
    <w:rsid w:val="000D4A7F"/>
    <w:rsid w:val="000F6134"/>
    <w:rsid w:val="0010023F"/>
    <w:rsid w:val="001073BD"/>
    <w:rsid w:val="00115B31"/>
    <w:rsid w:val="0013780E"/>
    <w:rsid w:val="001509BF"/>
    <w:rsid w:val="00150A27"/>
    <w:rsid w:val="00155B75"/>
    <w:rsid w:val="00161762"/>
    <w:rsid w:val="00165627"/>
    <w:rsid w:val="00167107"/>
    <w:rsid w:val="00177B31"/>
    <w:rsid w:val="00180BD2"/>
    <w:rsid w:val="00195A80"/>
    <w:rsid w:val="001A3F0C"/>
    <w:rsid w:val="001B53CB"/>
    <w:rsid w:val="001C2337"/>
    <w:rsid w:val="001C6CDB"/>
    <w:rsid w:val="001D4249"/>
    <w:rsid w:val="00205741"/>
    <w:rsid w:val="00207323"/>
    <w:rsid w:val="0021151B"/>
    <w:rsid w:val="0021642E"/>
    <w:rsid w:val="00216D05"/>
    <w:rsid w:val="0022099D"/>
    <w:rsid w:val="00231574"/>
    <w:rsid w:val="00241F94"/>
    <w:rsid w:val="00270162"/>
    <w:rsid w:val="00280955"/>
    <w:rsid w:val="00284943"/>
    <w:rsid w:val="00292C42"/>
    <w:rsid w:val="00294448"/>
    <w:rsid w:val="002C4435"/>
    <w:rsid w:val="002D5F4F"/>
    <w:rsid w:val="002E134E"/>
    <w:rsid w:val="002F196D"/>
    <w:rsid w:val="002F269C"/>
    <w:rsid w:val="00301E5D"/>
    <w:rsid w:val="00304DE8"/>
    <w:rsid w:val="00320D3B"/>
    <w:rsid w:val="0033027F"/>
    <w:rsid w:val="003447CD"/>
    <w:rsid w:val="00352CA7"/>
    <w:rsid w:val="003720CF"/>
    <w:rsid w:val="003874A1"/>
    <w:rsid w:val="00387754"/>
    <w:rsid w:val="003A29EF"/>
    <w:rsid w:val="003A75C2"/>
    <w:rsid w:val="003D1276"/>
    <w:rsid w:val="003E1AEA"/>
    <w:rsid w:val="003F23CD"/>
    <w:rsid w:val="003F26F9"/>
    <w:rsid w:val="003F3109"/>
    <w:rsid w:val="00432688"/>
    <w:rsid w:val="00436885"/>
    <w:rsid w:val="00444642"/>
    <w:rsid w:val="00447A01"/>
    <w:rsid w:val="00465170"/>
    <w:rsid w:val="004708EB"/>
    <w:rsid w:val="00491BB9"/>
    <w:rsid w:val="004948B5"/>
    <w:rsid w:val="004A1C93"/>
    <w:rsid w:val="004A6B55"/>
    <w:rsid w:val="004B097C"/>
    <w:rsid w:val="004C0E38"/>
    <w:rsid w:val="004C3EEF"/>
    <w:rsid w:val="004C66C1"/>
    <w:rsid w:val="004D0BBF"/>
    <w:rsid w:val="004D3EC6"/>
    <w:rsid w:val="004D4388"/>
    <w:rsid w:val="004E1CF2"/>
    <w:rsid w:val="004F2387"/>
    <w:rsid w:val="004F3343"/>
    <w:rsid w:val="004F602A"/>
    <w:rsid w:val="005020E8"/>
    <w:rsid w:val="00521660"/>
    <w:rsid w:val="00550E96"/>
    <w:rsid w:val="00554C35"/>
    <w:rsid w:val="0056055C"/>
    <w:rsid w:val="00583241"/>
    <w:rsid w:val="00586366"/>
    <w:rsid w:val="00590469"/>
    <w:rsid w:val="00591810"/>
    <w:rsid w:val="005A1EBD"/>
    <w:rsid w:val="005B5DE4"/>
    <w:rsid w:val="005B7BEE"/>
    <w:rsid w:val="005C6980"/>
    <w:rsid w:val="005D4A03"/>
    <w:rsid w:val="005E644E"/>
    <w:rsid w:val="005E655A"/>
    <w:rsid w:val="005E7681"/>
    <w:rsid w:val="005F3AA6"/>
    <w:rsid w:val="005F476E"/>
    <w:rsid w:val="00610181"/>
    <w:rsid w:val="0061776F"/>
    <w:rsid w:val="00630AB3"/>
    <w:rsid w:val="0065157D"/>
    <w:rsid w:val="006662DF"/>
    <w:rsid w:val="00681A93"/>
    <w:rsid w:val="00687344"/>
    <w:rsid w:val="006A691C"/>
    <w:rsid w:val="006B26AF"/>
    <w:rsid w:val="006B4EF1"/>
    <w:rsid w:val="006B590A"/>
    <w:rsid w:val="006B5AB9"/>
    <w:rsid w:val="006D3E3C"/>
    <w:rsid w:val="006D562C"/>
    <w:rsid w:val="006F5CC7"/>
    <w:rsid w:val="007101A2"/>
    <w:rsid w:val="007218EB"/>
    <w:rsid w:val="0072551E"/>
    <w:rsid w:val="00727F04"/>
    <w:rsid w:val="00735EF3"/>
    <w:rsid w:val="00750030"/>
    <w:rsid w:val="00752898"/>
    <w:rsid w:val="00767CD4"/>
    <w:rsid w:val="00770B9A"/>
    <w:rsid w:val="00770C0C"/>
    <w:rsid w:val="007737D8"/>
    <w:rsid w:val="007753FF"/>
    <w:rsid w:val="00793D64"/>
    <w:rsid w:val="007A1A40"/>
    <w:rsid w:val="007B293E"/>
    <w:rsid w:val="007B6497"/>
    <w:rsid w:val="007C1D9D"/>
    <w:rsid w:val="007C6893"/>
    <w:rsid w:val="007E73C5"/>
    <w:rsid w:val="007E79D5"/>
    <w:rsid w:val="007F4087"/>
    <w:rsid w:val="00806569"/>
    <w:rsid w:val="008141C1"/>
    <w:rsid w:val="008167F4"/>
    <w:rsid w:val="0083646C"/>
    <w:rsid w:val="00845B7E"/>
    <w:rsid w:val="0085260B"/>
    <w:rsid w:val="00853E42"/>
    <w:rsid w:val="00872BFD"/>
    <w:rsid w:val="00880099"/>
    <w:rsid w:val="00896B36"/>
    <w:rsid w:val="008B1DCD"/>
    <w:rsid w:val="008B412A"/>
    <w:rsid w:val="008C1E1A"/>
    <w:rsid w:val="008E16A4"/>
    <w:rsid w:val="008E275E"/>
    <w:rsid w:val="008E28FA"/>
    <w:rsid w:val="008F01FE"/>
    <w:rsid w:val="008F0B17"/>
    <w:rsid w:val="008F2AAF"/>
    <w:rsid w:val="008F510B"/>
    <w:rsid w:val="008F59DB"/>
    <w:rsid w:val="008F7A11"/>
    <w:rsid w:val="00900ACB"/>
    <w:rsid w:val="00902561"/>
    <w:rsid w:val="00925D71"/>
    <w:rsid w:val="00932DEC"/>
    <w:rsid w:val="00935B70"/>
    <w:rsid w:val="00941C94"/>
    <w:rsid w:val="0094540F"/>
    <w:rsid w:val="00967279"/>
    <w:rsid w:val="00975B75"/>
    <w:rsid w:val="00976D55"/>
    <w:rsid w:val="00980937"/>
    <w:rsid w:val="009822E5"/>
    <w:rsid w:val="00990ECE"/>
    <w:rsid w:val="00992868"/>
    <w:rsid w:val="009A24F7"/>
    <w:rsid w:val="009A3E3C"/>
    <w:rsid w:val="009C1678"/>
    <w:rsid w:val="009C3C47"/>
    <w:rsid w:val="009D7E28"/>
    <w:rsid w:val="00A009D3"/>
    <w:rsid w:val="00A03635"/>
    <w:rsid w:val="00A06CE8"/>
    <w:rsid w:val="00A10451"/>
    <w:rsid w:val="00A22B8B"/>
    <w:rsid w:val="00A269C2"/>
    <w:rsid w:val="00A31C40"/>
    <w:rsid w:val="00A33E4E"/>
    <w:rsid w:val="00A46ACE"/>
    <w:rsid w:val="00A525D6"/>
    <w:rsid w:val="00A531EC"/>
    <w:rsid w:val="00A654D0"/>
    <w:rsid w:val="00A734DC"/>
    <w:rsid w:val="00A912FE"/>
    <w:rsid w:val="00AC6C3E"/>
    <w:rsid w:val="00AD1881"/>
    <w:rsid w:val="00AD6658"/>
    <w:rsid w:val="00AE17FD"/>
    <w:rsid w:val="00AE20D7"/>
    <w:rsid w:val="00AE212E"/>
    <w:rsid w:val="00AF39A5"/>
    <w:rsid w:val="00B15D83"/>
    <w:rsid w:val="00B1635A"/>
    <w:rsid w:val="00B30100"/>
    <w:rsid w:val="00B32AAF"/>
    <w:rsid w:val="00B47730"/>
    <w:rsid w:val="00B56BBE"/>
    <w:rsid w:val="00B70928"/>
    <w:rsid w:val="00B728AB"/>
    <w:rsid w:val="00BA3C8A"/>
    <w:rsid w:val="00BA4408"/>
    <w:rsid w:val="00BA599A"/>
    <w:rsid w:val="00BB6434"/>
    <w:rsid w:val="00BC1806"/>
    <w:rsid w:val="00BC2187"/>
    <w:rsid w:val="00BD4E49"/>
    <w:rsid w:val="00BE38CD"/>
    <w:rsid w:val="00BF76F0"/>
    <w:rsid w:val="00C20092"/>
    <w:rsid w:val="00C60373"/>
    <w:rsid w:val="00C645AA"/>
    <w:rsid w:val="00C92A35"/>
    <w:rsid w:val="00C93F56"/>
    <w:rsid w:val="00C96CEE"/>
    <w:rsid w:val="00CA09E2"/>
    <w:rsid w:val="00CA2899"/>
    <w:rsid w:val="00CA30A1"/>
    <w:rsid w:val="00CA6B5C"/>
    <w:rsid w:val="00CC4ED3"/>
    <w:rsid w:val="00CD2967"/>
    <w:rsid w:val="00CE602C"/>
    <w:rsid w:val="00CF17D2"/>
    <w:rsid w:val="00D30A34"/>
    <w:rsid w:val="00D31418"/>
    <w:rsid w:val="00D52CE9"/>
    <w:rsid w:val="00D55D41"/>
    <w:rsid w:val="00D70C7E"/>
    <w:rsid w:val="00D75D3A"/>
    <w:rsid w:val="00D83D50"/>
    <w:rsid w:val="00D94395"/>
    <w:rsid w:val="00D975BE"/>
    <w:rsid w:val="00DA4931"/>
    <w:rsid w:val="00DA70D7"/>
    <w:rsid w:val="00DB490A"/>
    <w:rsid w:val="00DB6BFB"/>
    <w:rsid w:val="00DC333F"/>
    <w:rsid w:val="00DC57C0"/>
    <w:rsid w:val="00DE6E46"/>
    <w:rsid w:val="00DF2294"/>
    <w:rsid w:val="00DF49B8"/>
    <w:rsid w:val="00DF7976"/>
    <w:rsid w:val="00E0423E"/>
    <w:rsid w:val="00E06550"/>
    <w:rsid w:val="00E13406"/>
    <w:rsid w:val="00E310B4"/>
    <w:rsid w:val="00E34500"/>
    <w:rsid w:val="00E37C8F"/>
    <w:rsid w:val="00E42EF6"/>
    <w:rsid w:val="00E50949"/>
    <w:rsid w:val="00E611AD"/>
    <w:rsid w:val="00E611DE"/>
    <w:rsid w:val="00E674E1"/>
    <w:rsid w:val="00E84A4E"/>
    <w:rsid w:val="00E91986"/>
    <w:rsid w:val="00E96AB4"/>
    <w:rsid w:val="00E97376"/>
    <w:rsid w:val="00EB262D"/>
    <w:rsid w:val="00EB4F54"/>
    <w:rsid w:val="00EB5A95"/>
    <w:rsid w:val="00ED266D"/>
    <w:rsid w:val="00ED2846"/>
    <w:rsid w:val="00ED6ADF"/>
    <w:rsid w:val="00EF1E62"/>
    <w:rsid w:val="00F0418B"/>
    <w:rsid w:val="00F23C44"/>
    <w:rsid w:val="00F33321"/>
    <w:rsid w:val="00F34140"/>
    <w:rsid w:val="00F6649D"/>
    <w:rsid w:val="00F7066E"/>
    <w:rsid w:val="00F73973"/>
    <w:rsid w:val="00F8123C"/>
    <w:rsid w:val="00F84C56"/>
    <w:rsid w:val="00F92386"/>
    <w:rsid w:val="00FA5BBD"/>
    <w:rsid w:val="00FA63F7"/>
    <w:rsid w:val="00FB2FD6"/>
    <w:rsid w:val="00FC547E"/>
    <w:rsid w:val="00FD5CBD"/>
    <w:rsid w:val="00FF4160"/>
    <w:rsid w:val="31BF73FB"/>
    <w:rsid w:val="4351D62D"/>
    <w:rsid w:val="5A8DD6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CDAF26"/>
  <w15:docId w15:val="{7A12BEB9-2AEE-4D8F-B2B8-055569D61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1C6CDB"/>
    <w:rPr>
      <w:sz w:val="16"/>
      <w:szCs w:val="16"/>
    </w:rPr>
  </w:style>
  <w:style w:type="paragraph" w:styleId="CommentText">
    <w:name w:val="annotation text"/>
    <w:basedOn w:val="Normal"/>
    <w:link w:val="CommentTextChar"/>
    <w:uiPriority w:val="99"/>
    <w:semiHidden/>
    <w:unhideWhenUsed/>
    <w:rsid w:val="001C6CDB"/>
    <w:rPr>
      <w:sz w:val="20"/>
      <w:szCs w:val="20"/>
    </w:rPr>
  </w:style>
  <w:style w:type="character" w:customStyle="1" w:styleId="CommentTextChar">
    <w:name w:val="Comment Text Char"/>
    <w:basedOn w:val="DefaultParagraphFont"/>
    <w:link w:val="CommentText"/>
    <w:uiPriority w:val="99"/>
    <w:semiHidden/>
    <w:rsid w:val="001C6CDB"/>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C6CDB"/>
    <w:rPr>
      <w:b/>
      <w:bCs/>
    </w:rPr>
  </w:style>
  <w:style w:type="character" w:customStyle="1" w:styleId="CommentSubjectChar">
    <w:name w:val="Comment Subject Char"/>
    <w:basedOn w:val="CommentTextChar"/>
    <w:link w:val="CommentSubject"/>
    <w:uiPriority w:val="99"/>
    <w:semiHidden/>
    <w:rsid w:val="001C6CDB"/>
    <w:rPr>
      <w:rFonts w:ascii="Times New Roman" w:eastAsia="Times New Roman" w:hAnsi="Times New Roman"/>
      <w:b/>
      <w:bCs/>
    </w:rPr>
  </w:style>
  <w:style w:type="character" w:styleId="Hyperlink">
    <w:name w:val="Hyperlink"/>
    <w:basedOn w:val="DefaultParagraphFont"/>
    <w:uiPriority w:val="99"/>
    <w:unhideWhenUsed/>
    <w:rsid w:val="00A06CE8"/>
    <w:rPr>
      <w:color w:val="0000FF" w:themeColor="hyperlink"/>
      <w:u w:val="single"/>
    </w:rPr>
  </w:style>
  <w:style w:type="character" w:styleId="FollowedHyperlink">
    <w:name w:val="FollowedHyperlink"/>
    <w:basedOn w:val="DefaultParagraphFont"/>
    <w:uiPriority w:val="99"/>
    <w:semiHidden/>
    <w:unhideWhenUsed/>
    <w:rsid w:val="00DA49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08881028">
      <w:bodyDiv w:val="1"/>
      <w:marLeft w:val="0"/>
      <w:marRight w:val="0"/>
      <w:marTop w:val="0"/>
      <w:marBottom w:val="0"/>
      <w:divBdr>
        <w:top w:val="none" w:sz="0" w:space="0" w:color="auto"/>
        <w:left w:val="none" w:sz="0" w:space="0" w:color="auto"/>
        <w:bottom w:val="none" w:sz="0" w:space="0" w:color="auto"/>
        <w:right w:val="none" w:sz="0" w:space="0" w:color="auto"/>
      </w:divBdr>
    </w:div>
    <w:div w:id="1003776605">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97912613">
      <w:bodyDiv w:val="1"/>
      <w:marLeft w:val="0"/>
      <w:marRight w:val="0"/>
      <w:marTop w:val="0"/>
      <w:marBottom w:val="0"/>
      <w:divBdr>
        <w:top w:val="none" w:sz="0" w:space="0" w:color="auto"/>
        <w:left w:val="none" w:sz="0" w:space="0" w:color="auto"/>
        <w:bottom w:val="none" w:sz="0" w:space="0" w:color="auto"/>
        <w:right w:val="none" w:sz="0" w:space="0" w:color="auto"/>
      </w:divBdr>
    </w:div>
    <w:div w:id="1586456578">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vropoulos\Documents\New%20LS\E.1a%20-%20Consolidated%20Bill%20Template%20(Apr.%20201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26D95AC0C04BBDBB32E3E62BC24309"/>
        <w:category>
          <w:name w:val="General"/>
          <w:gallery w:val="placeholder"/>
        </w:category>
        <w:types>
          <w:type w:val="bbPlcHdr"/>
        </w:types>
        <w:behaviors>
          <w:behavior w:val="content"/>
        </w:behaviors>
        <w:guid w:val="{2220DE52-313F-4E15-8336-C57FBA0E88CF}"/>
      </w:docPartPr>
      <w:docPartBody>
        <w:p w:rsidR="004B4B23" w:rsidRDefault="00E91986">
          <w:pPr>
            <w:pStyle w:val="4026D95AC0C04BBDBB32E3E62BC24309"/>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986"/>
    <w:rsid w:val="000363E4"/>
    <w:rsid w:val="001047F0"/>
    <w:rsid w:val="00150664"/>
    <w:rsid w:val="001B53CB"/>
    <w:rsid w:val="001C102B"/>
    <w:rsid w:val="001D13D3"/>
    <w:rsid w:val="00233A77"/>
    <w:rsid w:val="002E71C5"/>
    <w:rsid w:val="00362140"/>
    <w:rsid w:val="00366970"/>
    <w:rsid w:val="003F171C"/>
    <w:rsid w:val="004247D6"/>
    <w:rsid w:val="0043152B"/>
    <w:rsid w:val="00491BB9"/>
    <w:rsid w:val="004A1DEB"/>
    <w:rsid w:val="004B4B23"/>
    <w:rsid w:val="004D0BBF"/>
    <w:rsid w:val="005D5346"/>
    <w:rsid w:val="00621C32"/>
    <w:rsid w:val="00760CF6"/>
    <w:rsid w:val="00770C0C"/>
    <w:rsid w:val="00776880"/>
    <w:rsid w:val="00790598"/>
    <w:rsid w:val="007E7D50"/>
    <w:rsid w:val="008F2A2D"/>
    <w:rsid w:val="009D340C"/>
    <w:rsid w:val="009E2955"/>
    <w:rsid w:val="00A34E07"/>
    <w:rsid w:val="00A5625C"/>
    <w:rsid w:val="00AC0D27"/>
    <w:rsid w:val="00AC6941"/>
    <w:rsid w:val="00B1772D"/>
    <w:rsid w:val="00B33516"/>
    <w:rsid w:val="00BB5F01"/>
    <w:rsid w:val="00BD3F22"/>
    <w:rsid w:val="00BD751A"/>
    <w:rsid w:val="00C017E4"/>
    <w:rsid w:val="00C645AA"/>
    <w:rsid w:val="00CB61E1"/>
    <w:rsid w:val="00D90807"/>
    <w:rsid w:val="00E533D2"/>
    <w:rsid w:val="00E91986"/>
    <w:rsid w:val="00ED1F00"/>
    <w:rsid w:val="00F05B3F"/>
    <w:rsid w:val="00F812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026D95AC0C04BBDBB32E3E62BC24309">
    <w:name w:val="4026D95AC0C04BBDBB32E3E62BC24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F66411-C713-4CE1-B2CD-82689D23DD38}">
  <ds:schemaRefs>
    <ds:schemaRef ds:uri="http://schemas.openxmlformats.org/officeDocument/2006/bibliography"/>
  </ds:schemaRefs>
</ds:datastoreItem>
</file>

<file path=customXml/itemProps2.xml><?xml version="1.0" encoding="utf-8"?>
<ds:datastoreItem xmlns:ds="http://schemas.openxmlformats.org/officeDocument/2006/customXml" ds:itemID="{4564D34F-8C36-4DF1-96FB-42CEB51C73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9DB317-8923-4F0A-9065-B29EB52BC9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03C826-636D-4BE0-AD8B-F17049D947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E.1a - Consolidated Bill Template (Apr. 2015)</Template>
  <TotalTime>1</TotalTime>
  <Pages>1</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Mavropoulos, Agatha</dc:creator>
  <cp:lastModifiedBy>Martin, William</cp:lastModifiedBy>
  <cp:revision>7</cp:revision>
  <cp:lastPrinted>2013-04-22T14:57:00Z</cp:lastPrinted>
  <dcterms:created xsi:type="dcterms:W3CDTF">2026-01-20T17:01:00Z</dcterms:created>
  <dcterms:modified xsi:type="dcterms:W3CDTF">2026-02-26T17:10:00Z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