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D3F9B" w14:textId="42F5AA8E" w:rsidR="004E1CF2" w:rsidRDefault="004E1CF2" w:rsidP="00E97376">
      <w:pPr>
        <w:ind w:firstLine="0"/>
        <w:jc w:val="center"/>
      </w:pPr>
      <w:r>
        <w:t>Int. No</w:t>
      </w:r>
      <w:r w:rsidR="00AD7614">
        <w:t>.</w:t>
      </w:r>
      <w:r w:rsidR="00940D93">
        <w:t xml:space="preserve"> </w:t>
      </w:r>
      <w:r w:rsidR="000C5939">
        <w:t>510</w:t>
      </w:r>
    </w:p>
    <w:p w14:paraId="09DE0816" w14:textId="77777777" w:rsidR="00E97376" w:rsidRDefault="00E97376" w:rsidP="00E97376">
      <w:pPr>
        <w:ind w:firstLine="0"/>
        <w:jc w:val="center"/>
      </w:pPr>
    </w:p>
    <w:p w14:paraId="3FF3BB08" w14:textId="0BDFD763" w:rsidR="00A21271" w:rsidRDefault="00A21271" w:rsidP="00A2127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</w:t>
      </w:r>
      <w:r w:rsidR="004252DB">
        <w:rPr>
          <w:rFonts w:eastAsia="Calibri"/>
        </w:rPr>
        <w:t>s</w:t>
      </w:r>
      <w:r>
        <w:rPr>
          <w:rFonts w:eastAsia="Calibri"/>
        </w:rPr>
        <w:t xml:space="preserve"> Won</w:t>
      </w:r>
      <w:r w:rsidR="000C5939">
        <w:rPr>
          <w:rFonts w:eastAsia="Calibri"/>
        </w:rPr>
        <w:t>,</w:t>
      </w:r>
      <w:r w:rsidR="004252DB">
        <w:rPr>
          <w:rFonts w:eastAsia="Calibri"/>
        </w:rPr>
        <w:t xml:space="preserve"> Stevens</w:t>
      </w:r>
      <w:r w:rsidR="0062431E">
        <w:rPr>
          <w:rFonts w:eastAsia="Calibri"/>
        </w:rPr>
        <w:t>, Wong</w:t>
      </w:r>
      <w:r w:rsidR="000C5939">
        <w:rPr>
          <w:rFonts w:eastAsia="Calibri"/>
        </w:rPr>
        <w:t xml:space="preserve"> and Louis</w:t>
      </w:r>
    </w:p>
    <w:p w14:paraId="721902DE" w14:textId="77777777" w:rsidR="004E1CF2" w:rsidRDefault="004E1CF2" w:rsidP="007101A2">
      <w:pPr>
        <w:pStyle w:val="BodyText"/>
        <w:spacing w:line="240" w:lineRule="auto"/>
        <w:ind w:firstLine="0"/>
      </w:pPr>
    </w:p>
    <w:p w14:paraId="448FF70F" w14:textId="77777777" w:rsidR="00372BD9" w:rsidRPr="00372BD9" w:rsidRDefault="00372BD9" w:rsidP="007101A2">
      <w:pPr>
        <w:pStyle w:val="BodyText"/>
        <w:spacing w:line="240" w:lineRule="auto"/>
        <w:ind w:firstLine="0"/>
        <w:rPr>
          <w:vanish/>
        </w:rPr>
      </w:pPr>
      <w:r w:rsidRPr="00372BD9">
        <w:rPr>
          <w:vanish/>
        </w:rPr>
        <w:t>..Title</w:t>
      </w:r>
    </w:p>
    <w:p w14:paraId="6205D064" w14:textId="0AB29148" w:rsidR="004E1CF2" w:rsidRDefault="00372BD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17C63">
        <w:t>administrative code of the city of New York</w:t>
      </w:r>
      <w:r w:rsidR="004E1CF2">
        <w:t xml:space="preserve">, </w:t>
      </w:r>
      <w:r w:rsidR="00C70B68">
        <w:t xml:space="preserve">in relation to </w:t>
      </w:r>
      <w:r w:rsidR="009D30A0">
        <w:t>a</w:t>
      </w:r>
      <w:r w:rsidR="002F1A27">
        <w:t xml:space="preserve"> public procurement </w:t>
      </w:r>
      <w:r w:rsidR="00D16CDD">
        <w:t>interface</w:t>
      </w:r>
    </w:p>
    <w:p w14:paraId="14187348" w14:textId="77777777" w:rsidR="00372BD9" w:rsidRPr="00372BD9" w:rsidRDefault="00372BD9" w:rsidP="007101A2">
      <w:pPr>
        <w:pStyle w:val="BodyText"/>
        <w:spacing w:line="240" w:lineRule="auto"/>
        <w:ind w:firstLine="0"/>
        <w:rPr>
          <w:vanish/>
        </w:rPr>
      </w:pPr>
      <w:r w:rsidRPr="00372BD9">
        <w:rPr>
          <w:vanish/>
        </w:rPr>
        <w:t>..Body</w:t>
      </w:r>
    </w:p>
    <w:p w14:paraId="090B5AA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3A1E68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514A5ED" w14:textId="77777777" w:rsidR="004E1CF2" w:rsidRDefault="004E1CF2" w:rsidP="006662DF">
      <w:pPr>
        <w:jc w:val="both"/>
      </w:pPr>
    </w:p>
    <w:p w14:paraId="442E3E6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1BDB71" w14:textId="7F7C3844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C70B68" w:rsidRPr="00C70B68">
        <w:t xml:space="preserve">Chapter 1 of </w:t>
      </w:r>
      <w:r w:rsidR="00C70B68">
        <w:t>T</w:t>
      </w:r>
      <w:r w:rsidR="00C70B68" w:rsidRPr="00C70B68">
        <w:t xml:space="preserve">itle </w:t>
      </w:r>
      <w:r w:rsidR="00C70B68">
        <w:t xml:space="preserve">6 </w:t>
      </w:r>
      <w:r w:rsidR="00C70B68" w:rsidRPr="00C70B68">
        <w:t xml:space="preserve">of the administrative code of the city of New York is amended by adding a new section </w:t>
      </w:r>
      <w:r w:rsidR="0097761E">
        <w:t>6-1</w:t>
      </w:r>
      <w:r w:rsidR="00AB3C12">
        <w:t>51</w:t>
      </w:r>
      <w:r w:rsidR="00C70B68" w:rsidRPr="00C70B68">
        <w:t xml:space="preserve"> to read as follows:</w:t>
      </w:r>
    </w:p>
    <w:p w14:paraId="783742FB" w14:textId="5B8782FC" w:rsidR="00996443" w:rsidRDefault="00C70B68" w:rsidP="00C70B68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§</w:t>
      </w:r>
      <w:r w:rsidR="0097761E" w:rsidRPr="169597CA">
        <w:rPr>
          <w:u w:val="single"/>
        </w:rPr>
        <w:t xml:space="preserve"> </w:t>
      </w:r>
      <w:r w:rsidRPr="169597CA">
        <w:rPr>
          <w:u w:val="single"/>
        </w:rPr>
        <w:t>6-1</w:t>
      </w:r>
      <w:r w:rsidR="00AB3C12" w:rsidRPr="169597CA">
        <w:rPr>
          <w:u w:val="single"/>
        </w:rPr>
        <w:t>51</w:t>
      </w:r>
      <w:r w:rsidRPr="169597CA">
        <w:rPr>
          <w:u w:val="single"/>
        </w:rPr>
        <w:t xml:space="preserve"> Public procurement </w:t>
      </w:r>
      <w:r w:rsidR="00106630">
        <w:rPr>
          <w:u w:val="single"/>
        </w:rPr>
        <w:t>interface</w:t>
      </w:r>
      <w:r w:rsidRPr="169597CA">
        <w:rPr>
          <w:u w:val="single"/>
        </w:rPr>
        <w:t xml:space="preserve">. a. </w:t>
      </w:r>
      <w:r w:rsidR="00996443" w:rsidRPr="169597CA">
        <w:rPr>
          <w:u w:val="single"/>
        </w:rPr>
        <w:t>Definitions. For the purposes of this section:</w:t>
      </w:r>
    </w:p>
    <w:p w14:paraId="472129A4" w14:textId="276DF5F5" w:rsidR="00996443" w:rsidRDefault="6D476739" w:rsidP="5F3E43CC">
      <w:pPr>
        <w:spacing w:line="480" w:lineRule="auto"/>
        <w:jc w:val="both"/>
        <w:rPr>
          <w:color w:val="000000" w:themeColor="text1"/>
          <w:u w:val="single"/>
        </w:rPr>
      </w:pPr>
      <w:r w:rsidRPr="001D2382">
        <w:rPr>
          <w:u w:val="single"/>
        </w:rPr>
        <w:t xml:space="preserve">Contract. The term "contract" </w:t>
      </w:r>
      <w:r w:rsidR="00996443" w:rsidRPr="23900B54">
        <w:rPr>
          <w:color w:val="000000" w:themeColor="text1"/>
          <w:u w:val="single"/>
        </w:rPr>
        <w:t xml:space="preserve">means any agreement, purchase order or instrument </w:t>
      </w:r>
      <w:r w:rsidR="72FE847D" w:rsidRPr="23900B54">
        <w:rPr>
          <w:color w:val="000000" w:themeColor="text1"/>
          <w:u w:val="single"/>
        </w:rPr>
        <w:t>where</w:t>
      </w:r>
      <w:r w:rsidR="00996443" w:rsidRPr="23900B54">
        <w:rPr>
          <w:color w:val="000000" w:themeColor="text1"/>
          <w:u w:val="single"/>
        </w:rPr>
        <w:t xml:space="preserve">by </w:t>
      </w:r>
      <w:r w:rsidR="49BBE905" w:rsidRPr="23900B54">
        <w:rPr>
          <w:color w:val="000000" w:themeColor="text1"/>
          <w:u w:val="single"/>
        </w:rPr>
        <w:t>a</w:t>
      </w:r>
      <w:r w:rsidR="00996C59" w:rsidRPr="23900B54">
        <w:rPr>
          <w:color w:val="000000" w:themeColor="text1"/>
          <w:u w:val="single"/>
        </w:rPr>
        <w:t>n</w:t>
      </w:r>
      <w:r w:rsidR="49BBE905" w:rsidRPr="23900B54">
        <w:rPr>
          <w:color w:val="000000" w:themeColor="text1"/>
          <w:u w:val="single"/>
        </w:rPr>
        <w:t xml:space="preserve"> agency </w:t>
      </w:r>
      <w:r w:rsidR="00996C59" w:rsidRPr="23900B54">
        <w:rPr>
          <w:color w:val="000000" w:themeColor="text1"/>
          <w:u w:val="single"/>
        </w:rPr>
        <w:t xml:space="preserve">whose head is appointed by the mayor </w:t>
      </w:r>
      <w:r w:rsidR="62A03385" w:rsidRPr="23900B54">
        <w:rPr>
          <w:color w:val="000000" w:themeColor="text1"/>
          <w:u w:val="single"/>
        </w:rPr>
        <w:t>is committed to expend or does expend funds in return for goods, professional services, standard services, or construction</w:t>
      </w:r>
      <w:r w:rsidR="00996443" w:rsidRPr="23900B54">
        <w:rPr>
          <w:color w:val="000000" w:themeColor="text1"/>
          <w:u w:val="single"/>
        </w:rPr>
        <w:t>.</w:t>
      </w:r>
    </w:p>
    <w:p w14:paraId="75A0FB63" w14:textId="2177A384" w:rsidR="00996443" w:rsidRPr="00AB3C12" w:rsidRDefault="00996443" w:rsidP="00996443">
      <w:pPr>
        <w:spacing w:line="480" w:lineRule="auto"/>
        <w:jc w:val="both"/>
        <w:rPr>
          <w:u w:val="single"/>
        </w:rPr>
      </w:pPr>
      <w:r w:rsidRPr="001D2382">
        <w:rPr>
          <w:u w:val="single"/>
        </w:rPr>
        <w:t>Procurement. The term "procurement" means the process by which a</w:t>
      </w:r>
      <w:r w:rsidR="00996C59" w:rsidRPr="23900B54">
        <w:rPr>
          <w:u w:val="single"/>
        </w:rPr>
        <w:t>n</w:t>
      </w:r>
      <w:r w:rsidR="4BDB4B67" w:rsidRPr="23900B54">
        <w:rPr>
          <w:u w:val="single"/>
        </w:rPr>
        <w:t xml:space="preserve"> </w:t>
      </w:r>
      <w:r w:rsidRPr="001D2382">
        <w:rPr>
          <w:u w:val="single"/>
        </w:rPr>
        <w:t>agency</w:t>
      </w:r>
      <w:r w:rsidR="00996C59" w:rsidRPr="23900B54">
        <w:rPr>
          <w:u w:val="single"/>
        </w:rPr>
        <w:t xml:space="preserve"> whose head is appointed by the mayor</w:t>
      </w:r>
      <w:r w:rsidRPr="001D2382">
        <w:rPr>
          <w:u w:val="single"/>
        </w:rPr>
        <w:t xml:space="preserve"> solicits and awards a contract.</w:t>
      </w:r>
    </w:p>
    <w:p w14:paraId="6C7258DF" w14:textId="760F81F0" w:rsidR="00C70B68" w:rsidRDefault="016AD0F6" w:rsidP="00C70B68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 xml:space="preserve">b. </w:t>
      </w:r>
      <w:r w:rsidR="755E3D01" w:rsidRPr="23900B54">
        <w:rPr>
          <w:u w:val="single"/>
        </w:rPr>
        <w:t xml:space="preserve">The </w:t>
      </w:r>
      <w:r w:rsidRPr="23900B54">
        <w:rPr>
          <w:u w:val="single"/>
        </w:rPr>
        <w:t xml:space="preserve">city chief procurement officer </w:t>
      </w:r>
      <w:r w:rsidR="755E3D01" w:rsidRPr="23900B54">
        <w:rPr>
          <w:u w:val="single"/>
        </w:rPr>
        <w:t xml:space="preserve">shall </w:t>
      </w:r>
      <w:r w:rsidR="166A04C8" w:rsidRPr="23900B54">
        <w:rPr>
          <w:u w:val="single"/>
        </w:rPr>
        <w:t xml:space="preserve">ensure that </w:t>
      </w:r>
      <w:r w:rsidR="00B67CBE" w:rsidRPr="23900B54">
        <w:rPr>
          <w:u w:val="single"/>
        </w:rPr>
        <w:t>one or more</w:t>
      </w:r>
      <w:r w:rsidR="00106630">
        <w:rPr>
          <w:u w:val="single"/>
        </w:rPr>
        <w:t xml:space="preserve"> searchable and</w:t>
      </w:r>
      <w:r w:rsidR="00B67CBE" w:rsidRPr="23900B54">
        <w:rPr>
          <w:u w:val="single"/>
        </w:rPr>
        <w:t xml:space="preserve"> </w:t>
      </w:r>
      <w:r w:rsidR="166A04C8" w:rsidRPr="23900B54">
        <w:rPr>
          <w:u w:val="single"/>
        </w:rPr>
        <w:t>publicly accessible interface</w:t>
      </w:r>
      <w:r w:rsidR="0C3A7C04" w:rsidRPr="23900B54">
        <w:rPr>
          <w:u w:val="single"/>
        </w:rPr>
        <w:t>s</w:t>
      </w:r>
      <w:r w:rsidR="005A0ABF" w:rsidRPr="23900B54">
        <w:rPr>
          <w:u w:val="single"/>
        </w:rPr>
        <w:t xml:space="preserve"> </w:t>
      </w:r>
      <w:r w:rsidR="2F48C3C8" w:rsidRPr="23900B54">
        <w:rPr>
          <w:u w:val="single"/>
        </w:rPr>
        <w:t xml:space="preserve">provide </w:t>
      </w:r>
      <w:r w:rsidR="004A108F" w:rsidRPr="23900B54">
        <w:rPr>
          <w:u w:val="single"/>
        </w:rPr>
        <w:t>i</w:t>
      </w:r>
      <w:r w:rsidR="2F48C3C8" w:rsidRPr="23900B54">
        <w:rPr>
          <w:u w:val="single"/>
        </w:rPr>
        <w:t>nformation</w:t>
      </w:r>
      <w:r w:rsidR="6AEDFEED" w:rsidRPr="23900B54">
        <w:rPr>
          <w:u w:val="single"/>
        </w:rPr>
        <w:t xml:space="preserve"> </w:t>
      </w:r>
      <w:r w:rsidR="00A92D2B" w:rsidRPr="23900B54">
        <w:rPr>
          <w:u w:val="single"/>
        </w:rPr>
        <w:t>about</w:t>
      </w:r>
      <w:r w:rsidR="001B32F9" w:rsidRPr="23900B54">
        <w:rPr>
          <w:u w:val="single"/>
        </w:rPr>
        <w:t xml:space="preserve"> each procurement that exceeds the small purchase limits established pursuant to section 314 of the </w:t>
      </w:r>
      <w:r w:rsidR="00237B54">
        <w:rPr>
          <w:u w:val="single"/>
        </w:rPr>
        <w:t>C</w:t>
      </w:r>
      <w:r w:rsidR="001B32F9" w:rsidRPr="23900B54">
        <w:rPr>
          <w:u w:val="single"/>
        </w:rPr>
        <w:t>harter</w:t>
      </w:r>
      <w:r w:rsidR="00A92D2B" w:rsidRPr="23900B54">
        <w:rPr>
          <w:u w:val="single"/>
        </w:rPr>
        <w:t>,</w:t>
      </w:r>
      <w:r w:rsidR="755E3D01" w:rsidRPr="23900B54">
        <w:rPr>
          <w:u w:val="single"/>
        </w:rPr>
        <w:t xml:space="preserve"> </w:t>
      </w:r>
      <w:r w:rsidR="6CAED33B" w:rsidRPr="23900B54">
        <w:rPr>
          <w:u w:val="single"/>
        </w:rPr>
        <w:t>including but not limited to the following types of information, where applicable</w:t>
      </w:r>
      <w:r w:rsidR="57C2766C" w:rsidRPr="23900B54">
        <w:rPr>
          <w:u w:val="single"/>
        </w:rPr>
        <w:t>, practicable</w:t>
      </w:r>
      <w:r w:rsidR="6CAED33B" w:rsidRPr="23900B54">
        <w:rPr>
          <w:u w:val="single"/>
        </w:rPr>
        <w:t xml:space="preserve"> and available</w:t>
      </w:r>
      <w:r w:rsidR="755E3D01" w:rsidRPr="23900B54">
        <w:rPr>
          <w:u w:val="single"/>
        </w:rPr>
        <w:t>:</w:t>
      </w:r>
    </w:p>
    <w:p w14:paraId="46ED9926" w14:textId="4BF8DBCF" w:rsidR="00C70B68" w:rsidRPr="00C70B68" w:rsidRDefault="00C70B68" w:rsidP="00DA3065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 xml:space="preserve">1. a contracting process identifier; </w:t>
      </w:r>
    </w:p>
    <w:p w14:paraId="24191F86" w14:textId="2E35E552" w:rsidR="00C70B68" w:rsidRPr="00C70B68" w:rsidRDefault="00DA3065" w:rsidP="00C70B68">
      <w:pPr>
        <w:spacing w:line="480" w:lineRule="auto"/>
        <w:ind w:left="720" w:firstLine="0"/>
        <w:jc w:val="both"/>
        <w:rPr>
          <w:u w:val="single"/>
        </w:rPr>
      </w:pPr>
      <w:r w:rsidRPr="169597CA">
        <w:rPr>
          <w:u w:val="single"/>
        </w:rPr>
        <w:t>2.</w:t>
      </w:r>
      <w:r w:rsidR="00C70B68" w:rsidRPr="169597CA">
        <w:rPr>
          <w:u w:val="single"/>
        </w:rPr>
        <w:t xml:space="preserve"> the name</w:t>
      </w:r>
      <w:r w:rsidR="005A0ABF" w:rsidRPr="169597CA">
        <w:rPr>
          <w:u w:val="single"/>
        </w:rPr>
        <w:t xml:space="preserve"> and point of contact</w:t>
      </w:r>
      <w:r w:rsidR="00C70B68" w:rsidRPr="169597CA">
        <w:rPr>
          <w:u w:val="single"/>
        </w:rPr>
        <w:t xml:space="preserve"> of </w:t>
      </w:r>
      <w:r w:rsidR="005A0ABF" w:rsidRPr="169597CA">
        <w:rPr>
          <w:u w:val="single"/>
        </w:rPr>
        <w:t xml:space="preserve">the purchasing </w:t>
      </w:r>
      <w:r w:rsidR="00C70B68" w:rsidRPr="169597CA">
        <w:rPr>
          <w:u w:val="single"/>
        </w:rPr>
        <w:t>agency;</w:t>
      </w:r>
    </w:p>
    <w:p w14:paraId="72DB0D8D" w14:textId="1551CCC6" w:rsidR="00C70B68" w:rsidRPr="00C70B68" w:rsidRDefault="0C772480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3.</w:t>
      </w:r>
      <w:r w:rsidR="755E3D01" w:rsidRPr="169597CA">
        <w:rPr>
          <w:u w:val="single"/>
        </w:rPr>
        <w:t xml:space="preserve"> </w:t>
      </w:r>
      <w:r w:rsidRPr="169597CA">
        <w:rPr>
          <w:u w:val="single"/>
        </w:rPr>
        <w:t xml:space="preserve">prior to a solicitation, </w:t>
      </w:r>
      <w:r w:rsidR="755E3D01" w:rsidRPr="169597CA">
        <w:rPr>
          <w:u w:val="single"/>
        </w:rPr>
        <w:t>a summary outlining the</w:t>
      </w:r>
      <w:r w:rsidR="016AD0F6" w:rsidRPr="169597CA">
        <w:rPr>
          <w:u w:val="single"/>
        </w:rPr>
        <w:t xml:space="preserve"> anticipated</w:t>
      </w:r>
      <w:r w:rsidR="755E3D01" w:rsidRPr="169597CA">
        <w:rPr>
          <w:u w:val="single"/>
        </w:rPr>
        <w:t xml:space="preserve"> requirements of </w:t>
      </w:r>
      <w:r w:rsidR="001B32F9">
        <w:rPr>
          <w:u w:val="single"/>
        </w:rPr>
        <w:t>the</w:t>
      </w:r>
      <w:r w:rsidR="755E3D01" w:rsidRPr="169597CA">
        <w:rPr>
          <w:u w:val="single"/>
        </w:rPr>
        <w:t xml:space="preserve"> procurement</w:t>
      </w:r>
      <w:r w:rsidR="00DA3065" w:rsidRPr="169597CA">
        <w:rPr>
          <w:u w:val="single"/>
        </w:rPr>
        <w:t xml:space="preserve">, to the extent such information is available, </w:t>
      </w:r>
      <w:r w:rsidR="755E3D01" w:rsidRPr="169597CA">
        <w:rPr>
          <w:u w:val="single"/>
        </w:rPr>
        <w:t>includ</w:t>
      </w:r>
      <w:r w:rsidR="02EEA9F2" w:rsidRPr="169597CA">
        <w:rPr>
          <w:u w:val="single"/>
        </w:rPr>
        <w:t>ing</w:t>
      </w:r>
      <w:r w:rsidR="755E3D01" w:rsidRPr="169597CA">
        <w:rPr>
          <w:u w:val="single"/>
        </w:rPr>
        <w:t>:</w:t>
      </w:r>
    </w:p>
    <w:p w14:paraId="58A3CB10" w14:textId="7E2996D3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t>(</w:t>
      </w:r>
      <w:r w:rsidR="00DA3065" w:rsidRPr="3BCB7F4E">
        <w:rPr>
          <w:u w:val="single"/>
        </w:rPr>
        <w:t>a</w:t>
      </w:r>
      <w:r w:rsidRPr="3BCB7F4E">
        <w:rPr>
          <w:u w:val="single"/>
        </w:rPr>
        <w:t>) the purpose of the procurement;</w:t>
      </w:r>
    </w:p>
    <w:p w14:paraId="1EB213EF" w14:textId="1C8C271F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00DA3065" w:rsidRPr="169597CA">
        <w:rPr>
          <w:u w:val="single"/>
        </w:rPr>
        <w:t>b</w:t>
      </w:r>
      <w:r w:rsidRPr="169597CA">
        <w:rPr>
          <w:u w:val="single"/>
        </w:rPr>
        <w:t xml:space="preserve">) the </w:t>
      </w:r>
      <w:r w:rsidR="418852E8" w:rsidRPr="169597CA">
        <w:rPr>
          <w:u w:val="single"/>
        </w:rPr>
        <w:t>anticipated procurement method</w:t>
      </w:r>
      <w:r w:rsidRPr="169597CA">
        <w:rPr>
          <w:u w:val="single"/>
        </w:rPr>
        <w:t>;</w:t>
      </w:r>
    </w:p>
    <w:p w14:paraId="30B3799D" w14:textId="64679A67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t>(</w:t>
      </w:r>
      <w:r w:rsidR="00DA3065" w:rsidRPr="3BCB7F4E">
        <w:rPr>
          <w:u w:val="single"/>
        </w:rPr>
        <w:t>c</w:t>
      </w:r>
      <w:r w:rsidRPr="3BCB7F4E">
        <w:rPr>
          <w:u w:val="single"/>
        </w:rPr>
        <w:t>) the proposed term of the contract;</w:t>
      </w:r>
    </w:p>
    <w:p w14:paraId="704D41F1" w14:textId="26D764F0" w:rsidR="00C70B68" w:rsidRPr="00C70B68" w:rsidRDefault="755E3D01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lastRenderedPageBreak/>
        <w:t>(</w:t>
      </w:r>
      <w:r w:rsidR="0C772480" w:rsidRPr="169597CA">
        <w:rPr>
          <w:u w:val="single"/>
        </w:rPr>
        <w:t>d</w:t>
      </w:r>
      <w:r w:rsidRPr="169597CA">
        <w:rPr>
          <w:u w:val="single"/>
        </w:rPr>
        <w:t xml:space="preserve">) the </w:t>
      </w:r>
      <w:r w:rsidR="10793A99" w:rsidRPr="169597CA">
        <w:rPr>
          <w:u w:val="single"/>
        </w:rPr>
        <w:t xml:space="preserve">anticipated </w:t>
      </w:r>
      <w:r w:rsidRPr="169597CA">
        <w:rPr>
          <w:u w:val="single"/>
        </w:rPr>
        <w:t>procurement timeline</w:t>
      </w:r>
      <w:r w:rsidR="7015DE7A" w:rsidRPr="169597CA">
        <w:rPr>
          <w:u w:val="single"/>
        </w:rPr>
        <w:t>s</w:t>
      </w:r>
      <w:r w:rsidR="00C70B68" w:rsidRPr="169597CA">
        <w:rPr>
          <w:u w:val="single"/>
        </w:rPr>
        <w:t>, including, but not limited to, the anticipated start date for new contracts, anticipated solicitation release date,</w:t>
      </w:r>
      <w:r w:rsidR="28CEB87F" w:rsidRPr="169597CA">
        <w:rPr>
          <w:u w:val="single"/>
        </w:rPr>
        <w:t xml:space="preserve"> and </w:t>
      </w:r>
      <w:r w:rsidR="00C70B68" w:rsidRPr="169597CA">
        <w:rPr>
          <w:u w:val="single"/>
        </w:rPr>
        <w:t>approximate submission deadline</w:t>
      </w:r>
      <w:r w:rsidR="001B32F9">
        <w:rPr>
          <w:u w:val="single"/>
        </w:rPr>
        <w:t xml:space="preserve"> for bids or </w:t>
      </w:r>
      <w:r w:rsidR="001B32F9" w:rsidRPr="169597CA">
        <w:rPr>
          <w:u w:val="single"/>
        </w:rPr>
        <w:t>proposal</w:t>
      </w:r>
      <w:r w:rsidR="001B32F9">
        <w:rPr>
          <w:u w:val="single"/>
        </w:rPr>
        <w:t>s</w:t>
      </w:r>
      <w:r w:rsidR="00237B54">
        <w:rPr>
          <w:u w:val="single"/>
        </w:rPr>
        <w:t>;</w:t>
      </w:r>
    </w:p>
    <w:p w14:paraId="5EE7A672" w14:textId="17D62706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t xml:space="preserve">(e) </w:t>
      </w:r>
      <w:r w:rsidR="00237B54">
        <w:rPr>
          <w:u w:val="single"/>
        </w:rPr>
        <w:t xml:space="preserve">the </w:t>
      </w:r>
      <w:r w:rsidR="00C8302B">
        <w:rPr>
          <w:u w:val="single"/>
        </w:rPr>
        <w:t xml:space="preserve">anticipated total </w:t>
      </w:r>
      <w:r w:rsidRPr="3BCB7F4E">
        <w:rPr>
          <w:u w:val="single"/>
        </w:rPr>
        <w:t xml:space="preserve">funding </w:t>
      </w:r>
      <w:r w:rsidR="00C8302B">
        <w:rPr>
          <w:u w:val="single"/>
        </w:rPr>
        <w:t>available for the procurement and the antic</w:t>
      </w:r>
      <w:r w:rsidRPr="3BCB7F4E">
        <w:rPr>
          <w:u w:val="single"/>
        </w:rPr>
        <w:t xml:space="preserve">ipated number of contracts to be awarded, average funding level available for such contracts, </w:t>
      </w:r>
      <w:r w:rsidR="00237B54">
        <w:rPr>
          <w:u w:val="single"/>
        </w:rPr>
        <w:t xml:space="preserve">and </w:t>
      </w:r>
      <w:r w:rsidRPr="3BCB7F4E">
        <w:rPr>
          <w:u w:val="single"/>
        </w:rPr>
        <w:t>anticipated funding ranges per award, if applicable; and</w:t>
      </w:r>
    </w:p>
    <w:p w14:paraId="4D1B930A" w14:textId="79A9B533" w:rsidR="00C70B68" w:rsidRPr="00C70B68" w:rsidRDefault="00C70B68" w:rsidP="001D2382">
      <w:pPr>
        <w:spacing w:line="480" w:lineRule="auto"/>
        <w:ind w:left="720" w:firstLine="0"/>
        <w:jc w:val="both"/>
        <w:rPr>
          <w:u w:val="single"/>
        </w:rPr>
      </w:pPr>
      <w:r w:rsidRPr="3BCB7F4E">
        <w:rPr>
          <w:u w:val="single"/>
        </w:rPr>
        <w:t>(f) proposed vendor performance reporting requirements.</w:t>
      </w:r>
    </w:p>
    <w:p w14:paraId="46174BA4" w14:textId="2C64BC49" w:rsidR="00C70B68" w:rsidRPr="00C70B68" w:rsidRDefault="00DA3065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4</w:t>
      </w:r>
      <w:r w:rsidR="00B33254" w:rsidRPr="23900B54">
        <w:rPr>
          <w:u w:val="single"/>
        </w:rPr>
        <w:t xml:space="preserve">. </w:t>
      </w:r>
      <w:r w:rsidRPr="23900B54">
        <w:rPr>
          <w:u w:val="single"/>
        </w:rPr>
        <w:t xml:space="preserve">upon </w:t>
      </w:r>
      <w:r w:rsidR="00F57CCF" w:rsidRPr="23900B54">
        <w:rPr>
          <w:u w:val="single"/>
        </w:rPr>
        <w:t xml:space="preserve">publication </w:t>
      </w:r>
      <w:r w:rsidRPr="23900B54">
        <w:rPr>
          <w:u w:val="single"/>
        </w:rPr>
        <w:t xml:space="preserve">of a solicitation document, </w:t>
      </w:r>
      <w:r w:rsidR="00B33254" w:rsidRPr="23900B54">
        <w:rPr>
          <w:u w:val="single"/>
        </w:rPr>
        <w:t>a</w:t>
      </w:r>
      <w:r w:rsidR="00C70B68" w:rsidRPr="23900B54">
        <w:rPr>
          <w:u w:val="single"/>
        </w:rPr>
        <w:t xml:space="preserve"> summary </w:t>
      </w:r>
      <w:r w:rsidR="001B32F9" w:rsidRPr="23900B54">
        <w:rPr>
          <w:u w:val="single"/>
        </w:rPr>
        <w:t xml:space="preserve">of </w:t>
      </w:r>
      <w:r w:rsidRPr="23900B54">
        <w:rPr>
          <w:u w:val="single"/>
        </w:rPr>
        <w:t xml:space="preserve">such </w:t>
      </w:r>
      <w:r w:rsidR="00C70B68" w:rsidRPr="23900B54">
        <w:rPr>
          <w:u w:val="single"/>
        </w:rPr>
        <w:t>document</w:t>
      </w:r>
      <w:r w:rsidR="00B67CBE" w:rsidRPr="23900B54">
        <w:rPr>
          <w:u w:val="single"/>
        </w:rPr>
        <w:t>,</w:t>
      </w:r>
      <w:r w:rsidR="00C70B68" w:rsidRPr="23900B54">
        <w:rPr>
          <w:u w:val="single"/>
        </w:rPr>
        <w:t xml:space="preserve"> includ</w:t>
      </w:r>
      <w:r w:rsidRPr="23900B54">
        <w:rPr>
          <w:u w:val="single"/>
        </w:rPr>
        <w:t>ing</w:t>
      </w:r>
      <w:r w:rsidR="00C70B68" w:rsidRPr="23900B54">
        <w:rPr>
          <w:u w:val="single"/>
        </w:rPr>
        <w:t xml:space="preserve">: </w:t>
      </w:r>
    </w:p>
    <w:p w14:paraId="06BDAED2" w14:textId="2F97FF6F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(</w:t>
      </w:r>
      <w:r w:rsidR="00DA3065" w:rsidRPr="23900B54">
        <w:rPr>
          <w:u w:val="single"/>
        </w:rPr>
        <w:t>a</w:t>
      </w:r>
      <w:r w:rsidRPr="23900B54">
        <w:rPr>
          <w:u w:val="single"/>
        </w:rPr>
        <w:t>)</w:t>
      </w:r>
      <w:r w:rsidR="00B33254" w:rsidRPr="23900B54">
        <w:rPr>
          <w:u w:val="single"/>
        </w:rPr>
        <w:t xml:space="preserve"> </w:t>
      </w:r>
      <w:r w:rsidRPr="23900B54">
        <w:rPr>
          <w:u w:val="single"/>
        </w:rPr>
        <w:t xml:space="preserve">the procurement method; </w:t>
      </w:r>
    </w:p>
    <w:p w14:paraId="35E85268" w14:textId="752F00AA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(</w:t>
      </w:r>
      <w:r w:rsidR="00DA3065" w:rsidRPr="23900B54">
        <w:rPr>
          <w:u w:val="single"/>
        </w:rPr>
        <w:t>b</w:t>
      </w:r>
      <w:r w:rsidRPr="23900B54">
        <w:rPr>
          <w:u w:val="single"/>
        </w:rPr>
        <w:t>)</w:t>
      </w:r>
      <w:r w:rsidR="00B33254" w:rsidRPr="23900B54">
        <w:rPr>
          <w:u w:val="single"/>
        </w:rPr>
        <w:t xml:space="preserve"> </w:t>
      </w:r>
      <w:r w:rsidRPr="23900B54">
        <w:rPr>
          <w:u w:val="single"/>
        </w:rPr>
        <w:t xml:space="preserve">the </w:t>
      </w:r>
      <w:r w:rsidR="42CF613F" w:rsidRPr="23900B54">
        <w:rPr>
          <w:u w:val="single"/>
        </w:rPr>
        <w:t xml:space="preserve">industry </w:t>
      </w:r>
      <w:r w:rsidRPr="23900B54">
        <w:rPr>
          <w:u w:val="single"/>
        </w:rPr>
        <w:t>of the procurement;</w:t>
      </w:r>
    </w:p>
    <w:p w14:paraId="2CAE2863" w14:textId="0B113F2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0C7111D">
        <w:rPr>
          <w:u w:val="single"/>
        </w:rPr>
        <w:t>(</w:t>
      </w:r>
      <w:r w:rsidR="00DA3065" w:rsidRPr="20C7111D">
        <w:rPr>
          <w:u w:val="single"/>
        </w:rPr>
        <w:t>c</w:t>
      </w:r>
      <w:r w:rsidRPr="20C7111D">
        <w:rPr>
          <w:u w:val="single"/>
        </w:rPr>
        <w:t>)</w:t>
      </w:r>
      <w:r w:rsidR="00B33254" w:rsidRPr="20C7111D">
        <w:rPr>
          <w:u w:val="single"/>
        </w:rPr>
        <w:t xml:space="preserve"> </w:t>
      </w:r>
      <w:r w:rsidRPr="20C7111D">
        <w:rPr>
          <w:u w:val="single"/>
        </w:rPr>
        <w:t>a description in plain language of the scope of goods or services to be procured;</w:t>
      </w:r>
    </w:p>
    <w:p w14:paraId="3050382E" w14:textId="6CD96589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00C70B68">
        <w:rPr>
          <w:u w:val="single"/>
        </w:rPr>
        <w:t>(</w:t>
      </w:r>
      <w:r w:rsidR="00DA3065">
        <w:rPr>
          <w:u w:val="single"/>
        </w:rPr>
        <w:t>d</w:t>
      </w:r>
      <w:r w:rsidRPr="00C70B68">
        <w:rPr>
          <w:u w:val="single"/>
        </w:rPr>
        <w:t>)</w:t>
      </w:r>
      <w:r w:rsidR="00B33254" w:rsidRPr="00C70B68">
        <w:rPr>
          <w:u w:val="single"/>
        </w:rPr>
        <w:t xml:space="preserve"> </w:t>
      </w:r>
      <w:r w:rsidRPr="00C70B68">
        <w:rPr>
          <w:u w:val="single"/>
        </w:rPr>
        <w:t>the submission method and period for bids</w:t>
      </w:r>
      <w:r w:rsidR="001B32F9">
        <w:rPr>
          <w:u w:val="single"/>
        </w:rPr>
        <w:t xml:space="preserve"> or proposals</w:t>
      </w:r>
      <w:r w:rsidRPr="00C70B68">
        <w:rPr>
          <w:u w:val="single"/>
        </w:rPr>
        <w:t xml:space="preserve">; </w:t>
      </w:r>
    </w:p>
    <w:p w14:paraId="4E158512" w14:textId="27397491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00C70B68">
        <w:rPr>
          <w:u w:val="single"/>
        </w:rPr>
        <w:t>(</w:t>
      </w:r>
      <w:r w:rsidR="00DA3065">
        <w:rPr>
          <w:u w:val="single"/>
        </w:rPr>
        <w:t>e</w:t>
      </w:r>
      <w:r w:rsidRPr="00C70B68">
        <w:rPr>
          <w:u w:val="single"/>
        </w:rPr>
        <w:t>)</w:t>
      </w:r>
      <w:r w:rsidR="00DA3065">
        <w:rPr>
          <w:u w:val="single"/>
        </w:rPr>
        <w:t xml:space="preserve"> </w:t>
      </w:r>
      <w:r w:rsidRPr="00C70B68">
        <w:rPr>
          <w:u w:val="single"/>
        </w:rPr>
        <w:t xml:space="preserve">the eligibility criteria; </w:t>
      </w:r>
    </w:p>
    <w:p w14:paraId="2A9ED3A4" w14:textId="0B557963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00C70B68">
        <w:rPr>
          <w:u w:val="single"/>
        </w:rPr>
        <w:t>(</w:t>
      </w:r>
      <w:r w:rsidR="00DA3065">
        <w:rPr>
          <w:u w:val="single"/>
        </w:rPr>
        <w:t>f</w:t>
      </w:r>
      <w:r w:rsidRPr="00C70B68">
        <w:rPr>
          <w:u w:val="single"/>
        </w:rPr>
        <w:t>)</w:t>
      </w:r>
      <w:r w:rsidR="00DA3065">
        <w:rPr>
          <w:u w:val="single"/>
        </w:rPr>
        <w:t xml:space="preserve"> </w:t>
      </w:r>
      <w:r w:rsidRPr="00C70B68">
        <w:rPr>
          <w:u w:val="single"/>
        </w:rPr>
        <w:t>the evaluation and award criteria;</w:t>
      </w:r>
    </w:p>
    <w:p w14:paraId="269E3540" w14:textId="42E6090E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5AD3317A" w:rsidRPr="169597CA">
        <w:rPr>
          <w:u w:val="single"/>
        </w:rPr>
        <w:t>g</w:t>
      </w:r>
      <w:r w:rsidRPr="169597CA">
        <w:rPr>
          <w:u w:val="single"/>
        </w:rPr>
        <w:t>)</w:t>
      </w:r>
      <w:r w:rsidR="00496D47" w:rsidRPr="169597CA">
        <w:rPr>
          <w:u w:val="single"/>
        </w:rPr>
        <w:t xml:space="preserve"> </w:t>
      </w:r>
      <w:r w:rsidRPr="169597CA">
        <w:rPr>
          <w:u w:val="single"/>
        </w:rPr>
        <w:t>the estimated start</w:t>
      </w:r>
      <w:r w:rsidR="001B32F9">
        <w:rPr>
          <w:u w:val="single"/>
        </w:rPr>
        <w:t xml:space="preserve"> date</w:t>
      </w:r>
      <w:r w:rsidRPr="169597CA">
        <w:rPr>
          <w:u w:val="single"/>
        </w:rPr>
        <w:t xml:space="preserve"> and scheduled completion date of the contract; </w:t>
      </w:r>
      <w:r w:rsidR="2F3163B5" w:rsidRPr="169597CA">
        <w:rPr>
          <w:u w:val="single"/>
        </w:rPr>
        <w:t>and</w:t>
      </w:r>
    </w:p>
    <w:p w14:paraId="1FCAD23F" w14:textId="626B2479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(</w:t>
      </w:r>
      <w:r w:rsidR="6413E721" w:rsidRPr="23900B54">
        <w:rPr>
          <w:u w:val="single"/>
        </w:rPr>
        <w:t>h</w:t>
      </w:r>
      <w:r w:rsidRPr="23900B54">
        <w:rPr>
          <w:u w:val="single"/>
        </w:rPr>
        <w:t>)</w:t>
      </w:r>
      <w:r w:rsidR="00496D47" w:rsidRPr="23900B54">
        <w:rPr>
          <w:u w:val="single"/>
        </w:rPr>
        <w:t xml:space="preserve"> </w:t>
      </w:r>
      <w:r w:rsidRPr="23900B54">
        <w:rPr>
          <w:u w:val="single"/>
        </w:rPr>
        <w:t xml:space="preserve">the date </w:t>
      </w:r>
      <w:r w:rsidR="004A108F" w:rsidRPr="23900B54">
        <w:rPr>
          <w:u w:val="single"/>
        </w:rPr>
        <w:t xml:space="preserve">of </w:t>
      </w:r>
      <w:r w:rsidR="001B32F9" w:rsidRPr="23900B54">
        <w:rPr>
          <w:u w:val="single"/>
        </w:rPr>
        <w:t xml:space="preserve">publication of any </w:t>
      </w:r>
      <w:r w:rsidR="00777384" w:rsidRPr="23900B54">
        <w:rPr>
          <w:u w:val="single"/>
        </w:rPr>
        <w:t>addendum</w:t>
      </w:r>
      <w:r w:rsidR="001B32F9" w:rsidRPr="23900B54">
        <w:rPr>
          <w:u w:val="single"/>
        </w:rPr>
        <w:t xml:space="preserve"> to the solicitation document </w:t>
      </w:r>
      <w:r w:rsidRPr="23900B54">
        <w:rPr>
          <w:u w:val="single"/>
        </w:rPr>
        <w:t xml:space="preserve">and </w:t>
      </w:r>
      <w:r w:rsidR="001B32F9" w:rsidRPr="23900B54">
        <w:rPr>
          <w:u w:val="single"/>
        </w:rPr>
        <w:t xml:space="preserve">the </w:t>
      </w:r>
      <w:r w:rsidRPr="23900B54">
        <w:rPr>
          <w:u w:val="single"/>
        </w:rPr>
        <w:t>reason for</w:t>
      </w:r>
      <w:r w:rsidR="001B32F9" w:rsidRPr="23900B54">
        <w:rPr>
          <w:u w:val="single"/>
        </w:rPr>
        <w:t xml:space="preserve"> such </w:t>
      </w:r>
      <w:r w:rsidR="00777384" w:rsidRPr="23900B54">
        <w:rPr>
          <w:u w:val="single"/>
        </w:rPr>
        <w:t>addendum</w:t>
      </w:r>
      <w:r w:rsidR="00496D47" w:rsidRPr="23900B54">
        <w:rPr>
          <w:u w:val="single"/>
        </w:rPr>
        <w:t>.</w:t>
      </w:r>
    </w:p>
    <w:p w14:paraId="3E8350E0" w14:textId="4CDC26A8" w:rsidR="00C70B68" w:rsidRPr="00C70B68" w:rsidRDefault="00496D47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 xml:space="preserve">5. </w:t>
      </w:r>
      <w:r w:rsidR="00494333" w:rsidRPr="169597CA">
        <w:rPr>
          <w:u w:val="single"/>
        </w:rPr>
        <w:t>upon award of a contract, a</w:t>
      </w:r>
      <w:r w:rsidR="00C70B68" w:rsidRPr="169597CA">
        <w:rPr>
          <w:u w:val="single"/>
        </w:rPr>
        <w:t xml:space="preserve"> summary of </w:t>
      </w:r>
      <w:r w:rsidR="00494333" w:rsidRPr="169597CA">
        <w:rPr>
          <w:u w:val="single"/>
        </w:rPr>
        <w:t xml:space="preserve">such </w:t>
      </w:r>
      <w:r w:rsidR="00C70B68" w:rsidRPr="169597CA">
        <w:rPr>
          <w:u w:val="single"/>
        </w:rPr>
        <w:t>contract</w:t>
      </w:r>
      <w:r w:rsidR="00B67CBE">
        <w:rPr>
          <w:u w:val="single"/>
        </w:rPr>
        <w:t>,</w:t>
      </w:r>
      <w:r w:rsidR="00C70B68" w:rsidRPr="169597CA">
        <w:rPr>
          <w:u w:val="single"/>
        </w:rPr>
        <w:t xml:space="preserve"> includ</w:t>
      </w:r>
      <w:r w:rsidR="00494333" w:rsidRPr="169597CA">
        <w:rPr>
          <w:u w:val="single"/>
        </w:rPr>
        <w:t>ing</w:t>
      </w:r>
      <w:r w:rsidR="00C70B68" w:rsidRPr="169597CA">
        <w:rPr>
          <w:u w:val="single"/>
        </w:rPr>
        <w:t xml:space="preserve">: </w:t>
      </w:r>
    </w:p>
    <w:p w14:paraId="13DE7719" w14:textId="15CAB60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(</w:t>
      </w:r>
      <w:r w:rsidR="00494333" w:rsidRPr="23900B54">
        <w:rPr>
          <w:u w:val="single"/>
        </w:rPr>
        <w:t>a</w:t>
      </w:r>
      <w:r w:rsidRPr="23900B54">
        <w:rPr>
          <w:u w:val="single"/>
        </w:rPr>
        <w:t>)</w:t>
      </w:r>
      <w:r w:rsidR="00494333" w:rsidRPr="23900B54">
        <w:rPr>
          <w:u w:val="single"/>
        </w:rPr>
        <w:t xml:space="preserve"> </w:t>
      </w:r>
      <w:r w:rsidRPr="23900B54">
        <w:rPr>
          <w:u w:val="single"/>
        </w:rPr>
        <w:t xml:space="preserve">the </w:t>
      </w:r>
      <w:r w:rsidR="76DF687C" w:rsidRPr="23900B54">
        <w:rPr>
          <w:u w:val="single"/>
        </w:rPr>
        <w:t>industry</w:t>
      </w:r>
      <w:r w:rsidR="00E62990" w:rsidRPr="23900B54">
        <w:rPr>
          <w:u w:val="single"/>
        </w:rPr>
        <w:t xml:space="preserve"> of the contract</w:t>
      </w:r>
      <w:r w:rsidRPr="23900B54">
        <w:rPr>
          <w:u w:val="single"/>
        </w:rPr>
        <w:t>;</w:t>
      </w:r>
      <w:r w:rsidRPr="00C70B68">
        <w:rPr>
          <w:u w:val="single"/>
        </w:rPr>
        <w:t xml:space="preserve"> </w:t>
      </w:r>
    </w:p>
    <w:p w14:paraId="588BB8B9" w14:textId="0B854932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001D484B">
        <w:rPr>
          <w:u w:val="single"/>
        </w:rPr>
        <w:t>b</w:t>
      </w:r>
      <w:r w:rsidRPr="169597CA">
        <w:rPr>
          <w:u w:val="single"/>
        </w:rPr>
        <w:t>)</w:t>
      </w:r>
      <w:r w:rsidR="00494333" w:rsidRPr="169597CA">
        <w:rPr>
          <w:u w:val="single"/>
        </w:rPr>
        <w:t xml:space="preserve"> </w:t>
      </w:r>
      <w:r w:rsidR="63A18BB9" w:rsidRPr="169597CA">
        <w:rPr>
          <w:u w:val="single"/>
        </w:rPr>
        <w:t>the</w:t>
      </w:r>
      <w:r w:rsidR="00494333" w:rsidRPr="169597CA">
        <w:rPr>
          <w:u w:val="single"/>
        </w:rPr>
        <w:t xml:space="preserve"> contractor’s legal </w:t>
      </w:r>
      <w:r w:rsidRPr="169597CA">
        <w:rPr>
          <w:u w:val="single"/>
        </w:rPr>
        <w:t>name</w:t>
      </w:r>
      <w:r w:rsidR="001B32F9">
        <w:rPr>
          <w:u w:val="single"/>
        </w:rPr>
        <w:t>;</w:t>
      </w:r>
    </w:p>
    <w:p w14:paraId="033A655B" w14:textId="5A04A67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001D484B">
        <w:rPr>
          <w:u w:val="single"/>
        </w:rPr>
        <w:t>c</w:t>
      </w:r>
      <w:r w:rsidRPr="169597CA">
        <w:rPr>
          <w:u w:val="single"/>
        </w:rPr>
        <w:t>)</w:t>
      </w:r>
      <w:r w:rsidR="00494333" w:rsidRPr="169597CA">
        <w:rPr>
          <w:u w:val="single"/>
        </w:rPr>
        <w:t xml:space="preserve"> </w:t>
      </w:r>
      <w:r w:rsidRPr="169597CA">
        <w:rPr>
          <w:u w:val="single"/>
        </w:rPr>
        <w:t xml:space="preserve">a description in plain language of the scope of goods or services to be provided pursuant to </w:t>
      </w:r>
      <w:r w:rsidR="00E62990">
        <w:rPr>
          <w:u w:val="single"/>
        </w:rPr>
        <w:t>the</w:t>
      </w:r>
      <w:r w:rsidRPr="169597CA">
        <w:rPr>
          <w:u w:val="single"/>
        </w:rPr>
        <w:t xml:space="preserve"> contract; </w:t>
      </w:r>
    </w:p>
    <w:p w14:paraId="724F06DB" w14:textId="144217BD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00C70B68">
        <w:rPr>
          <w:u w:val="single"/>
        </w:rPr>
        <w:t>(</w:t>
      </w:r>
      <w:r w:rsidR="001D484B">
        <w:rPr>
          <w:u w:val="single"/>
        </w:rPr>
        <w:t>d</w:t>
      </w:r>
      <w:r w:rsidRPr="00C70B68">
        <w:rPr>
          <w:u w:val="single"/>
        </w:rPr>
        <w:t>)</w:t>
      </w:r>
      <w:r w:rsidR="00494333" w:rsidRPr="00C70B68">
        <w:rPr>
          <w:u w:val="single"/>
        </w:rPr>
        <w:t xml:space="preserve"> </w:t>
      </w:r>
      <w:r w:rsidRPr="00C70B68">
        <w:rPr>
          <w:u w:val="single"/>
        </w:rPr>
        <w:t xml:space="preserve">the </w:t>
      </w:r>
      <w:r w:rsidR="00494333">
        <w:rPr>
          <w:u w:val="single"/>
        </w:rPr>
        <w:t xml:space="preserve">method of </w:t>
      </w:r>
      <w:r w:rsidRPr="00C70B68">
        <w:rPr>
          <w:u w:val="single"/>
        </w:rPr>
        <w:t>award</w:t>
      </w:r>
      <w:r w:rsidR="004A108F">
        <w:rPr>
          <w:u w:val="single"/>
        </w:rPr>
        <w:t xml:space="preserve"> of </w:t>
      </w:r>
      <w:r w:rsidR="00E62990">
        <w:rPr>
          <w:u w:val="single"/>
        </w:rPr>
        <w:t>the</w:t>
      </w:r>
      <w:r w:rsidR="004A108F">
        <w:rPr>
          <w:u w:val="single"/>
        </w:rPr>
        <w:t xml:space="preserve"> contract</w:t>
      </w:r>
      <w:r w:rsidRPr="00C70B68">
        <w:rPr>
          <w:u w:val="single"/>
        </w:rPr>
        <w:t>;</w:t>
      </w:r>
    </w:p>
    <w:p w14:paraId="5CC7059B" w14:textId="300AC44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lastRenderedPageBreak/>
        <w:t>(</w:t>
      </w:r>
      <w:r w:rsidR="001D484B">
        <w:rPr>
          <w:u w:val="single"/>
        </w:rPr>
        <w:t>e</w:t>
      </w:r>
      <w:r w:rsidRPr="3BCB7F4E">
        <w:rPr>
          <w:u w:val="single"/>
        </w:rPr>
        <w:t>)</w:t>
      </w:r>
      <w:r w:rsidR="00494333" w:rsidRPr="3BCB7F4E">
        <w:rPr>
          <w:u w:val="single"/>
        </w:rPr>
        <w:t xml:space="preserve"> </w:t>
      </w:r>
      <w:r w:rsidRPr="3BCB7F4E">
        <w:rPr>
          <w:u w:val="single"/>
        </w:rPr>
        <w:t xml:space="preserve">the maximum expenditure authorized under </w:t>
      </w:r>
      <w:r w:rsidR="00E62990">
        <w:rPr>
          <w:u w:val="single"/>
        </w:rPr>
        <w:t>the</w:t>
      </w:r>
      <w:r w:rsidRPr="3BCB7F4E">
        <w:rPr>
          <w:u w:val="single"/>
        </w:rPr>
        <w:t xml:space="preserve"> contract; </w:t>
      </w:r>
      <w:r w:rsidR="349A10DD" w:rsidRPr="3BCB7F4E">
        <w:rPr>
          <w:u w:val="single"/>
        </w:rPr>
        <w:t>and</w:t>
      </w:r>
    </w:p>
    <w:p w14:paraId="4F4AFEA8" w14:textId="7EE63F4D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t>(</w:t>
      </w:r>
      <w:r w:rsidR="001D484B">
        <w:rPr>
          <w:u w:val="single"/>
        </w:rPr>
        <w:t>f</w:t>
      </w:r>
      <w:r w:rsidRPr="3BCB7F4E">
        <w:rPr>
          <w:u w:val="single"/>
        </w:rPr>
        <w:t>)</w:t>
      </w:r>
      <w:r w:rsidR="00494333" w:rsidRPr="3BCB7F4E">
        <w:rPr>
          <w:u w:val="single"/>
        </w:rPr>
        <w:t xml:space="preserve"> </w:t>
      </w:r>
      <w:r w:rsidRPr="3BCB7F4E">
        <w:rPr>
          <w:u w:val="single"/>
        </w:rPr>
        <w:t xml:space="preserve">the start </w:t>
      </w:r>
      <w:r w:rsidR="00E62990">
        <w:rPr>
          <w:u w:val="single"/>
        </w:rPr>
        <w:t xml:space="preserve">date </w:t>
      </w:r>
      <w:r w:rsidRPr="3BCB7F4E">
        <w:rPr>
          <w:u w:val="single"/>
        </w:rPr>
        <w:t xml:space="preserve">and </w:t>
      </w:r>
      <w:r w:rsidR="00494333" w:rsidRPr="3BCB7F4E">
        <w:rPr>
          <w:u w:val="single"/>
        </w:rPr>
        <w:t xml:space="preserve">anticipated </w:t>
      </w:r>
      <w:r w:rsidRPr="3BCB7F4E">
        <w:rPr>
          <w:u w:val="single"/>
        </w:rPr>
        <w:t xml:space="preserve">completion date of </w:t>
      </w:r>
      <w:r w:rsidR="00E62990">
        <w:rPr>
          <w:u w:val="single"/>
        </w:rPr>
        <w:t>the</w:t>
      </w:r>
      <w:r w:rsidR="00494333" w:rsidRPr="3BCB7F4E">
        <w:rPr>
          <w:u w:val="single"/>
        </w:rPr>
        <w:t xml:space="preserve"> </w:t>
      </w:r>
      <w:r w:rsidRPr="3BCB7F4E">
        <w:rPr>
          <w:u w:val="single"/>
        </w:rPr>
        <w:t>contract</w:t>
      </w:r>
      <w:r w:rsidR="1254C401" w:rsidRPr="3BCB7F4E">
        <w:rPr>
          <w:u w:val="single"/>
        </w:rPr>
        <w:t>.</w:t>
      </w:r>
      <w:r w:rsidRPr="3BCB7F4E">
        <w:rPr>
          <w:u w:val="single"/>
        </w:rPr>
        <w:t xml:space="preserve"> </w:t>
      </w:r>
    </w:p>
    <w:p w14:paraId="01DA03C3" w14:textId="45D1B924" w:rsidR="007056B9" w:rsidRDefault="74FAADFB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t>6</w:t>
      </w:r>
      <w:r w:rsidR="64242511" w:rsidRPr="3BCB7F4E">
        <w:rPr>
          <w:u w:val="single"/>
        </w:rPr>
        <w:t xml:space="preserve">. upon </w:t>
      </w:r>
      <w:r w:rsidR="016AD0F6" w:rsidRPr="3BCB7F4E">
        <w:rPr>
          <w:u w:val="single"/>
        </w:rPr>
        <w:t>completion of a</w:t>
      </w:r>
      <w:r w:rsidR="64242511" w:rsidRPr="3BCB7F4E">
        <w:rPr>
          <w:u w:val="single"/>
        </w:rPr>
        <w:t xml:space="preserve"> contract</w:t>
      </w:r>
      <w:r w:rsidR="3C6D2B45" w:rsidRPr="3BCB7F4E">
        <w:rPr>
          <w:u w:val="single"/>
        </w:rPr>
        <w:t xml:space="preserve"> or at periodic intervals determined by the </w:t>
      </w:r>
      <w:r w:rsidR="00F57CCF" w:rsidRPr="3BCB7F4E">
        <w:rPr>
          <w:u w:val="single"/>
        </w:rPr>
        <w:t>c</w:t>
      </w:r>
      <w:r w:rsidR="3C6D2B45" w:rsidRPr="3BCB7F4E">
        <w:rPr>
          <w:u w:val="single"/>
        </w:rPr>
        <w:t xml:space="preserve">ity </w:t>
      </w:r>
      <w:r w:rsidR="00F57CCF" w:rsidRPr="3BCB7F4E">
        <w:rPr>
          <w:u w:val="single"/>
        </w:rPr>
        <w:t>c</w:t>
      </w:r>
      <w:r w:rsidR="3C6D2B45" w:rsidRPr="3BCB7F4E">
        <w:rPr>
          <w:u w:val="single"/>
        </w:rPr>
        <w:t xml:space="preserve">hief </w:t>
      </w:r>
      <w:r w:rsidR="00F57CCF" w:rsidRPr="3BCB7F4E">
        <w:rPr>
          <w:u w:val="single"/>
        </w:rPr>
        <w:t>p</w:t>
      </w:r>
      <w:r w:rsidR="3C6D2B45" w:rsidRPr="3BCB7F4E">
        <w:rPr>
          <w:u w:val="single"/>
        </w:rPr>
        <w:t xml:space="preserve">rocurement </w:t>
      </w:r>
      <w:r w:rsidR="00F57CCF" w:rsidRPr="3BCB7F4E">
        <w:rPr>
          <w:u w:val="single"/>
        </w:rPr>
        <w:t>o</w:t>
      </w:r>
      <w:r w:rsidR="3C6D2B45" w:rsidRPr="3BCB7F4E">
        <w:rPr>
          <w:u w:val="single"/>
        </w:rPr>
        <w:t xml:space="preserve">fficer, </w:t>
      </w:r>
      <w:r w:rsidR="016AD0F6" w:rsidRPr="3BCB7F4E">
        <w:rPr>
          <w:u w:val="single"/>
        </w:rPr>
        <w:t xml:space="preserve">a summary of expenditures pursuant to such </w:t>
      </w:r>
      <w:r w:rsidR="755E3D01" w:rsidRPr="3BCB7F4E">
        <w:rPr>
          <w:u w:val="single"/>
        </w:rPr>
        <w:t>contract</w:t>
      </w:r>
      <w:r w:rsidR="64242511" w:rsidRPr="3BCB7F4E">
        <w:rPr>
          <w:u w:val="single"/>
        </w:rPr>
        <w:t>, including</w:t>
      </w:r>
      <w:r w:rsidR="3022877E" w:rsidRPr="3BCB7F4E">
        <w:rPr>
          <w:u w:val="single"/>
        </w:rPr>
        <w:t>:</w:t>
      </w:r>
      <w:r w:rsidR="755E3D01" w:rsidRPr="3BCB7F4E">
        <w:rPr>
          <w:u w:val="single"/>
        </w:rPr>
        <w:t xml:space="preserve"> </w:t>
      </w:r>
    </w:p>
    <w:p w14:paraId="3FA07D7E" w14:textId="57126FB6" w:rsidR="00C70B68" w:rsidRPr="00C70B68" w:rsidRDefault="007056B9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 xml:space="preserve">(a) the </w:t>
      </w:r>
      <w:r w:rsidR="00996443" w:rsidRPr="169597CA">
        <w:rPr>
          <w:u w:val="single"/>
        </w:rPr>
        <w:t>total amount expended during the contract term;</w:t>
      </w:r>
      <w:r w:rsidR="474E84FC" w:rsidRPr="169597CA">
        <w:rPr>
          <w:u w:val="single"/>
        </w:rPr>
        <w:t xml:space="preserve"> and</w:t>
      </w:r>
    </w:p>
    <w:p w14:paraId="0516E8C7" w14:textId="726CF587" w:rsidR="007056B9" w:rsidRPr="00AB3C12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007056B9" w:rsidRPr="169597CA">
        <w:rPr>
          <w:u w:val="single"/>
        </w:rPr>
        <w:t>b</w:t>
      </w:r>
      <w:r w:rsidRPr="169597CA">
        <w:rPr>
          <w:u w:val="single"/>
        </w:rPr>
        <w:t>)</w:t>
      </w:r>
      <w:r w:rsidR="004A108F">
        <w:rPr>
          <w:u w:val="single"/>
        </w:rPr>
        <w:t xml:space="preserve"> </w:t>
      </w:r>
      <w:r w:rsidR="00B67CBE">
        <w:rPr>
          <w:u w:val="single"/>
        </w:rPr>
        <w:t xml:space="preserve">the legal names </w:t>
      </w:r>
      <w:r w:rsidR="00AB3C12" w:rsidRPr="001D2382">
        <w:rPr>
          <w:u w:val="single"/>
        </w:rPr>
        <w:t xml:space="preserve">of any subcontractors utilized during the contract </w:t>
      </w:r>
      <w:r w:rsidR="004A108F">
        <w:rPr>
          <w:u w:val="single"/>
        </w:rPr>
        <w:t>term</w:t>
      </w:r>
      <w:r w:rsidR="00AB3C12" w:rsidRPr="001D2382">
        <w:rPr>
          <w:u w:val="single"/>
        </w:rPr>
        <w:t xml:space="preserve">, </w:t>
      </w:r>
      <w:r w:rsidR="00B67CBE">
        <w:rPr>
          <w:u w:val="single"/>
        </w:rPr>
        <w:t>and</w:t>
      </w:r>
      <w:r w:rsidR="00AB3C12" w:rsidRPr="001D2382">
        <w:rPr>
          <w:u w:val="single"/>
        </w:rPr>
        <w:t xml:space="preserve"> the scope of work and value of each subcontract</w:t>
      </w:r>
      <w:r w:rsidR="00996443" w:rsidRPr="169597CA">
        <w:rPr>
          <w:u w:val="single"/>
        </w:rPr>
        <w:t>.</w:t>
      </w:r>
    </w:p>
    <w:p w14:paraId="2F47F087" w14:textId="3CC5B216" w:rsidR="00E62990" w:rsidRDefault="016AD0F6" w:rsidP="00E62990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 xml:space="preserve">c. </w:t>
      </w:r>
      <w:r w:rsidR="00E62990" w:rsidRPr="23900B54">
        <w:rPr>
          <w:u w:val="single"/>
        </w:rPr>
        <w:t xml:space="preserve">The </w:t>
      </w:r>
      <w:r w:rsidR="008069DD">
        <w:rPr>
          <w:u w:val="single"/>
        </w:rPr>
        <w:t xml:space="preserve">city </w:t>
      </w:r>
      <w:r w:rsidR="00E62990" w:rsidRPr="23900B54">
        <w:rPr>
          <w:u w:val="single"/>
        </w:rPr>
        <w:t xml:space="preserve">chief procurement officer may determine the format, structure, and organization of the </w:t>
      </w:r>
      <w:r w:rsidR="00A92D2B" w:rsidRPr="23900B54">
        <w:rPr>
          <w:u w:val="single"/>
        </w:rPr>
        <w:t>interfaces</w:t>
      </w:r>
      <w:r w:rsidR="00E62990" w:rsidRPr="23900B54">
        <w:rPr>
          <w:u w:val="single"/>
        </w:rPr>
        <w:t xml:space="preserve"> to ensure compatibility with existing procurement systems and future technological upgrades. </w:t>
      </w:r>
    </w:p>
    <w:p w14:paraId="0536BACD" w14:textId="06BFE9C6" w:rsidR="00996443" w:rsidRPr="001D2382" w:rsidRDefault="00E62990" w:rsidP="00C8302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16AD0F6" w:rsidRPr="001D2382">
        <w:rPr>
          <w:u w:val="single"/>
        </w:rPr>
        <w:t xml:space="preserve">Information required by this section shall be published </w:t>
      </w:r>
      <w:r w:rsidR="004A108F">
        <w:rPr>
          <w:u w:val="single"/>
        </w:rPr>
        <w:t>in</w:t>
      </w:r>
      <w:r w:rsidR="016AD0F6" w:rsidRPr="001D2382">
        <w:rPr>
          <w:u w:val="single"/>
        </w:rPr>
        <w:t xml:space="preserve"> the </w:t>
      </w:r>
      <w:r w:rsidR="6E280DBC" w:rsidRPr="169597CA">
        <w:rPr>
          <w:u w:val="single"/>
        </w:rPr>
        <w:t xml:space="preserve">appropriate </w:t>
      </w:r>
      <w:r w:rsidR="00C8302B">
        <w:rPr>
          <w:u w:val="single"/>
        </w:rPr>
        <w:t>interface</w:t>
      </w:r>
      <w:r w:rsidR="00C8302B" w:rsidRPr="001D2382">
        <w:rPr>
          <w:u w:val="single"/>
        </w:rPr>
        <w:t xml:space="preserve"> </w:t>
      </w:r>
      <w:r w:rsidR="00C8302B" w:rsidRPr="00C8302B">
        <w:rPr>
          <w:u w:val="single"/>
        </w:rPr>
        <w:t>within 10 business days of the occurrence of the relevant procurement event, except that information required by paragraph 3 of subdivision b shall be published no later than 30 days prior to the release of a solicitation document, to the extent such information is available.</w:t>
      </w:r>
      <w:r w:rsidR="00C8302B" w:rsidRPr="00C8302B" w:rsidDel="016AD0F6">
        <w:rPr>
          <w:u w:val="single"/>
        </w:rPr>
        <w:t xml:space="preserve"> </w:t>
      </w:r>
    </w:p>
    <w:p w14:paraId="366D9236" w14:textId="5B37EFB9" w:rsidR="00AB3C12" w:rsidRPr="00AB3C12" w:rsidRDefault="00E62990" w:rsidP="001D2382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649B80F1" w:rsidRPr="001D2382">
        <w:rPr>
          <w:u w:val="single"/>
        </w:rPr>
        <w:t xml:space="preserve">. The city chief procurement officer may withhold information otherwise required </w:t>
      </w:r>
      <w:r w:rsidR="004A108F">
        <w:rPr>
          <w:u w:val="single"/>
        </w:rPr>
        <w:t xml:space="preserve">to be published </w:t>
      </w:r>
      <w:r w:rsidR="649B80F1" w:rsidRPr="001D2382">
        <w:rPr>
          <w:u w:val="single"/>
        </w:rPr>
        <w:t xml:space="preserve">by this section if </w:t>
      </w:r>
      <w:r w:rsidR="00A92D2B">
        <w:rPr>
          <w:u w:val="single"/>
        </w:rPr>
        <w:t>publication of such information</w:t>
      </w:r>
      <w:r w:rsidR="649B80F1" w:rsidRPr="001D2382">
        <w:rPr>
          <w:u w:val="single"/>
        </w:rPr>
        <w:t xml:space="preserve"> would compromise public safety</w:t>
      </w:r>
      <w:r w:rsidR="265AD98A" w:rsidRPr="40FE7F9A">
        <w:rPr>
          <w:u w:val="single"/>
        </w:rPr>
        <w:t>, reveal confidential information,</w:t>
      </w:r>
      <w:r w:rsidR="649B80F1" w:rsidRPr="001D2382">
        <w:rPr>
          <w:u w:val="single"/>
        </w:rPr>
        <w:t xml:space="preserve"> or interfere with </w:t>
      </w:r>
      <w:r w:rsidR="004A108F">
        <w:rPr>
          <w:u w:val="single"/>
        </w:rPr>
        <w:t xml:space="preserve">a </w:t>
      </w:r>
      <w:r w:rsidR="649B80F1" w:rsidRPr="001D2382">
        <w:rPr>
          <w:u w:val="single"/>
        </w:rPr>
        <w:t xml:space="preserve">law enforcement investigation. </w:t>
      </w:r>
    </w:p>
    <w:p w14:paraId="56EAE0DA" w14:textId="0BF47483" w:rsidR="002F196D" w:rsidRDefault="06092A84" w:rsidP="001D2382">
      <w:pPr>
        <w:spacing w:line="480" w:lineRule="auto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72441430">
        <w:t xml:space="preserve"> This local law takes effect 120 days after it becomes law</w:t>
      </w:r>
      <w:r w:rsidR="002F1A27">
        <w:t>.</w:t>
      </w:r>
    </w:p>
    <w:p w14:paraId="2ACE26F8" w14:textId="3E80F214" w:rsidR="001D2382" w:rsidRDefault="001D2382" w:rsidP="001D2382">
      <w:pPr>
        <w:spacing w:line="259" w:lineRule="auto"/>
        <w:ind w:firstLine="0"/>
        <w:jc w:val="both"/>
        <w:rPr>
          <w:sz w:val="20"/>
          <w:szCs w:val="20"/>
          <w:u w:val="single"/>
        </w:rPr>
      </w:pPr>
      <w:r w:rsidRPr="13320FCB">
        <w:rPr>
          <w:sz w:val="20"/>
          <w:szCs w:val="20"/>
          <w:u w:val="single"/>
        </w:rPr>
        <w:t>Session 1</w:t>
      </w:r>
      <w:r>
        <w:rPr>
          <w:sz w:val="20"/>
          <w:szCs w:val="20"/>
          <w:u w:val="single"/>
        </w:rPr>
        <w:t>4</w:t>
      </w:r>
    </w:p>
    <w:p w14:paraId="42038F3C" w14:textId="77777777" w:rsidR="004252DB" w:rsidRPr="004252DB" w:rsidRDefault="004252DB" w:rsidP="004252DB">
      <w:pPr>
        <w:spacing w:line="259" w:lineRule="auto"/>
        <w:ind w:firstLine="0"/>
        <w:jc w:val="both"/>
        <w:rPr>
          <w:sz w:val="20"/>
          <w:szCs w:val="20"/>
        </w:rPr>
      </w:pPr>
      <w:r w:rsidRPr="004252DB">
        <w:rPr>
          <w:sz w:val="20"/>
          <w:szCs w:val="20"/>
        </w:rPr>
        <w:t>XC/ARP</w:t>
      </w:r>
    </w:p>
    <w:p w14:paraId="1D9ACD30" w14:textId="77777777" w:rsidR="004252DB" w:rsidRPr="004252DB" w:rsidRDefault="004252DB" w:rsidP="004252DB">
      <w:pPr>
        <w:spacing w:line="259" w:lineRule="auto"/>
        <w:ind w:firstLine="0"/>
        <w:jc w:val="both"/>
        <w:rPr>
          <w:sz w:val="20"/>
          <w:szCs w:val="20"/>
        </w:rPr>
      </w:pPr>
      <w:r w:rsidRPr="004252DB">
        <w:rPr>
          <w:sz w:val="20"/>
          <w:szCs w:val="20"/>
        </w:rPr>
        <w:t>LS 8499</w:t>
      </w:r>
    </w:p>
    <w:p w14:paraId="56BE5C7D" w14:textId="77777777" w:rsidR="004252DB" w:rsidRPr="004252DB" w:rsidRDefault="004252DB" w:rsidP="004252DB">
      <w:pPr>
        <w:spacing w:line="259" w:lineRule="auto"/>
        <w:ind w:firstLine="0"/>
        <w:jc w:val="both"/>
        <w:rPr>
          <w:sz w:val="20"/>
          <w:szCs w:val="20"/>
        </w:rPr>
      </w:pPr>
      <w:r w:rsidRPr="004252DB">
        <w:rPr>
          <w:sz w:val="20"/>
          <w:szCs w:val="20"/>
        </w:rPr>
        <w:t>Int. #0482-2024</w:t>
      </w:r>
    </w:p>
    <w:p w14:paraId="4EF1CCB6" w14:textId="5FEF0E23" w:rsidR="001D2382" w:rsidRDefault="004252DB" w:rsidP="004252DB">
      <w:pPr>
        <w:spacing w:line="259" w:lineRule="auto"/>
        <w:ind w:firstLine="0"/>
        <w:jc w:val="both"/>
        <w:rPr>
          <w:sz w:val="20"/>
          <w:szCs w:val="20"/>
        </w:rPr>
      </w:pPr>
      <w:r w:rsidRPr="004252DB">
        <w:rPr>
          <w:sz w:val="20"/>
          <w:szCs w:val="20"/>
        </w:rPr>
        <w:t>1/20/2026</w:t>
      </w:r>
    </w:p>
    <w:p w14:paraId="26549BFA" w14:textId="77777777" w:rsidR="007C64B2" w:rsidRDefault="007C64B2" w:rsidP="004252DB">
      <w:pPr>
        <w:spacing w:line="259" w:lineRule="auto"/>
        <w:ind w:firstLine="0"/>
        <w:jc w:val="both"/>
        <w:rPr>
          <w:sz w:val="20"/>
          <w:szCs w:val="20"/>
          <w:u w:val="single"/>
        </w:rPr>
      </w:pPr>
    </w:p>
    <w:p w14:paraId="7F29C1E3" w14:textId="6296D18C" w:rsidR="008169D5" w:rsidRDefault="13320FCB" w:rsidP="13320FCB">
      <w:pPr>
        <w:spacing w:line="259" w:lineRule="auto"/>
        <w:ind w:firstLine="0"/>
        <w:jc w:val="both"/>
        <w:rPr>
          <w:sz w:val="20"/>
          <w:szCs w:val="20"/>
          <w:u w:val="single"/>
        </w:rPr>
      </w:pPr>
      <w:r w:rsidRPr="13320FCB">
        <w:rPr>
          <w:sz w:val="20"/>
          <w:szCs w:val="20"/>
          <w:u w:val="single"/>
        </w:rPr>
        <w:t>Session 13</w:t>
      </w:r>
    </w:p>
    <w:p w14:paraId="0117821C" w14:textId="7FDBFCE4" w:rsidR="00996443" w:rsidRPr="00996443" w:rsidRDefault="00996443" w:rsidP="13320FCB">
      <w:pPr>
        <w:spacing w:line="259" w:lineRule="auto"/>
        <w:ind w:firstLine="0"/>
        <w:jc w:val="both"/>
        <w:rPr>
          <w:sz w:val="20"/>
          <w:szCs w:val="20"/>
        </w:rPr>
      </w:pPr>
      <w:r w:rsidRPr="00996443">
        <w:rPr>
          <w:sz w:val="20"/>
          <w:szCs w:val="20"/>
        </w:rPr>
        <w:t>ARP</w:t>
      </w:r>
    </w:p>
    <w:p w14:paraId="4ED38E54" w14:textId="1C1509A4" w:rsidR="008169D5" w:rsidRPr="000D0154" w:rsidRDefault="13320FCB" w:rsidP="13320FCB">
      <w:pPr>
        <w:ind w:firstLine="0"/>
        <w:jc w:val="both"/>
        <w:rPr>
          <w:sz w:val="20"/>
          <w:szCs w:val="20"/>
        </w:rPr>
      </w:pPr>
      <w:r w:rsidRPr="13320FCB">
        <w:rPr>
          <w:sz w:val="20"/>
          <w:szCs w:val="20"/>
        </w:rPr>
        <w:t>LS 8499</w:t>
      </w:r>
    </w:p>
    <w:p w14:paraId="13068650" w14:textId="02A3450F" w:rsidR="008169D5" w:rsidRPr="001D2382" w:rsidRDefault="00106630" w:rsidP="007101A2">
      <w:pPr>
        <w:ind w:firstLine="0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>12</w:t>
      </w:r>
      <w:r w:rsidR="13320FCB" w:rsidRPr="13320FCB">
        <w:rPr>
          <w:sz w:val="20"/>
          <w:szCs w:val="20"/>
        </w:rPr>
        <w:t>/</w:t>
      </w:r>
      <w:r w:rsidR="007D435A">
        <w:rPr>
          <w:sz w:val="20"/>
          <w:szCs w:val="20"/>
        </w:rPr>
        <w:t>8</w:t>
      </w:r>
      <w:r w:rsidR="13320FCB" w:rsidRPr="13320FCB">
        <w:rPr>
          <w:sz w:val="20"/>
          <w:szCs w:val="20"/>
        </w:rPr>
        <w:t>/202</w:t>
      </w:r>
      <w:r w:rsidR="00B575BA">
        <w:rPr>
          <w:sz w:val="20"/>
          <w:szCs w:val="20"/>
        </w:rPr>
        <w:t>5</w:t>
      </w:r>
    </w:p>
    <w:p w14:paraId="5841987B" w14:textId="69071F72" w:rsidR="002D5F4F" w:rsidRPr="000D0154" w:rsidRDefault="002D5F4F" w:rsidP="004A5066">
      <w:pPr>
        <w:ind w:firstLine="0"/>
        <w:rPr>
          <w:sz w:val="20"/>
          <w:szCs w:val="20"/>
        </w:rPr>
      </w:pPr>
    </w:p>
    <w:sectPr w:rsidR="002D5F4F" w:rsidRPr="000D0154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A2D7" w14:textId="77777777" w:rsidR="00302EB7" w:rsidRDefault="00302EB7">
      <w:r>
        <w:separator/>
      </w:r>
    </w:p>
    <w:p w14:paraId="30A8CBCD" w14:textId="77777777" w:rsidR="00302EB7" w:rsidRDefault="00302EB7"/>
  </w:endnote>
  <w:endnote w:type="continuationSeparator" w:id="0">
    <w:p w14:paraId="383604CA" w14:textId="77777777" w:rsidR="00302EB7" w:rsidRDefault="00302EB7">
      <w:r>
        <w:continuationSeparator/>
      </w:r>
    </w:p>
    <w:p w14:paraId="0B628058" w14:textId="77777777" w:rsidR="00302EB7" w:rsidRDefault="00302EB7"/>
  </w:endnote>
  <w:endnote w:type="continuationNotice" w:id="1">
    <w:p w14:paraId="7421FD2E" w14:textId="77777777" w:rsidR="00302EB7" w:rsidRDefault="00302E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92B4B0" w14:textId="37C04EE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27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2AB47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9C6DB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3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2A89B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C9702" w14:textId="77777777" w:rsidR="00302EB7" w:rsidRDefault="00302EB7">
      <w:r>
        <w:separator/>
      </w:r>
    </w:p>
    <w:p w14:paraId="6179FB32" w14:textId="77777777" w:rsidR="00302EB7" w:rsidRDefault="00302EB7"/>
  </w:footnote>
  <w:footnote w:type="continuationSeparator" w:id="0">
    <w:p w14:paraId="5495AC04" w14:textId="77777777" w:rsidR="00302EB7" w:rsidRDefault="00302EB7">
      <w:r>
        <w:continuationSeparator/>
      </w:r>
    </w:p>
    <w:p w14:paraId="0CF4EA33" w14:textId="77777777" w:rsidR="00302EB7" w:rsidRDefault="00302EB7"/>
  </w:footnote>
  <w:footnote w:type="continuationNotice" w:id="1">
    <w:p w14:paraId="0C0FAD33" w14:textId="77777777" w:rsidR="00302EB7" w:rsidRDefault="00302E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24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A91"/>
    <w:rsid w:val="000135A3"/>
    <w:rsid w:val="00015BB5"/>
    <w:rsid w:val="00015DFE"/>
    <w:rsid w:val="0001693E"/>
    <w:rsid w:val="00035181"/>
    <w:rsid w:val="00042D5E"/>
    <w:rsid w:val="000502BC"/>
    <w:rsid w:val="00056BB0"/>
    <w:rsid w:val="00064AFB"/>
    <w:rsid w:val="00072A89"/>
    <w:rsid w:val="00080F0E"/>
    <w:rsid w:val="0009124D"/>
    <w:rsid w:val="0009173E"/>
    <w:rsid w:val="00094A70"/>
    <w:rsid w:val="000C34AB"/>
    <w:rsid w:val="000C474C"/>
    <w:rsid w:val="000C5939"/>
    <w:rsid w:val="000D0154"/>
    <w:rsid w:val="000D12CA"/>
    <w:rsid w:val="000D45B8"/>
    <w:rsid w:val="000D4A7F"/>
    <w:rsid w:val="000E5166"/>
    <w:rsid w:val="000F0368"/>
    <w:rsid w:val="000F5B8D"/>
    <w:rsid w:val="00106630"/>
    <w:rsid w:val="001073BD"/>
    <w:rsid w:val="00115B31"/>
    <w:rsid w:val="00122A8F"/>
    <w:rsid w:val="00125658"/>
    <w:rsid w:val="001509BF"/>
    <w:rsid w:val="00150A27"/>
    <w:rsid w:val="001569F5"/>
    <w:rsid w:val="00162FC0"/>
    <w:rsid w:val="00165627"/>
    <w:rsid w:val="00167107"/>
    <w:rsid w:val="00167203"/>
    <w:rsid w:val="00180BD2"/>
    <w:rsid w:val="00191FD9"/>
    <w:rsid w:val="00193FBE"/>
    <w:rsid w:val="00195A80"/>
    <w:rsid w:val="001967A9"/>
    <w:rsid w:val="001B32F9"/>
    <w:rsid w:val="001C0339"/>
    <w:rsid w:val="001C4276"/>
    <w:rsid w:val="001C7EC9"/>
    <w:rsid w:val="001D0DB6"/>
    <w:rsid w:val="001D1E95"/>
    <w:rsid w:val="001D2382"/>
    <w:rsid w:val="001D4249"/>
    <w:rsid w:val="001D484B"/>
    <w:rsid w:val="001E3A28"/>
    <w:rsid w:val="001E456D"/>
    <w:rsid w:val="001F0F2E"/>
    <w:rsid w:val="00205741"/>
    <w:rsid w:val="00207323"/>
    <w:rsid w:val="00213737"/>
    <w:rsid w:val="0021642E"/>
    <w:rsid w:val="0022099D"/>
    <w:rsid w:val="002332DD"/>
    <w:rsid w:val="00237B54"/>
    <w:rsid w:val="00241F94"/>
    <w:rsid w:val="00242892"/>
    <w:rsid w:val="00242AAB"/>
    <w:rsid w:val="00243941"/>
    <w:rsid w:val="00250842"/>
    <w:rsid w:val="002513DB"/>
    <w:rsid w:val="00251A1F"/>
    <w:rsid w:val="00254DAB"/>
    <w:rsid w:val="00267BD5"/>
    <w:rsid w:val="00270162"/>
    <w:rsid w:val="002755EB"/>
    <w:rsid w:val="00280955"/>
    <w:rsid w:val="002841B6"/>
    <w:rsid w:val="00292C42"/>
    <w:rsid w:val="00294C52"/>
    <w:rsid w:val="002A28F2"/>
    <w:rsid w:val="002C4435"/>
    <w:rsid w:val="002D5F4F"/>
    <w:rsid w:val="002D7741"/>
    <w:rsid w:val="002D7A26"/>
    <w:rsid w:val="002E7883"/>
    <w:rsid w:val="002F196D"/>
    <w:rsid w:val="002F1A27"/>
    <w:rsid w:val="002F269C"/>
    <w:rsid w:val="00301E5D"/>
    <w:rsid w:val="00302EB7"/>
    <w:rsid w:val="0030783B"/>
    <w:rsid w:val="00320D3B"/>
    <w:rsid w:val="00324706"/>
    <w:rsid w:val="0033027F"/>
    <w:rsid w:val="003440AF"/>
    <w:rsid w:val="003447CD"/>
    <w:rsid w:val="00352CA7"/>
    <w:rsid w:val="00357138"/>
    <w:rsid w:val="00360A77"/>
    <w:rsid w:val="00362AD8"/>
    <w:rsid w:val="003720CF"/>
    <w:rsid w:val="00372BD9"/>
    <w:rsid w:val="0037494F"/>
    <w:rsid w:val="00376888"/>
    <w:rsid w:val="003774A3"/>
    <w:rsid w:val="0038446C"/>
    <w:rsid w:val="003874A1"/>
    <w:rsid w:val="00387754"/>
    <w:rsid w:val="003A29EF"/>
    <w:rsid w:val="003A75C2"/>
    <w:rsid w:val="003D5248"/>
    <w:rsid w:val="003F26F9"/>
    <w:rsid w:val="003F3109"/>
    <w:rsid w:val="004029B3"/>
    <w:rsid w:val="00404EF8"/>
    <w:rsid w:val="00415422"/>
    <w:rsid w:val="00422FC2"/>
    <w:rsid w:val="004252DB"/>
    <w:rsid w:val="00426AD5"/>
    <w:rsid w:val="00432688"/>
    <w:rsid w:val="00444642"/>
    <w:rsid w:val="00447A01"/>
    <w:rsid w:val="004506FA"/>
    <w:rsid w:val="00455154"/>
    <w:rsid w:val="0046263F"/>
    <w:rsid w:val="00465293"/>
    <w:rsid w:val="00473CDA"/>
    <w:rsid w:val="00494333"/>
    <w:rsid w:val="004948B5"/>
    <w:rsid w:val="00496D47"/>
    <w:rsid w:val="00497087"/>
    <w:rsid w:val="00497233"/>
    <w:rsid w:val="004A055D"/>
    <w:rsid w:val="004A108F"/>
    <w:rsid w:val="004A5066"/>
    <w:rsid w:val="004A6E24"/>
    <w:rsid w:val="004B097C"/>
    <w:rsid w:val="004B1385"/>
    <w:rsid w:val="004C16FA"/>
    <w:rsid w:val="004C2E5B"/>
    <w:rsid w:val="004D29BE"/>
    <w:rsid w:val="004E15CE"/>
    <w:rsid w:val="004E1CF2"/>
    <w:rsid w:val="004F3343"/>
    <w:rsid w:val="005020E8"/>
    <w:rsid w:val="0051103F"/>
    <w:rsid w:val="005113C7"/>
    <w:rsid w:val="00511708"/>
    <w:rsid w:val="00514C5A"/>
    <w:rsid w:val="00517C63"/>
    <w:rsid w:val="00527720"/>
    <w:rsid w:val="00530291"/>
    <w:rsid w:val="00550E96"/>
    <w:rsid w:val="00554456"/>
    <w:rsid w:val="00554C35"/>
    <w:rsid w:val="00561DBB"/>
    <w:rsid w:val="0057235A"/>
    <w:rsid w:val="00572702"/>
    <w:rsid w:val="00586366"/>
    <w:rsid w:val="00595589"/>
    <w:rsid w:val="005A0ABF"/>
    <w:rsid w:val="005A1EBD"/>
    <w:rsid w:val="005A63A8"/>
    <w:rsid w:val="005B19D7"/>
    <w:rsid w:val="005B5DE4"/>
    <w:rsid w:val="005C087C"/>
    <w:rsid w:val="005C6980"/>
    <w:rsid w:val="005D4A03"/>
    <w:rsid w:val="005D5FF7"/>
    <w:rsid w:val="005E4911"/>
    <w:rsid w:val="005E4D4F"/>
    <w:rsid w:val="005E655A"/>
    <w:rsid w:val="005E7681"/>
    <w:rsid w:val="005F3AA6"/>
    <w:rsid w:val="0062431E"/>
    <w:rsid w:val="00630AB3"/>
    <w:rsid w:val="00641584"/>
    <w:rsid w:val="00641A47"/>
    <w:rsid w:val="00643659"/>
    <w:rsid w:val="006662DF"/>
    <w:rsid w:val="006719DA"/>
    <w:rsid w:val="00674F16"/>
    <w:rsid w:val="00681A93"/>
    <w:rsid w:val="00687344"/>
    <w:rsid w:val="00692ED5"/>
    <w:rsid w:val="00696A83"/>
    <w:rsid w:val="006A691C"/>
    <w:rsid w:val="006B1AAB"/>
    <w:rsid w:val="006B26AF"/>
    <w:rsid w:val="006B590A"/>
    <w:rsid w:val="006B5AB9"/>
    <w:rsid w:val="006B7AB6"/>
    <w:rsid w:val="006C29D8"/>
    <w:rsid w:val="006D3E3C"/>
    <w:rsid w:val="006D562C"/>
    <w:rsid w:val="006E2D46"/>
    <w:rsid w:val="006E38E3"/>
    <w:rsid w:val="006F4A97"/>
    <w:rsid w:val="006F5CC7"/>
    <w:rsid w:val="007056B9"/>
    <w:rsid w:val="007101A2"/>
    <w:rsid w:val="007218EB"/>
    <w:rsid w:val="0072551E"/>
    <w:rsid w:val="00727F04"/>
    <w:rsid w:val="00747698"/>
    <w:rsid w:val="00750030"/>
    <w:rsid w:val="00767CD4"/>
    <w:rsid w:val="00770B9A"/>
    <w:rsid w:val="0077635D"/>
    <w:rsid w:val="00777384"/>
    <w:rsid w:val="007857C0"/>
    <w:rsid w:val="00792060"/>
    <w:rsid w:val="0079334D"/>
    <w:rsid w:val="007A1A40"/>
    <w:rsid w:val="007A2447"/>
    <w:rsid w:val="007A2573"/>
    <w:rsid w:val="007A6586"/>
    <w:rsid w:val="007B12D8"/>
    <w:rsid w:val="007B293E"/>
    <w:rsid w:val="007B6497"/>
    <w:rsid w:val="007C1D9D"/>
    <w:rsid w:val="007C64B2"/>
    <w:rsid w:val="007C6893"/>
    <w:rsid w:val="007C7C7F"/>
    <w:rsid w:val="007D435A"/>
    <w:rsid w:val="007E73C5"/>
    <w:rsid w:val="007E79D5"/>
    <w:rsid w:val="007F0A63"/>
    <w:rsid w:val="007F4087"/>
    <w:rsid w:val="007F7774"/>
    <w:rsid w:val="00806569"/>
    <w:rsid w:val="008069DD"/>
    <w:rsid w:val="008146B0"/>
    <w:rsid w:val="008167F4"/>
    <w:rsid w:val="008169D5"/>
    <w:rsid w:val="008265EC"/>
    <w:rsid w:val="00832903"/>
    <w:rsid w:val="0083646C"/>
    <w:rsid w:val="0084056A"/>
    <w:rsid w:val="0084169E"/>
    <w:rsid w:val="00841E0D"/>
    <w:rsid w:val="00846AF7"/>
    <w:rsid w:val="0085260B"/>
    <w:rsid w:val="00853E42"/>
    <w:rsid w:val="00872BFD"/>
    <w:rsid w:val="00873B26"/>
    <w:rsid w:val="008758E3"/>
    <w:rsid w:val="00880099"/>
    <w:rsid w:val="00885096"/>
    <w:rsid w:val="00885BD8"/>
    <w:rsid w:val="008A6C73"/>
    <w:rsid w:val="008C367F"/>
    <w:rsid w:val="008E197C"/>
    <w:rsid w:val="008E28FA"/>
    <w:rsid w:val="008F0B17"/>
    <w:rsid w:val="008F5473"/>
    <w:rsid w:val="008F5B66"/>
    <w:rsid w:val="00900ACB"/>
    <w:rsid w:val="00901653"/>
    <w:rsid w:val="009027DE"/>
    <w:rsid w:val="009100E2"/>
    <w:rsid w:val="00910B95"/>
    <w:rsid w:val="00925039"/>
    <w:rsid w:val="00925D71"/>
    <w:rsid w:val="0094029B"/>
    <w:rsid w:val="00940D93"/>
    <w:rsid w:val="00976EFA"/>
    <w:rsid w:val="0097761E"/>
    <w:rsid w:val="009822E5"/>
    <w:rsid w:val="009835AE"/>
    <w:rsid w:val="00985D16"/>
    <w:rsid w:val="00990ECE"/>
    <w:rsid w:val="00992EED"/>
    <w:rsid w:val="00993B44"/>
    <w:rsid w:val="00996443"/>
    <w:rsid w:val="00996C59"/>
    <w:rsid w:val="009A165D"/>
    <w:rsid w:val="009A4B66"/>
    <w:rsid w:val="009B5DAA"/>
    <w:rsid w:val="009D30A0"/>
    <w:rsid w:val="00A03635"/>
    <w:rsid w:val="00A041F7"/>
    <w:rsid w:val="00A1022A"/>
    <w:rsid w:val="00A10451"/>
    <w:rsid w:val="00A12D61"/>
    <w:rsid w:val="00A17E48"/>
    <w:rsid w:val="00A21271"/>
    <w:rsid w:val="00A269C2"/>
    <w:rsid w:val="00A33935"/>
    <w:rsid w:val="00A34F61"/>
    <w:rsid w:val="00A36AE7"/>
    <w:rsid w:val="00A46ACE"/>
    <w:rsid w:val="00A531EC"/>
    <w:rsid w:val="00A63580"/>
    <w:rsid w:val="00A654D0"/>
    <w:rsid w:val="00A712A7"/>
    <w:rsid w:val="00A90B7E"/>
    <w:rsid w:val="00A913E1"/>
    <w:rsid w:val="00A92D2B"/>
    <w:rsid w:val="00AA1266"/>
    <w:rsid w:val="00AB3C12"/>
    <w:rsid w:val="00AC414E"/>
    <w:rsid w:val="00AC753C"/>
    <w:rsid w:val="00AD0E57"/>
    <w:rsid w:val="00AD1881"/>
    <w:rsid w:val="00AD7614"/>
    <w:rsid w:val="00AE212E"/>
    <w:rsid w:val="00AF30D9"/>
    <w:rsid w:val="00AF39A5"/>
    <w:rsid w:val="00B0548E"/>
    <w:rsid w:val="00B054CA"/>
    <w:rsid w:val="00B15D83"/>
    <w:rsid w:val="00B1635A"/>
    <w:rsid w:val="00B218FB"/>
    <w:rsid w:val="00B22078"/>
    <w:rsid w:val="00B23D90"/>
    <w:rsid w:val="00B30100"/>
    <w:rsid w:val="00B3229D"/>
    <w:rsid w:val="00B33254"/>
    <w:rsid w:val="00B47730"/>
    <w:rsid w:val="00B52A78"/>
    <w:rsid w:val="00B52B06"/>
    <w:rsid w:val="00B575BA"/>
    <w:rsid w:val="00B61132"/>
    <w:rsid w:val="00B61202"/>
    <w:rsid w:val="00B65634"/>
    <w:rsid w:val="00B670A1"/>
    <w:rsid w:val="00B67CBE"/>
    <w:rsid w:val="00B93504"/>
    <w:rsid w:val="00B965FC"/>
    <w:rsid w:val="00BA4408"/>
    <w:rsid w:val="00BA599A"/>
    <w:rsid w:val="00BB6434"/>
    <w:rsid w:val="00BC1806"/>
    <w:rsid w:val="00BD4E49"/>
    <w:rsid w:val="00BE451A"/>
    <w:rsid w:val="00BF442B"/>
    <w:rsid w:val="00BF76F0"/>
    <w:rsid w:val="00C04BFC"/>
    <w:rsid w:val="00C07BB0"/>
    <w:rsid w:val="00C10445"/>
    <w:rsid w:val="00C24701"/>
    <w:rsid w:val="00C34D83"/>
    <w:rsid w:val="00C6158D"/>
    <w:rsid w:val="00C70B68"/>
    <w:rsid w:val="00C8302B"/>
    <w:rsid w:val="00C866A1"/>
    <w:rsid w:val="00C92A35"/>
    <w:rsid w:val="00C93F56"/>
    <w:rsid w:val="00C96AC5"/>
    <w:rsid w:val="00C96CEE"/>
    <w:rsid w:val="00CA09E2"/>
    <w:rsid w:val="00CA2899"/>
    <w:rsid w:val="00CA30A1"/>
    <w:rsid w:val="00CA6B5C"/>
    <w:rsid w:val="00CB2083"/>
    <w:rsid w:val="00CC4ED3"/>
    <w:rsid w:val="00CD68E5"/>
    <w:rsid w:val="00CD7082"/>
    <w:rsid w:val="00CE602C"/>
    <w:rsid w:val="00CE7FCC"/>
    <w:rsid w:val="00CF17D2"/>
    <w:rsid w:val="00D04AA5"/>
    <w:rsid w:val="00D16CDD"/>
    <w:rsid w:val="00D24A71"/>
    <w:rsid w:val="00D30A34"/>
    <w:rsid w:val="00D4499B"/>
    <w:rsid w:val="00D5021D"/>
    <w:rsid w:val="00D52CE9"/>
    <w:rsid w:val="00D54F7B"/>
    <w:rsid w:val="00D5668B"/>
    <w:rsid w:val="00D56E42"/>
    <w:rsid w:val="00D655EB"/>
    <w:rsid w:val="00D67EB3"/>
    <w:rsid w:val="00D7358E"/>
    <w:rsid w:val="00D8122B"/>
    <w:rsid w:val="00D929DF"/>
    <w:rsid w:val="00D94395"/>
    <w:rsid w:val="00D975BE"/>
    <w:rsid w:val="00DA3065"/>
    <w:rsid w:val="00DB6BFB"/>
    <w:rsid w:val="00DC57C0"/>
    <w:rsid w:val="00DE1E2B"/>
    <w:rsid w:val="00DE6E46"/>
    <w:rsid w:val="00DF1848"/>
    <w:rsid w:val="00DF5282"/>
    <w:rsid w:val="00DF7763"/>
    <w:rsid w:val="00DF7976"/>
    <w:rsid w:val="00E0349B"/>
    <w:rsid w:val="00E0423E"/>
    <w:rsid w:val="00E06550"/>
    <w:rsid w:val="00E06E23"/>
    <w:rsid w:val="00E101F9"/>
    <w:rsid w:val="00E13214"/>
    <w:rsid w:val="00E13406"/>
    <w:rsid w:val="00E13E63"/>
    <w:rsid w:val="00E20A91"/>
    <w:rsid w:val="00E22BBF"/>
    <w:rsid w:val="00E310B4"/>
    <w:rsid w:val="00E34500"/>
    <w:rsid w:val="00E37C8F"/>
    <w:rsid w:val="00E42EF6"/>
    <w:rsid w:val="00E611AD"/>
    <w:rsid w:val="00E611DE"/>
    <w:rsid w:val="00E62990"/>
    <w:rsid w:val="00E63BC4"/>
    <w:rsid w:val="00E80646"/>
    <w:rsid w:val="00E84A4E"/>
    <w:rsid w:val="00E8567C"/>
    <w:rsid w:val="00E92608"/>
    <w:rsid w:val="00E96AB4"/>
    <w:rsid w:val="00E97376"/>
    <w:rsid w:val="00EB262D"/>
    <w:rsid w:val="00EB4F54"/>
    <w:rsid w:val="00EB5A95"/>
    <w:rsid w:val="00EB6531"/>
    <w:rsid w:val="00ED266D"/>
    <w:rsid w:val="00ED2846"/>
    <w:rsid w:val="00ED6ADF"/>
    <w:rsid w:val="00EF1E62"/>
    <w:rsid w:val="00EF2B1B"/>
    <w:rsid w:val="00F01C1E"/>
    <w:rsid w:val="00F0418B"/>
    <w:rsid w:val="00F12CB7"/>
    <w:rsid w:val="00F1371E"/>
    <w:rsid w:val="00F23C44"/>
    <w:rsid w:val="00F3155F"/>
    <w:rsid w:val="00F33321"/>
    <w:rsid w:val="00F34140"/>
    <w:rsid w:val="00F46BDA"/>
    <w:rsid w:val="00F470B1"/>
    <w:rsid w:val="00F57CCF"/>
    <w:rsid w:val="00F60349"/>
    <w:rsid w:val="00F63087"/>
    <w:rsid w:val="00F7053F"/>
    <w:rsid w:val="00F70F57"/>
    <w:rsid w:val="00F759BB"/>
    <w:rsid w:val="00F9370A"/>
    <w:rsid w:val="00FA1CCB"/>
    <w:rsid w:val="00FA5BBD"/>
    <w:rsid w:val="00FA63F7"/>
    <w:rsid w:val="00FB2FD6"/>
    <w:rsid w:val="00FC23B3"/>
    <w:rsid w:val="00FC547E"/>
    <w:rsid w:val="00FC6AF2"/>
    <w:rsid w:val="00FD7336"/>
    <w:rsid w:val="00FD7716"/>
    <w:rsid w:val="00FE1065"/>
    <w:rsid w:val="00FF0282"/>
    <w:rsid w:val="00FF4160"/>
    <w:rsid w:val="016AD0F6"/>
    <w:rsid w:val="02EEA9F2"/>
    <w:rsid w:val="042FC55F"/>
    <w:rsid w:val="04373D4D"/>
    <w:rsid w:val="04F4AC49"/>
    <w:rsid w:val="05B547AD"/>
    <w:rsid w:val="06092A84"/>
    <w:rsid w:val="06470BEC"/>
    <w:rsid w:val="07643038"/>
    <w:rsid w:val="07D2DAA4"/>
    <w:rsid w:val="07E74AC6"/>
    <w:rsid w:val="0A6494A6"/>
    <w:rsid w:val="0C03B235"/>
    <w:rsid w:val="0C3A7C04"/>
    <w:rsid w:val="0C3F9457"/>
    <w:rsid w:val="0C754236"/>
    <w:rsid w:val="0C772480"/>
    <w:rsid w:val="0F203197"/>
    <w:rsid w:val="10793A99"/>
    <w:rsid w:val="10A71B6F"/>
    <w:rsid w:val="112FDBD3"/>
    <w:rsid w:val="1207F8D5"/>
    <w:rsid w:val="1224FF9E"/>
    <w:rsid w:val="1254C401"/>
    <w:rsid w:val="13320FCB"/>
    <w:rsid w:val="13F44E59"/>
    <w:rsid w:val="15B53352"/>
    <w:rsid w:val="163AED07"/>
    <w:rsid w:val="166A04C8"/>
    <w:rsid w:val="169597CA"/>
    <w:rsid w:val="1710F634"/>
    <w:rsid w:val="172F1A65"/>
    <w:rsid w:val="1875251B"/>
    <w:rsid w:val="1A3D8158"/>
    <w:rsid w:val="1B51AB27"/>
    <w:rsid w:val="1D7C1453"/>
    <w:rsid w:val="1FA84941"/>
    <w:rsid w:val="2001CF1E"/>
    <w:rsid w:val="205C2EF6"/>
    <w:rsid w:val="20C7111D"/>
    <w:rsid w:val="20FCB778"/>
    <w:rsid w:val="22DE0E4B"/>
    <w:rsid w:val="2368E35F"/>
    <w:rsid w:val="23900B54"/>
    <w:rsid w:val="24D11F1D"/>
    <w:rsid w:val="25EED6AE"/>
    <w:rsid w:val="265AD98A"/>
    <w:rsid w:val="265B1D73"/>
    <w:rsid w:val="26A2530D"/>
    <w:rsid w:val="26A5D215"/>
    <w:rsid w:val="26D21BA9"/>
    <w:rsid w:val="28CEB87F"/>
    <w:rsid w:val="2A380966"/>
    <w:rsid w:val="2C0ADC9D"/>
    <w:rsid w:val="2E6922F2"/>
    <w:rsid w:val="2E6E8FB6"/>
    <w:rsid w:val="2F3163B5"/>
    <w:rsid w:val="2F35BF0A"/>
    <w:rsid w:val="2F48C3C8"/>
    <w:rsid w:val="3022877E"/>
    <w:rsid w:val="312E1C65"/>
    <w:rsid w:val="330A4C96"/>
    <w:rsid w:val="349A10DD"/>
    <w:rsid w:val="34CDDDB4"/>
    <w:rsid w:val="358D266B"/>
    <w:rsid w:val="35ED27CE"/>
    <w:rsid w:val="366E621D"/>
    <w:rsid w:val="36AB6E78"/>
    <w:rsid w:val="37389BBE"/>
    <w:rsid w:val="37E45837"/>
    <w:rsid w:val="3813E915"/>
    <w:rsid w:val="3855F6B6"/>
    <w:rsid w:val="38709CA1"/>
    <w:rsid w:val="38A3A148"/>
    <w:rsid w:val="38A923D1"/>
    <w:rsid w:val="3A0676CB"/>
    <w:rsid w:val="3A2CAD1C"/>
    <w:rsid w:val="3A5D3D0A"/>
    <w:rsid w:val="3A7E998B"/>
    <w:rsid w:val="3AE6E770"/>
    <w:rsid w:val="3BCB7F4E"/>
    <w:rsid w:val="3C6D2B45"/>
    <w:rsid w:val="3D2BC6C2"/>
    <w:rsid w:val="40FE7F9A"/>
    <w:rsid w:val="418852E8"/>
    <w:rsid w:val="4222793D"/>
    <w:rsid w:val="42CF613F"/>
    <w:rsid w:val="444A6A76"/>
    <w:rsid w:val="44AB10C3"/>
    <w:rsid w:val="450A0025"/>
    <w:rsid w:val="4706C602"/>
    <w:rsid w:val="474E84FC"/>
    <w:rsid w:val="4872E87F"/>
    <w:rsid w:val="49023A74"/>
    <w:rsid w:val="495BB46F"/>
    <w:rsid w:val="49958557"/>
    <w:rsid w:val="49BB6BFF"/>
    <w:rsid w:val="49BBE905"/>
    <w:rsid w:val="4A381600"/>
    <w:rsid w:val="4BDB4B67"/>
    <w:rsid w:val="4BE854AB"/>
    <w:rsid w:val="4E83AFAC"/>
    <w:rsid w:val="4EB50634"/>
    <w:rsid w:val="4F29D883"/>
    <w:rsid w:val="4F77F579"/>
    <w:rsid w:val="51A1C054"/>
    <w:rsid w:val="5217C4EB"/>
    <w:rsid w:val="57C2766C"/>
    <w:rsid w:val="591C0E7F"/>
    <w:rsid w:val="5AD3317A"/>
    <w:rsid w:val="5BE80351"/>
    <w:rsid w:val="5C235314"/>
    <w:rsid w:val="5C8EC247"/>
    <w:rsid w:val="5E9FDFB5"/>
    <w:rsid w:val="5F234925"/>
    <w:rsid w:val="5F3E43CC"/>
    <w:rsid w:val="5FC88636"/>
    <w:rsid w:val="5FD6CD44"/>
    <w:rsid w:val="62A03385"/>
    <w:rsid w:val="63A18BB9"/>
    <w:rsid w:val="6413E721"/>
    <w:rsid w:val="64242511"/>
    <w:rsid w:val="64958C74"/>
    <w:rsid w:val="649B80F1"/>
    <w:rsid w:val="650DE492"/>
    <w:rsid w:val="66EFD2BC"/>
    <w:rsid w:val="66F7B92A"/>
    <w:rsid w:val="686A92F6"/>
    <w:rsid w:val="6873FBB5"/>
    <w:rsid w:val="68794684"/>
    <w:rsid w:val="68B44E54"/>
    <w:rsid w:val="693EE03B"/>
    <w:rsid w:val="69989DA7"/>
    <w:rsid w:val="6A6F6722"/>
    <w:rsid w:val="6AEDFEED"/>
    <w:rsid w:val="6C82FE73"/>
    <w:rsid w:val="6CAED33B"/>
    <w:rsid w:val="6D476739"/>
    <w:rsid w:val="6D4807A3"/>
    <w:rsid w:val="6E280DBC"/>
    <w:rsid w:val="6EF64872"/>
    <w:rsid w:val="7015DE7A"/>
    <w:rsid w:val="71CF2A4E"/>
    <w:rsid w:val="72441430"/>
    <w:rsid w:val="72844E35"/>
    <w:rsid w:val="72FE847D"/>
    <w:rsid w:val="74B776B6"/>
    <w:rsid w:val="74FAADFB"/>
    <w:rsid w:val="755E3D01"/>
    <w:rsid w:val="758E0ABB"/>
    <w:rsid w:val="7664021E"/>
    <w:rsid w:val="76DF687C"/>
    <w:rsid w:val="771E8616"/>
    <w:rsid w:val="77AE2CF0"/>
    <w:rsid w:val="77AF87B3"/>
    <w:rsid w:val="785F7166"/>
    <w:rsid w:val="793F6B3A"/>
    <w:rsid w:val="795280C1"/>
    <w:rsid w:val="7AFAAE1B"/>
    <w:rsid w:val="7B8CE721"/>
    <w:rsid w:val="7B964391"/>
    <w:rsid w:val="7E26BF62"/>
    <w:rsid w:val="7EFFCBE4"/>
    <w:rsid w:val="7F65A0BC"/>
    <w:rsid w:val="7F7899A8"/>
    <w:rsid w:val="7F9BFB3F"/>
    <w:rsid w:val="7FD4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993B0"/>
  <w15:docId w15:val="{8CB991BB-1BE2-4F2E-8874-4BF0E8AE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02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29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29B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9B3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F0F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44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6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6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3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681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0707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37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6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978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1708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4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81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40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63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29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870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379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51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480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42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928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60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025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392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387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469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82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413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183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45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44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8952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E045B648A0A746AEEE113C71149E81" ma:contentTypeVersion="14" ma:contentTypeDescription="Create a new document." ma:contentTypeScope="" ma:versionID="5d2f8849d8495efb6d850c8820f470b9">
  <xsd:schema xmlns:xsd="http://www.w3.org/2001/XMLSchema" xmlns:xs="http://www.w3.org/2001/XMLSchema" xmlns:p="http://schemas.microsoft.com/office/2006/metadata/properties" xmlns:ns2="3d699dff-0483-4157-895f-158a8090d6f2" xmlns:ns3="883daa78-f9a1-4a05-994d-bf2bee3c648b" targetNamespace="http://schemas.microsoft.com/office/2006/metadata/properties" ma:root="true" ma:fieldsID="2b142d70e4268b2dd75b8721924edcb3" ns2:_="" ns3:_="">
    <xsd:import namespace="3d699dff-0483-4157-895f-158a8090d6f2"/>
    <xsd:import namespace="883daa78-f9a1-4a05-994d-bf2bee3c6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dff-0483-4157-895f-158a8090d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daa78-f9a1-4a05-994d-bf2bee3c6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7d4f29-9954-420e-88ca-1251feb89bdf}" ma:internalName="TaxCatchAll" ma:showField="CatchAllData" ma:web="883daa78-f9a1-4a05-994d-bf2bee3c6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3daa78-f9a1-4a05-994d-bf2bee3c648b" xsi:nil="true"/>
    <lcf76f155ced4ddcb4097134ff3c332f xmlns="3d699dff-0483-4157-895f-158a8090d6f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0B080-2D22-47D5-89E4-61E00D3667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51A5A8-302D-40A4-82AB-4083BCAF6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dff-0483-4157-895f-158a8090d6f2"/>
    <ds:schemaRef ds:uri="883daa78-f9a1-4a05-994d-bf2bee3c6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547BEE-89F2-41DF-895D-3D8EDC7FED85}">
  <ds:schemaRefs>
    <ds:schemaRef ds:uri="http://schemas.microsoft.com/office/2006/metadata/properties"/>
    <ds:schemaRef ds:uri="http://schemas.microsoft.com/office/infopath/2007/PartnerControls"/>
    <ds:schemaRef ds:uri="883daa78-f9a1-4a05-994d-bf2bee3c648b"/>
    <ds:schemaRef ds:uri="3d699dff-0483-4157-895f-158a8090d6f2"/>
  </ds:schemaRefs>
</ds:datastoreItem>
</file>

<file path=customXml/itemProps4.xml><?xml version="1.0" encoding="utf-8"?>
<ds:datastoreItem xmlns:ds="http://schemas.openxmlformats.org/officeDocument/2006/customXml" ds:itemID="{3AAF3343-15EF-4A97-8286-645A27CF1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Jayasri Ganapathy</dc:creator>
  <cp:keywords/>
  <cp:lastModifiedBy>Martin, William</cp:lastModifiedBy>
  <cp:revision>6</cp:revision>
  <cp:lastPrinted>2025-12-08T15:57:00Z</cp:lastPrinted>
  <dcterms:created xsi:type="dcterms:W3CDTF">2026-01-20T22:34:00Z</dcterms:created>
  <dcterms:modified xsi:type="dcterms:W3CDTF">2026-02-05T20:38:00Z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0x010100E7E045B648A0A746AEEE113C71149E81</vt:lpwstr>
  </property>
  <property fmtid="{D5CDD505-2E9C-101B-9397-08002B2CF9AE}" pid="3" name="MediaServiceImageTags">
    <vt:lpwstr/>
  </property>
</Properties>
</file>