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0190" w14:textId="4E858A0C" w:rsidR="004E1CF2" w:rsidRDefault="00D83D70" w:rsidP="00E97376">
      <w:pPr>
        <w:ind w:firstLine="0"/>
        <w:jc w:val="center"/>
      </w:pPr>
      <w:r>
        <w:t>Int. No.</w:t>
      </w:r>
      <w:r w:rsidR="006F746C">
        <w:t xml:space="preserve"> </w:t>
      </w:r>
      <w:r w:rsidR="006F6E10">
        <w:t>323</w:t>
      </w:r>
    </w:p>
    <w:p w14:paraId="1764E06F" w14:textId="77777777" w:rsidR="00E97376" w:rsidRDefault="00E97376" w:rsidP="00E97376">
      <w:pPr>
        <w:ind w:firstLine="0"/>
        <w:jc w:val="center"/>
      </w:pPr>
    </w:p>
    <w:p w14:paraId="6B70B634" w14:textId="77777777" w:rsidR="00FD7596" w:rsidRDefault="00FD7596" w:rsidP="00FD759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Morano, Ariola, Paladino, Narcisse, Santosuosso, Louis, Restler, De La Rosa, Wong, Lee, Maloney, Marte, Vernikov and Carr</w:t>
      </w:r>
    </w:p>
    <w:p w14:paraId="309BB231" w14:textId="77777777" w:rsidR="00E72F5B" w:rsidRPr="00F1055D" w:rsidRDefault="00E72F5B" w:rsidP="00F1055D">
      <w:pPr>
        <w:ind w:firstLine="0"/>
        <w:rPr>
          <w:rFonts w:eastAsia="Calibri"/>
        </w:rPr>
      </w:pPr>
    </w:p>
    <w:p w14:paraId="39848B76" w14:textId="77777777" w:rsidR="00453565" w:rsidRPr="00453565" w:rsidRDefault="00453565" w:rsidP="007101A2">
      <w:pPr>
        <w:pStyle w:val="BodyText"/>
        <w:spacing w:line="240" w:lineRule="auto"/>
        <w:ind w:firstLine="0"/>
        <w:rPr>
          <w:vanish/>
        </w:rPr>
      </w:pPr>
      <w:r w:rsidRPr="00453565">
        <w:rPr>
          <w:vanish/>
        </w:rPr>
        <w:t>..Title</w:t>
      </w:r>
    </w:p>
    <w:p w14:paraId="5E71BCE8" w14:textId="2729BA32" w:rsidR="004E1CF2" w:rsidRDefault="00AA0F7C" w:rsidP="007101A2">
      <w:pPr>
        <w:pStyle w:val="BodyText"/>
        <w:spacing w:line="240" w:lineRule="auto"/>
        <w:ind w:firstLine="0"/>
      </w:pPr>
      <w:r w:rsidRPr="00AA0F7C">
        <w:t>A Local Law to amend the administrative code of the city of New York</w:t>
      </w:r>
      <w:r w:rsidR="00806FB6">
        <w:t>, in relation to providing paid leave for</w:t>
      </w:r>
      <w:r w:rsidR="00806FB6" w:rsidRPr="00AA0F7C">
        <w:t xml:space="preserve"> city employees </w:t>
      </w:r>
      <w:r w:rsidR="00806FB6">
        <w:t>who</w:t>
      </w:r>
      <w:r w:rsidR="00806FB6" w:rsidRPr="00AA0F7C">
        <w:t xml:space="preserve"> </w:t>
      </w:r>
      <w:r w:rsidR="00806FB6">
        <w:t>serve</w:t>
      </w:r>
      <w:r w:rsidR="00806FB6" w:rsidRPr="00AA0F7C">
        <w:t xml:space="preserve"> as</w:t>
      </w:r>
      <w:r w:rsidR="00D61B95">
        <w:t xml:space="preserve"> </w:t>
      </w:r>
      <w:r w:rsidR="003F07B5">
        <w:t>bone</w:t>
      </w:r>
      <w:r w:rsidR="00D61B95">
        <w:t xml:space="preserve"> marrow or</w:t>
      </w:r>
      <w:r w:rsidR="00806FB6" w:rsidRPr="00AA0F7C">
        <w:t xml:space="preserve"> </w:t>
      </w:r>
      <w:r w:rsidR="003F07B5">
        <w:t xml:space="preserve">living </w:t>
      </w:r>
      <w:r w:rsidR="00806FB6" w:rsidRPr="00AA0F7C">
        <w:t>organ donor</w:t>
      </w:r>
      <w:r w:rsidR="00806FB6">
        <w:t xml:space="preserve">s and establishing a city </w:t>
      </w:r>
      <w:r w:rsidR="00D61B95">
        <w:t xml:space="preserve">bone marrow and </w:t>
      </w:r>
      <w:r w:rsidR="003F07B5">
        <w:t xml:space="preserve">living </w:t>
      </w:r>
      <w:r w:rsidR="00806FB6">
        <w:t>organ donor honor roll</w:t>
      </w:r>
    </w:p>
    <w:p w14:paraId="5AA5D15A" w14:textId="466860EB" w:rsidR="00453565" w:rsidRPr="00453565" w:rsidRDefault="00453565" w:rsidP="007101A2">
      <w:pPr>
        <w:pStyle w:val="BodyText"/>
        <w:spacing w:line="240" w:lineRule="auto"/>
        <w:ind w:firstLine="0"/>
        <w:rPr>
          <w:vanish/>
        </w:rPr>
      </w:pPr>
      <w:r w:rsidRPr="00453565">
        <w:rPr>
          <w:vanish/>
        </w:rPr>
        <w:t>..Body</w:t>
      </w:r>
    </w:p>
    <w:p w14:paraId="4C68FDD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2DE76E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B850B75" w14:textId="77777777" w:rsidR="004E1CF2" w:rsidRDefault="004E1CF2" w:rsidP="006662DF">
      <w:pPr>
        <w:jc w:val="both"/>
      </w:pPr>
    </w:p>
    <w:p w14:paraId="1A156B8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A98F75" w14:textId="0869E682" w:rsidR="003C6FAD" w:rsidRPr="00B04B5E" w:rsidRDefault="007101A2" w:rsidP="00595589">
      <w:pPr>
        <w:spacing w:line="480" w:lineRule="auto"/>
        <w:jc w:val="both"/>
      </w:pPr>
      <w:r w:rsidRPr="007D3B5B">
        <w:t>S</w:t>
      </w:r>
      <w:r w:rsidR="004E1CF2" w:rsidRPr="007D3B5B">
        <w:t>ection 1.</w:t>
      </w:r>
      <w:r w:rsidR="007E79D5" w:rsidRPr="007D3B5B">
        <w:t xml:space="preserve"> </w:t>
      </w:r>
      <w:r w:rsidR="003C6FAD" w:rsidRPr="00B04B5E">
        <w:t xml:space="preserve">Chapter 1 of title </w:t>
      </w:r>
      <w:r w:rsidR="00AA0F7C" w:rsidRPr="00B04B5E">
        <w:t>12</w:t>
      </w:r>
      <w:r w:rsidR="003C6FAD" w:rsidRPr="00B04B5E">
        <w:t xml:space="preserve"> of the administrative code of the city of New York is amended by adding a new section </w:t>
      </w:r>
      <w:r w:rsidR="0084065E" w:rsidRPr="00B04B5E">
        <w:t>12-1</w:t>
      </w:r>
      <w:r w:rsidR="00FE6502" w:rsidRPr="00B04B5E">
        <w:t>43</w:t>
      </w:r>
      <w:r w:rsidR="003C6FAD" w:rsidRPr="00B04B5E">
        <w:t xml:space="preserve"> to read as follows:</w:t>
      </w:r>
    </w:p>
    <w:p w14:paraId="1CA15E1E" w14:textId="08DAC00D" w:rsidR="00FA57AD" w:rsidRDefault="00560375" w:rsidP="00562EBF">
      <w:pPr>
        <w:spacing w:line="480" w:lineRule="auto"/>
        <w:jc w:val="both"/>
        <w:rPr>
          <w:u w:val="single"/>
        </w:rPr>
      </w:pPr>
      <w:r w:rsidRPr="00B04B5E">
        <w:rPr>
          <w:u w:val="single"/>
        </w:rPr>
        <w:t xml:space="preserve">§ </w:t>
      </w:r>
      <w:r w:rsidR="0084065E" w:rsidRPr="00B04B5E">
        <w:rPr>
          <w:u w:val="single"/>
        </w:rPr>
        <w:t>12-1</w:t>
      </w:r>
      <w:r w:rsidR="00B04B5E" w:rsidRPr="00B04B5E">
        <w:rPr>
          <w:u w:val="single"/>
        </w:rPr>
        <w:t>43</w:t>
      </w:r>
      <w:r w:rsidR="003C6FAD" w:rsidRPr="00B04B5E">
        <w:rPr>
          <w:u w:val="single"/>
        </w:rPr>
        <w:t xml:space="preserve"> </w:t>
      </w:r>
      <w:r w:rsidR="0084065E" w:rsidRPr="00B04B5E">
        <w:rPr>
          <w:u w:val="single"/>
        </w:rPr>
        <w:t>Leave of absence for city employees who serve as organ donors</w:t>
      </w:r>
      <w:r w:rsidR="00F40AD1" w:rsidRPr="00B04B5E">
        <w:rPr>
          <w:u w:val="single"/>
        </w:rPr>
        <w:t>. a. Definitions. For purposes of this section,</w:t>
      </w:r>
      <w:r w:rsidR="00F40AD1" w:rsidRPr="003C6FAD">
        <w:rPr>
          <w:u w:val="single"/>
        </w:rPr>
        <w:t xml:space="preserve"> </w:t>
      </w:r>
      <w:r>
        <w:rPr>
          <w:u w:val="single"/>
        </w:rPr>
        <w:t>the following terms have the following meanings:</w:t>
      </w:r>
    </w:p>
    <w:p w14:paraId="753BAC83" w14:textId="7640C21F" w:rsidR="00A535F8" w:rsidRDefault="00A535F8" w:rsidP="00562E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Bone marrow donation. The term “bone marrow donation” means </w:t>
      </w:r>
      <w:r w:rsidR="00FD2626">
        <w:rPr>
          <w:u w:val="single"/>
        </w:rPr>
        <w:t xml:space="preserve">a </w:t>
      </w:r>
      <w:r w:rsidR="00FB72A3">
        <w:rPr>
          <w:u w:val="single"/>
        </w:rPr>
        <w:t xml:space="preserve">donation of bone marrow for transplantation into another person. </w:t>
      </w:r>
    </w:p>
    <w:p w14:paraId="694A6576" w14:textId="55D46B25" w:rsidR="004021AC" w:rsidRDefault="004021AC" w:rsidP="00562E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Business day. The term “business day” </w:t>
      </w:r>
      <w:r w:rsidR="00DF1114">
        <w:rPr>
          <w:u w:val="single"/>
        </w:rPr>
        <w:t xml:space="preserve">has the same meaning as set forth in </w:t>
      </w:r>
      <w:r w:rsidR="003F07B5">
        <w:rPr>
          <w:u w:val="single"/>
        </w:rPr>
        <w:t xml:space="preserve">section </w:t>
      </w:r>
      <w:r w:rsidR="00C919A6" w:rsidRPr="00C919A6">
        <w:rPr>
          <w:u w:val="single"/>
        </w:rPr>
        <w:t>20-126</w:t>
      </w:r>
      <w:r w:rsidR="00233AE7">
        <w:rPr>
          <w:u w:val="single"/>
        </w:rPr>
        <w:t>1</w:t>
      </w:r>
      <w:r w:rsidR="00C919A6">
        <w:rPr>
          <w:u w:val="single"/>
        </w:rPr>
        <w:t>.</w:t>
      </w:r>
    </w:p>
    <w:p w14:paraId="6FB3B8FB" w14:textId="39099EA1" w:rsidR="00AD642D" w:rsidRDefault="00AD642D" w:rsidP="00562E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Calendar year. The term “calendar year” has the same meaning as set forth in </w:t>
      </w:r>
      <w:r w:rsidR="003F07B5">
        <w:rPr>
          <w:u w:val="single"/>
        </w:rPr>
        <w:t xml:space="preserve">section </w:t>
      </w:r>
      <w:r>
        <w:rPr>
          <w:u w:val="single"/>
        </w:rPr>
        <w:t>20-192.</w:t>
      </w:r>
    </w:p>
    <w:p w14:paraId="39AB4BD4" w14:textId="411754DD" w:rsidR="009A787A" w:rsidRDefault="00D215EC" w:rsidP="00562EBF">
      <w:pPr>
        <w:spacing w:line="480" w:lineRule="auto"/>
        <w:jc w:val="both"/>
        <w:rPr>
          <w:u w:val="single"/>
        </w:rPr>
      </w:pPr>
      <w:r>
        <w:rPr>
          <w:u w:val="single"/>
        </w:rPr>
        <w:t>City employee.</w:t>
      </w:r>
      <w:r w:rsidR="00865D77">
        <w:rPr>
          <w:u w:val="single"/>
        </w:rPr>
        <w:t xml:space="preserve"> The term “city employee” has the same meaning as set forth in </w:t>
      </w:r>
      <w:r w:rsidR="003F07B5">
        <w:rPr>
          <w:u w:val="single"/>
        </w:rPr>
        <w:t xml:space="preserve">section </w:t>
      </w:r>
      <w:r w:rsidR="006D382F" w:rsidRPr="006D382F">
        <w:rPr>
          <w:u w:val="single"/>
        </w:rPr>
        <w:t>12-126</w:t>
      </w:r>
      <w:r w:rsidR="006D382F">
        <w:rPr>
          <w:u w:val="single"/>
        </w:rPr>
        <w:t>.</w:t>
      </w:r>
    </w:p>
    <w:p w14:paraId="673CC3AE" w14:textId="77777777" w:rsidR="00440F3D" w:rsidRDefault="00FD5B0B" w:rsidP="00562EBF">
      <w:pPr>
        <w:spacing w:line="480" w:lineRule="auto"/>
        <w:jc w:val="both"/>
        <w:rPr>
          <w:u w:val="single"/>
        </w:rPr>
      </w:pPr>
      <w:r>
        <w:rPr>
          <w:u w:val="single"/>
        </w:rPr>
        <w:t>Department. The term “department” mean</w:t>
      </w:r>
      <w:r w:rsidR="008E3CC9">
        <w:rPr>
          <w:u w:val="single"/>
        </w:rPr>
        <w:t>s</w:t>
      </w:r>
      <w:r>
        <w:rPr>
          <w:u w:val="single"/>
        </w:rPr>
        <w:t xml:space="preserve"> the department of health and mental hygiene.</w:t>
      </w:r>
    </w:p>
    <w:p w14:paraId="70C40A36" w14:textId="2A788B8A" w:rsidR="00FD5B0B" w:rsidRDefault="00440F3D" w:rsidP="00562E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Employer. The term “employer” means the city of New York. </w:t>
      </w:r>
      <w:r w:rsidR="00FD5B0B">
        <w:rPr>
          <w:u w:val="single"/>
        </w:rPr>
        <w:t xml:space="preserve"> </w:t>
      </w:r>
    </w:p>
    <w:p w14:paraId="6F11C8E2" w14:textId="00F61176" w:rsidR="0024301F" w:rsidRDefault="00FC6B80" w:rsidP="00FB72A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Living organ </w:t>
      </w:r>
      <w:r w:rsidR="00A535F8">
        <w:rPr>
          <w:u w:val="single"/>
        </w:rPr>
        <w:t>donation</w:t>
      </w:r>
      <w:r>
        <w:rPr>
          <w:u w:val="single"/>
        </w:rPr>
        <w:t xml:space="preserve">. The term “living organ </w:t>
      </w:r>
      <w:r w:rsidR="00A535F8">
        <w:rPr>
          <w:u w:val="single"/>
        </w:rPr>
        <w:t>donation</w:t>
      </w:r>
      <w:r>
        <w:rPr>
          <w:u w:val="single"/>
        </w:rPr>
        <w:t xml:space="preserve">” means </w:t>
      </w:r>
      <w:r w:rsidR="00A535F8">
        <w:rPr>
          <w:u w:val="single"/>
        </w:rPr>
        <w:t>a</w:t>
      </w:r>
      <w:r w:rsidR="006E2B89" w:rsidRPr="006E2B89">
        <w:rPr>
          <w:u w:val="single"/>
        </w:rPr>
        <w:t xml:space="preserve"> donat</w:t>
      </w:r>
      <w:r w:rsidR="00A535F8">
        <w:rPr>
          <w:u w:val="single"/>
        </w:rPr>
        <w:t>ion</w:t>
      </w:r>
      <w:r w:rsidR="0023104D">
        <w:rPr>
          <w:u w:val="single"/>
        </w:rPr>
        <w:t xml:space="preserve"> by a living person</w:t>
      </w:r>
      <w:r w:rsidR="00A535F8">
        <w:rPr>
          <w:u w:val="single"/>
        </w:rPr>
        <w:t xml:space="preserve"> of</w:t>
      </w:r>
      <w:r w:rsidR="006E2B89" w:rsidRPr="006E2B89">
        <w:rPr>
          <w:u w:val="single"/>
        </w:rPr>
        <w:t xml:space="preserve"> an organ or </w:t>
      </w:r>
      <w:r w:rsidR="008C231F">
        <w:rPr>
          <w:u w:val="single"/>
        </w:rPr>
        <w:t xml:space="preserve">a </w:t>
      </w:r>
      <w:r w:rsidR="006E2B89" w:rsidRPr="006E2B89">
        <w:rPr>
          <w:u w:val="single"/>
        </w:rPr>
        <w:t>part of an organ</w:t>
      </w:r>
      <w:r w:rsidR="00415110">
        <w:rPr>
          <w:u w:val="single"/>
        </w:rPr>
        <w:t xml:space="preserve"> </w:t>
      </w:r>
      <w:r w:rsidR="006E2B89" w:rsidRPr="006E2B89">
        <w:rPr>
          <w:u w:val="single"/>
        </w:rPr>
        <w:t>for transplantation into another person.</w:t>
      </w:r>
    </w:p>
    <w:p w14:paraId="484053FA" w14:textId="584B0515" w:rsidR="00530318" w:rsidRDefault="006F2CD6" w:rsidP="0098749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A787A" w:rsidRPr="009A787A">
        <w:rPr>
          <w:u w:val="single"/>
        </w:rPr>
        <w:t xml:space="preserve">Any </w:t>
      </w:r>
      <w:r w:rsidR="00550AB1">
        <w:rPr>
          <w:u w:val="single"/>
        </w:rPr>
        <w:t>city employee</w:t>
      </w:r>
      <w:r w:rsidR="00DC499E">
        <w:rPr>
          <w:u w:val="single"/>
        </w:rPr>
        <w:t xml:space="preserve"> </w:t>
      </w:r>
      <w:r w:rsidR="009A787A" w:rsidRPr="009A787A">
        <w:rPr>
          <w:u w:val="single"/>
        </w:rPr>
        <w:t xml:space="preserve">who </w:t>
      </w:r>
      <w:r w:rsidR="00797ED2" w:rsidRPr="00797ED2">
        <w:rPr>
          <w:u w:val="single"/>
        </w:rPr>
        <w:t>undergo</w:t>
      </w:r>
      <w:r w:rsidR="00FB72A3">
        <w:rPr>
          <w:u w:val="single"/>
        </w:rPr>
        <w:t>es</w:t>
      </w:r>
      <w:r w:rsidR="00797ED2" w:rsidRPr="00797ED2">
        <w:rPr>
          <w:u w:val="single"/>
        </w:rPr>
        <w:t xml:space="preserve"> a medical procedure to </w:t>
      </w:r>
      <w:r w:rsidR="006B4DC7">
        <w:rPr>
          <w:u w:val="single"/>
        </w:rPr>
        <w:t>make a</w:t>
      </w:r>
      <w:r w:rsidR="00797ED2" w:rsidRPr="00797ED2">
        <w:rPr>
          <w:u w:val="single"/>
        </w:rPr>
        <w:t xml:space="preserve"> bone marrow </w:t>
      </w:r>
      <w:r w:rsidR="006B4DC7">
        <w:rPr>
          <w:u w:val="single"/>
        </w:rPr>
        <w:t xml:space="preserve">donation </w:t>
      </w:r>
      <w:r w:rsidR="009C60C4">
        <w:rPr>
          <w:u w:val="single"/>
        </w:rPr>
        <w:t>s</w:t>
      </w:r>
      <w:r w:rsidR="009C60C4" w:rsidRPr="009C60C4">
        <w:rPr>
          <w:u w:val="single"/>
        </w:rPr>
        <w:t xml:space="preserve">hall be </w:t>
      </w:r>
      <w:r w:rsidR="0068029B">
        <w:rPr>
          <w:u w:val="single"/>
        </w:rPr>
        <w:t>provided with</w:t>
      </w:r>
      <w:r w:rsidR="0068029B" w:rsidRPr="009C60C4">
        <w:rPr>
          <w:u w:val="single"/>
        </w:rPr>
        <w:t xml:space="preserve"> </w:t>
      </w:r>
      <w:r w:rsidR="009C60C4" w:rsidRPr="009C60C4">
        <w:rPr>
          <w:u w:val="single"/>
        </w:rPr>
        <w:t xml:space="preserve">up to </w:t>
      </w:r>
      <w:r w:rsidR="00B530C8">
        <w:rPr>
          <w:u w:val="single"/>
        </w:rPr>
        <w:t xml:space="preserve">5 </w:t>
      </w:r>
      <w:r w:rsidR="004D0650">
        <w:rPr>
          <w:u w:val="single"/>
        </w:rPr>
        <w:t>business</w:t>
      </w:r>
      <w:r w:rsidR="004D0650" w:rsidRPr="009C60C4">
        <w:rPr>
          <w:u w:val="single"/>
        </w:rPr>
        <w:t xml:space="preserve"> </w:t>
      </w:r>
      <w:r w:rsidR="009C60C4" w:rsidRPr="009C60C4">
        <w:rPr>
          <w:u w:val="single"/>
        </w:rPr>
        <w:t>days paid leave</w:t>
      </w:r>
      <w:r w:rsidR="006B4DC7">
        <w:rPr>
          <w:u w:val="single"/>
        </w:rPr>
        <w:t>. A</w:t>
      </w:r>
      <w:r w:rsidR="0099057F">
        <w:rPr>
          <w:u w:val="single"/>
        </w:rPr>
        <w:t xml:space="preserve">ny city employee who undergoes a </w:t>
      </w:r>
      <w:r w:rsidR="0099057F">
        <w:rPr>
          <w:u w:val="single"/>
        </w:rPr>
        <w:lastRenderedPageBreak/>
        <w:t xml:space="preserve">medical procedure to </w:t>
      </w:r>
      <w:r w:rsidR="006B4DC7">
        <w:rPr>
          <w:u w:val="single"/>
        </w:rPr>
        <w:t>make a living organ donation</w:t>
      </w:r>
      <w:r w:rsidR="0099057F">
        <w:rPr>
          <w:u w:val="single"/>
        </w:rPr>
        <w:t xml:space="preserve"> shall be </w:t>
      </w:r>
      <w:r w:rsidR="0068029B">
        <w:rPr>
          <w:u w:val="single"/>
        </w:rPr>
        <w:t xml:space="preserve">provided with </w:t>
      </w:r>
      <w:r w:rsidR="0099057F">
        <w:rPr>
          <w:u w:val="single"/>
        </w:rPr>
        <w:t xml:space="preserve">up to </w:t>
      </w:r>
      <w:r w:rsidR="00B321C3">
        <w:rPr>
          <w:u w:val="single"/>
        </w:rPr>
        <w:t>2</w:t>
      </w:r>
      <w:r w:rsidR="0099057F">
        <w:rPr>
          <w:u w:val="single"/>
        </w:rPr>
        <w:t xml:space="preserve">0 </w:t>
      </w:r>
      <w:r w:rsidR="004D0650">
        <w:rPr>
          <w:u w:val="single"/>
        </w:rPr>
        <w:t xml:space="preserve">business </w:t>
      </w:r>
      <w:r w:rsidR="0099057F">
        <w:rPr>
          <w:u w:val="single"/>
        </w:rPr>
        <w:t xml:space="preserve">days </w:t>
      </w:r>
      <w:r w:rsidR="001B6542">
        <w:rPr>
          <w:u w:val="single"/>
        </w:rPr>
        <w:t>paid leave</w:t>
      </w:r>
      <w:r w:rsidR="006B4DC7">
        <w:rPr>
          <w:u w:val="single"/>
        </w:rPr>
        <w:t xml:space="preserve">. </w:t>
      </w:r>
      <w:r w:rsidR="00B530C8">
        <w:rPr>
          <w:u w:val="single"/>
        </w:rPr>
        <w:t>To</w:t>
      </w:r>
      <w:r w:rsidR="006B4DC7">
        <w:rPr>
          <w:u w:val="single"/>
        </w:rPr>
        <w:t xml:space="preserve"> utilize </w:t>
      </w:r>
      <w:r w:rsidR="00CA1128">
        <w:rPr>
          <w:u w:val="single"/>
        </w:rPr>
        <w:t>the</w:t>
      </w:r>
      <w:r w:rsidR="006B4DC7">
        <w:rPr>
          <w:u w:val="single"/>
        </w:rPr>
        <w:t xml:space="preserve"> leave</w:t>
      </w:r>
      <w:r w:rsidR="00CA1128">
        <w:rPr>
          <w:u w:val="single"/>
        </w:rPr>
        <w:t xml:space="preserve"> </w:t>
      </w:r>
      <w:r w:rsidR="00AD642D">
        <w:rPr>
          <w:u w:val="single"/>
        </w:rPr>
        <w:t>provided</w:t>
      </w:r>
      <w:r w:rsidR="00CA1128">
        <w:rPr>
          <w:u w:val="single"/>
        </w:rPr>
        <w:t xml:space="preserve"> pursuant to this </w:t>
      </w:r>
      <w:r w:rsidR="00D61B95">
        <w:rPr>
          <w:u w:val="single"/>
        </w:rPr>
        <w:t>subdivision</w:t>
      </w:r>
      <w:r w:rsidR="00CA1128">
        <w:rPr>
          <w:u w:val="single"/>
        </w:rPr>
        <w:t>,</w:t>
      </w:r>
      <w:r w:rsidR="00AF3304">
        <w:rPr>
          <w:u w:val="single"/>
        </w:rPr>
        <w:t xml:space="preserve"> </w:t>
      </w:r>
      <w:r w:rsidR="00957356">
        <w:rPr>
          <w:u w:val="single"/>
        </w:rPr>
        <w:t>the</w:t>
      </w:r>
      <w:r w:rsidR="000B1E58" w:rsidRPr="000B1E58">
        <w:rPr>
          <w:u w:val="single"/>
        </w:rPr>
        <w:t xml:space="preserve"> </w:t>
      </w:r>
      <w:r w:rsidR="009C7D48">
        <w:rPr>
          <w:u w:val="single"/>
        </w:rPr>
        <w:t xml:space="preserve">city </w:t>
      </w:r>
      <w:r w:rsidR="000B1E58" w:rsidRPr="000B1E58">
        <w:rPr>
          <w:u w:val="single"/>
        </w:rPr>
        <w:t xml:space="preserve">employee </w:t>
      </w:r>
      <w:r w:rsidR="005D37A9">
        <w:rPr>
          <w:u w:val="single"/>
        </w:rPr>
        <w:t>must</w:t>
      </w:r>
      <w:r w:rsidR="000B1E58" w:rsidRPr="000B1E58">
        <w:rPr>
          <w:u w:val="single"/>
        </w:rPr>
        <w:t xml:space="preserve"> provide </w:t>
      </w:r>
      <w:r w:rsidR="00957356">
        <w:rPr>
          <w:u w:val="single"/>
        </w:rPr>
        <w:t>their</w:t>
      </w:r>
      <w:r w:rsidR="000B1E58" w:rsidRPr="000B1E58">
        <w:rPr>
          <w:u w:val="single"/>
        </w:rPr>
        <w:t xml:space="preserve"> employer with not less than </w:t>
      </w:r>
      <w:r w:rsidR="00B530C8">
        <w:rPr>
          <w:u w:val="single"/>
        </w:rPr>
        <w:t>14</w:t>
      </w:r>
      <w:r w:rsidR="00B530C8" w:rsidRPr="000B1E58">
        <w:rPr>
          <w:u w:val="single"/>
        </w:rPr>
        <w:t xml:space="preserve"> </w:t>
      </w:r>
      <w:r w:rsidR="000B1E58" w:rsidRPr="000B1E58">
        <w:rPr>
          <w:u w:val="single"/>
        </w:rPr>
        <w:t xml:space="preserve">days prior written notice of an intention to utilize such leave, unless there exists a medical emergency, attested to by a </w:t>
      </w:r>
      <w:r w:rsidR="00D61B95">
        <w:rPr>
          <w:u w:val="single"/>
        </w:rPr>
        <w:t>licensed health care provider</w:t>
      </w:r>
      <w:r w:rsidR="000B1E58" w:rsidRPr="000B1E58">
        <w:rPr>
          <w:u w:val="single"/>
        </w:rPr>
        <w:t xml:space="preserve">, </w:t>
      </w:r>
      <w:r w:rsidR="00B530C8">
        <w:rPr>
          <w:u w:val="single"/>
        </w:rPr>
        <w:t>that</w:t>
      </w:r>
      <w:r w:rsidR="00B530C8" w:rsidRPr="000B1E58">
        <w:rPr>
          <w:u w:val="single"/>
        </w:rPr>
        <w:t xml:space="preserve"> </w:t>
      </w:r>
      <w:r w:rsidR="000B1E58" w:rsidRPr="000B1E58">
        <w:rPr>
          <w:u w:val="single"/>
        </w:rPr>
        <w:t xml:space="preserve">would require the </w:t>
      </w:r>
      <w:r w:rsidR="00FD2626">
        <w:rPr>
          <w:u w:val="single"/>
        </w:rPr>
        <w:t xml:space="preserve">city </w:t>
      </w:r>
      <w:r w:rsidR="000B1E58" w:rsidRPr="000B1E58">
        <w:rPr>
          <w:u w:val="single"/>
        </w:rPr>
        <w:t xml:space="preserve">employee to participate in the medical procedure for which the leave is sought within the </w:t>
      </w:r>
      <w:r w:rsidR="00B530C8">
        <w:rPr>
          <w:u w:val="single"/>
        </w:rPr>
        <w:t>14</w:t>
      </w:r>
      <w:r w:rsidR="00B530C8" w:rsidRPr="000B1E58">
        <w:rPr>
          <w:u w:val="single"/>
        </w:rPr>
        <w:t xml:space="preserve"> </w:t>
      </w:r>
      <w:r w:rsidR="000B1E58" w:rsidRPr="000B1E58">
        <w:rPr>
          <w:u w:val="single"/>
        </w:rPr>
        <w:t>day notification period.</w:t>
      </w:r>
      <w:r w:rsidR="00482572">
        <w:rPr>
          <w:u w:val="single"/>
        </w:rPr>
        <w:t xml:space="preserve"> </w:t>
      </w:r>
      <w:r w:rsidR="00B530C8">
        <w:rPr>
          <w:u w:val="single"/>
        </w:rPr>
        <w:t>L</w:t>
      </w:r>
      <w:r w:rsidR="0069129B" w:rsidRPr="0069129B">
        <w:rPr>
          <w:u w:val="single"/>
        </w:rPr>
        <w:t>eave</w:t>
      </w:r>
      <w:r w:rsidR="00B530C8">
        <w:rPr>
          <w:u w:val="single"/>
        </w:rPr>
        <w:t xml:space="preserve"> </w:t>
      </w:r>
      <w:r w:rsidR="00FD2626">
        <w:rPr>
          <w:u w:val="single"/>
        </w:rPr>
        <w:t>provided</w:t>
      </w:r>
      <w:r w:rsidR="00B530C8">
        <w:rPr>
          <w:u w:val="single"/>
        </w:rPr>
        <w:t xml:space="preserve"> pursuant to this </w:t>
      </w:r>
      <w:r w:rsidR="00537308">
        <w:rPr>
          <w:u w:val="single"/>
        </w:rPr>
        <w:t>subdivision</w:t>
      </w:r>
      <w:r w:rsidR="00537308" w:rsidRPr="0069129B">
        <w:rPr>
          <w:u w:val="single"/>
        </w:rPr>
        <w:t xml:space="preserve"> </w:t>
      </w:r>
      <w:r w:rsidR="0069129B" w:rsidRPr="0069129B">
        <w:rPr>
          <w:u w:val="single"/>
        </w:rPr>
        <w:t>shall be in addition to any other leave</w:t>
      </w:r>
      <w:r w:rsidR="00B530C8">
        <w:rPr>
          <w:u w:val="single"/>
        </w:rPr>
        <w:t xml:space="preserve"> provided by the employer</w:t>
      </w:r>
      <w:r w:rsidR="0069129B" w:rsidRPr="0069129B">
        <w:rPr>
          <w:u w:val="single"/>
        </w:rPr>
        <w:t>.</w:t>
      </w:r>
      <w:r w:rsidR="00482572">
        <w:rPr>
          <w:u w:val="single"/>
        </w:rPr>
        <w:t xml:space="preserve"> </w:t>
      </w:r>
      <w:r w:rsidR="00CA1545" w:rsidRPr="00CA1545">
        <w:rPr>
          <w:u w:val="single"/>
        </w:rPr>
        <w:t xml:space="preserve">Leave provided pursuant to this </w:t>
      </w:r>
      <w:r w:rsidR="00537308">
        <w:rPr>
          <w:u w:val="single"/>
        </w:rPr>
        <w:t>subdivision</w:t>
      </w:r>
      <w:r w:rsidR="00537308" w:rsidRPr="00CA1545">
        <w:rPr>
          <w:u w:val="single"/>
        </w:rPr>
        <w:t xml:space="preserve"> </w:t>
      </w:r>
      <w:r w:rsidR="00CA1545" w:rsidRPr="00CA1545">
        <w:rPr>
          <w:u w:val="single"/>
        </w:rPr>
        <w:t xml:space="preserve">must be used in connection with the </w:t>
      </w:r>
      <w:r w:rsidR="00BC5F4B">
        <w:rPr>
          <w:u w:val="single"/>
        </w:rPr>
        <w:t>medical</w:t>
      </w:r>
      <w:r w:rsidR="00453390">
        <w:rPr>
          <w:u w:val="single"/>
        </w:rPr>
        <w:t xml:space="preserve"> </w:t>
      </w:r>
      <w:r w:rsidR="00CA1545" w:rsidRPr="00CA1545">
        <w:rPr>
          <w:u w:val="single"/>
        </w:rPr>
        <w:t xml:space="preserve">procedure </w:t>
      </w:r>
      <w:r w:rsidR="00BC5F4B">
        <w:rPr>
          <w:u w:val="single"/>
        </w:rPr>
        <w:t xml:space="preserve">for which the leave is sought, </w:t>
      </w:r>
      <w:r w:rsidR="0068029B">
        <w:rPr>
          <w:u w:val="single"/>
        </w:rPr>
        <w:t>or</w:t>
      </w:r>
      <w:r w:rsidR="0068029B" w:rsidRPr="00CA1545">
        <w:rPr>
          <w:u w:val="single"/>
        </w:rPr>
        <w:t xml:space="preserve"> </w:t>
      </w:r>
      <w:r w:rsidR="00987494">
        <w:rPr>
          <w:u w:val="single"/>
        </w:rPr>
        <w:t xml:space="preserve">for </w:t>
      </w:r>
      <w:r w:rsidR="00CA1545" w:rsidRPr="00CA1545">
        <w:rPr>
          <w:u w:val="single"/>
        </w:rPr>
        <w:t xml:space="preserve">recovery </w:t>
      </w:r>
      <w:r w:rsidR="00453390">
        <w:rPr>
          <w:u w:val="single"/>
        </w:rPr>
        <w:t>from such procedure</w:t>
      </w:r>
      <w:r w:rsidR="00CA1545">
        <w:rPr>
          <w:u w:val="single"/>
        </w:rPr>
        <w:t>.</w:t>
      </w:r>
      <w:r w:rsidR="003F07B5">
        <w:rPr>
          <w:u w:val="single"/>
        </w:rPr>
        <w:t xml:space="preserve"> </w:t>
      </w:r>
      <w:r w:rsidR="00A672CB">
        <w:rPr>
          <w:u w:val="single"/>
        </w:rPr>
        <w:t xml:space="preserve">The bone marrow donation leave and living organ donation leave </w:t>
      </w:r>
      <w:r w:rsidR="003F07B5" w:rsidRPr="00CA1545">
        <w:rPr>
          <w:u w:val="single"/>
        </w:rPr>
        <w:t xml:space="preserve">provided pursuant to this </w:t>
      </w:r>
      <w:r w:rsidR="003F07B5">
        <w:rPr>
          <w:u w:val="single"/>
        </w:rPr>
        <w:t>subdivision</w:t>
      </w:r>
      <w:r w:rsidR="003F07B5" w:rsidRPr="00CA1545">
        <w:rPr>
          <w:u w:val="single"/>
        </w:rPr>
        <w:t xml:space="preserve"> </w:t>
      </w:r>
      <w:r w:rsidR="00A672CB">
        <w:rPr>
          <w:u w:val="single"/>
        </w:rPr>
        <w:t>are</w:t>
      </w:r>
      <w:r w:rsidR="003F07B5" w:rsidRPr="00BC5F4B">
        <w:rPr>
          <w:u w:val="single"/>
        </w:rPr>
        <w:t xml:space="preserve"> </w:t>
      </w:r>
      <w:r w:rsidR="00A672CB">
        <w:rPr>
          <w:u w:val="single"/>
        </w:rPr>
        <w:t xml:space="preserve">each </w:t>
      </w:r>
      <w:r w:rsidR="003F07B5" w:rsidRPr="00BC5F4B">
        <w:rPr>
          <w:u w:val="single"/>
        </w:rPr>
        <w:t>available once per calendar year</w:t>
      </w:r>
      <w:r w:rsidR="003F07B5" w:rsidRPr="003F07B5">
        <w:rPr>
          <w:u w:val="single"/>
        </w:rPr>
        <w:t xml:space="preserve"> </w:t>
      </w:r>
      <w:r w:rsidR="00A672CB">
        <w:rPr>
          <w:u w:val="single"/>
        </w:rPr>
        <w:t xml:space="preserve">and do </w:t>
      </w:r>
      <w:r w:rsidR="003F07B5" w:rsidRPr="00BC5F4B">
        <w:rPr>
          <w:u w:val="single"/>
        </w:rPr>
        <w:t>not roll over or accumulate</w:t>
      </w:r>
      <w:r w:rsidR="003F07B5" w:rsidRPr="003F07B5">
        <w:rPr>
          <w:u w:val="single"/>
        </w:rPr>
        <w:t xml:space="preserve"> from </w:t>
      </w:r>
      <w:r w:rsidR="00ED00AB">
        <w:rPr>
          <w:u w:val="single"/>
        </w:rPr>
        <w:t xml:space="preserve">calendar </w:t>
      </w:r>
      <w:r w:rsidR="003F07B5" w:rsidRPr="003F07B5">
        <w:rPr>
          <w:u w:val="single"/>
        </w:rPr>
        <w:t xml:space="preserve">year to </w:t>
      </w:r>
      <w:r w:rsidR="00ED00AB">
        <w:rPr>
          <w:u w:val="single"/>
        </w:rPr>
        <w:t xml:space="preserve">calendar </w:t>
      </w:r>
      <w:r w:rsidR="003F07B5" w:rsidRPr="003F07B5">
        <w:rPr>
          <w:u w:val="single"/>
        </w:rPr>
        <w:t xml:space="preserve">year. </w:t>
      </w:r>
      <w:r w:rsidR="00440F3D">
        <w:rPr>
          <w:u w:val="single"/>
        </w:rPr>
        <w:t>The e</w:t>
      </w:r>
      <w:r w:rsidR="00440F3D" w:rsidRPr="00440F3D">
        <w:rPr>
          <w:u w:val="single"/>
        </w:rPr>
        <w:t xml:space="preserve">mployer may require documentation signed by a licensed health care provider indicating the need for the amount of </w:t>
      </w:r>
      <w:r w:rsidR="00440F3D">
        <w:rPr>
          <w:u w:val="single"/>
        </w:rPr>
        <w:t>leave</w:t>
      </w:r>
      <w:r w:rsidR="00440F3D" w:rsidRPr="00440F3D">
        <w:rPr>
          <w:u w:val="single"/>
        </w:rPr>
        <w:t xml:space="preserve"> taken</w:t>
      </w:r>
      <w:r w:rsidR="00987494">
        <w:rPr>
          <w:u w:val="single"/>
        </w:rPr>
        <w:t>, provided that the</w:t>
      </w:r>
      <w:r w:rsidR="00440F3D" w:rsidRPr="00440F3D">
        <w:rPr>
          <w:u w:val="single"/>
        </w:rPr>
        <w:t xml:space="preserve"> employer shall not require that such documentatio</w:t>
      </w:r>
      <w:r w:rsidR="00987494">
        <w:rPr>
          <w:u w:val="single"/>
        </w:rPr>
        <w:t xml:space="preserve">n include the city employee’s medical </w:t>
      </w:r>
      <w:r w:rsidR="0054004B">
        <w:rPr>
          <w:u w:val="single"/>
        </w:rPr>
        <w:t>information</w:t>
      </w:r>
      <w:r w:rsidR="00440F3D" w:rsidRPr="00440F3D">
        <w:rPr>
          <w:u w:val="single"/>
        </w:rPr>
        <w:t>, except as required by law. Where a health care provider charges a</w:t>
      </w:r>
      <w:r w:rsidR="00987494">
        <w:rPr>
          <w:u w:val="single"/>
        </w:rPr>
        <w:t xml:space="preserve"> city</w:t>
      </w:r>
      <w:r w:rsidR="00440F3D" w:rsidRPr="00440F3D">
        <w:rPr>
          <w:u w:val="single"/>
        </w:rPr>
        <w:t xml:space="preserve"> employee a fee for the provision of documentation requested by the employer, </w:t>
      </w:r>
      <w:r w:rsidR="00987494">
        <w:rPr>
          <w:u w:val="single"/>
        </w:rPr>
        <w:t>the</w:t>
      </w:r>
      <w:r w:rsidR="00440F3D" w:rsidRPr="00440F3D">
        <w:rPr>
          <w:u w:val="single"/>
        </w:rPr>
        <w:t xml:space="preserve"> employer shall reimburse the </w:t>
      </w:r>
      <w:r w:rsidR="004C164C">
        <w:rPr>
          <w:u w:val="single"/>
        </w:rPr>
        <w:t xml:space="preserve">city </w:t>
      </w:r>
      <w:r w:rsidR="00440F3D" w:rsidRPr="00440F3D">
        <w:rPr>
          <w:u w:val="single"/>
        </w:rPr>
        <w:t>employee for such fee.</w:t>
      </w:r>
      <w:r w:rsidR="00987494">
        <w:rPr>
          <w:u w:val="single"/>
        </w:rPr>
        <w:t xml:space="preserve"> </w:t>
      </w:r>
      <w:r w:rsidR="007E485F">
        <w:rPr>
          <w:u w:val="single"/>
        </w:rPr>
        <w:t xml:space="preserve"> </w:t>
      </w:r>
    </w:p>
    <w:p w14:paraId="3481ADDB" w14:textId="380A061F" w:rsidR="00C67B73" w:rsidRDefault="009A787A" w:rsidP="00FD4B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C03E73" w:rsidRPr="00C03E73">
        <w:rPr>
          <w:u w:val="single"/>
        </w:rPr>
        <w:t xml:space="preserve">The </w:t>
      </w:r>
      <w:r w:rsidR="00C03E73">
        <w:rPr>
          <w:u w:val="single"/>
        </w:rPr>
        <w:t>d</w:t>
      </w:r>
      <w:r w:rsidR="00C03E73" w:rsidRPr="00C03E73">
        <w:rPr>
          <w:u w:val="single"/>
        </w:rPr>
        <w:t xml:space="preserve">epartment shall establish and maintain a voluntary </w:t>
      </w:r>
      <w:r w:rsidR="00440F3D">
        <w:rPr>
          <w:u w:val="single"/>
        </w:rPr>
        <w:t xml:space="preserve">public </w:t>
      </w:r>
      <w:r w:rsidR="00C03E73" w:rsidRPr="00C03E73">
        <w:rPr>
          <w:u w:val="single"/>
        </w:rPr>
        <w:t xml:space="preserve">honor roll recognizing </w:t>
      </w:r>
      <w:r w:rsidR="00BC5F4B">
        <w:rPr>
          <w:u w:val="single"/>
        </w:rPr>
        <w:t>city employees</w:t>
      </w:r>
      <w:r w:rsidR="00BC5F4B" w:rsidRPr="00C03E73">
        <w:rPr>
          <w:u w:val="single"/>
        </w:rPr>
        <w:t xml:space="preserve"> </w:t>
      </w:r>
      <w:r w:rsidR="00C03E73" w:rsidRPr="00C03E73">
        <w:rPr>
          <w:u w:val="single"/>
        </w:rPr>
        <w:t xml:space="preserve">who </w:t>
      </w:r>
      <w:r w:rsidR="00945611">
        <w:rPr>
          <w:u w:val="single"/>
        </w:rPr>
        <w:t>have made a bone marrow donation or a living organ donation</w:t>
      </w:r>
      <w:r w:rsidR="00C03E73" w:rsidRPr="00C03E73">
        <w:rPr>
          <w:u w:val="single"/>
        </w:rPr>
        <w:t>.</w:t>
      </w:r>
      <w:r w:rsidR="00353726">
        <w:rPr>
          <w:u w:val="single"/>
        </w:rPr>
        <w:t xml:space="preserve"> </w:t>
      </w:r>
      <w:r w:rsidR="0073505A" w:rsidRPr="0073505A">
        <w:rPr>
          <w:u w:val="single"/>
        </w:rPr>
        <w:t xml:space="preserve">The department may request </w:t>
      </w:r>
      <w:r w:rsidR="00537308">
        <w:rPr>
          <w:u w:val="single"/>
        </w:rPr>
        <w:t>documentation</w:t>
      </w:r>
      <w:r w:rsidR="00537308" w:rsidRPr="00537308">
        <w:rPr>
          <w:u w:val="single"/>
        </w:rPr>
        <w:t xml:space="preserve"> signed by a licensed health care provider</w:t>
      </w:r>
      <w:r w:rsidR="0073505A" w:rsidRPr="0073505A">
        <w:rPr>
          <w:u w:val="single"/>
        </w:rPr>
        <w:t xml:space="preserve"> confirming that the individual served as a living organ or bone marrow donor, provided that no medical details shall be required.</w:t>
      </w:r>
      <w:r w:rsidR="0073505A">
        <w:rPr>
          <w:u w:val="single"/>
        </w:rPr>
        <w:t xml:space="preserve"> </w:t>
      </w:r>
    </w:p>
    <w:p w14:paraId="43216799" w14:textId="6736A2D4" w:rsidR="0096456E" w:rsidRPr="006B6DDF" w:rsidRDefault="0096456E" w:rsidP="00FD4B65">
      <w:pPr>
        <w:spacing w:line="480" w:lineRule="auto"/>
        <w:jc w:val="both"/>
        <w:rPr>
          <w:u w:val="single"/>
        </w:rPr>
      </w:pPr>
      <w:r>
        <w:rPr>
          <w:u w:val="single"/>
        </w:rPr>
        <w:t>d. This section does not affect the mayor’s authority to bargain with certified employee organizations pursuant to chapter 3 of title 12 of the administrative code.</w:t>
      </w:r>
    </w:p>
    <w:p w14:paraId="28B77DE6" w14:textId="499471AB" w:rsidR="002F196D" w:rsidRDefault="00595589" w:rsidP="008517AA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lastRenderedPageBreak/>
        <w:t>§ 2.</w:t>
      </w:r>
      <w:r w:rsidR="002E563A">
        <w:t xml:space="preserve"> This local law takes effect 1</w:t>
      </w:r>
      <w:r w:rsidR="00B34185">
        <w:t>8</w:t>
      </w:r>
      <w:r w:rsidR="002E563A">
        <w:t>0 days after it becomes law</w:t>
      </w:r>
      <w:r w:rsidR="004669EE">
        <w:t>.</w:t>
      </w:r>
    </w:p>
    <w:p w14:paraId="6A520040" w14:textId="77777777" w:rsidR="0073505A" w:rsidRDefault="0073505A" w:rsidP="007101A2">
      <w:pPr>
        <w:ind w:firstLine="0"/>
        <w:rPr>
          <w:sz w:val="18"/>
          <w:szCs w:val="18"/>
        </w:rPr>
      </w:pPr>
    </w:p>
    <w:p w14:paraId="599D6419" w14:textId="77777777" w:rsidR="00453390" w:rsidRDefault="00453390" w:rsidP="0073505A">
      <w:pPr>
        <w:ind w:firstLine="0"/>
        <w:rPr>
          <w:sz w:val="18"/>
          <w:szCs w:val="18"/>
        </w:rPr>
      </w:pPr>
    </w:p>
    <w:p w14:paraId="7F016D7F" w14:textId="1CA0A317" w:rsidR="0073505A" w:rsidRDefault="0073505A" w:rsidP="0073505A">
      <w:pPr>
        <w:ind w:firstLine="0"/>
        <w:rPr>
          <w:sz w:val="18"/>
          <w:szCs w:val="18"/>
        </w:rPr>
      </w:pPr>
      <w:r>
        <w:rPr>
          <w:sz w:val="18"/>
          <w:szCs w:val="18"/>
        </w:rPr>
        <w:t>AC</w:t>
      </w:r>
    </w:p>
    <w:p w14:paraId="74D28CF5" w14:textId="2533E09E" w:rsidR="0073505A" w:rsidRDefault="0073505A" w:rsidP="0073505A">
      <w:pPr>
        <w:ind w:firstLine="0"/>
        <w:rPr>
          <w:sz w:val="18"/>
          <w:szCs w:val="18"/>
        </w:rPr>
      </w:pPr>
      <w:r>
        <w:rPr>
          <w:sz w:val="18"/>
          <w:szCs w:val="18"/>
        </w:rPr>
        <w:t>LS #</w:t>
      </w:r>
      <w:r w:rsidR="00DB2CA0">
        <w:rPr>
          <w:sz w:val="18"/>
          <w:szCs w:val="18"/>
        </w:rPr>
        <w:t>20203</w:t>
      </w:r>
    </w:p>
    <w:p w14:paraId="7FDCE1C0" w14:textId="2909CB88" w:rsidR="00A73102" w:rsidRDefault="00A73102" w:rsidP="0073505A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#1487-2025</w:t>
      </w:r>
    </w:p>
    <w:p w14:paraId="7B5ECD93" w14:textId="4A45CC40" w:rsidR="0073505A" w:rsidRDefault="00A0307C" w:rsidP="00A0307C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2:37 PM</w:t>
      </w:r>
    </w:p>
    <w:sectPr w:rsidR="007350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01E4" w14:textId="77777777" w:rsidR="00236E8E" w:rsidRDefault="00236E8E">
      <w:r>
        <w:separator/>
      </w:r>
    </w:p>
    <w:p w14:paraId="73727572" w14:textId="77777777" w:rsidR="00236E8E" w:rsidRDefault="00236E8E"/>
  </w:endnote>
  <w:endnote w:type="continuationSeparator" w:id="0">
    <w:p w14:paraId="5AF0AE6B" w14:textId="77777777" w:rsidR="00236E8E" w:rsidRDefault="00236E8E">
      <w:r>
        <w:continuationSeparator/>
      </w:r>
    </w:p>
    <w:p w14:paraId="5E603136" w14:textId="77777777" w:rsidR="00236E8E" w:rsidRDefault="00236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0D43F" w14:textId="171AF84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E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B552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52176" w14:textId="55B5F6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2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51506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DDEC" w14:textId="77777777" w:rsidR="00236E8E" w:rsidRDefault="00236E8E">
      <w:r>
        <w:separator/>
      </w:r>
    </w:p>
    <w:p w14:paraId="2BF995DB" w14:textId="77777777" w:rsidR="00236E8E" w:rsidRDefault="00236E8E"/>
  </w:footnote>
  <w:footnote w:type="continuationSeparator" w:id="0">
    <w:p w14:paraId="3374601D" w14:textId="77777777" w:rsidR="00236E8E" w:rsidRDefault="00236E8E">
      <w:r>
        <w:continuationSeparator/>
      </w:r>
    </w:p>
    <w:p w14:paraId="1297F9F3" w14:textId="77777777" w:rsidR="00236E8E" w:rsidRDefault="00236E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FE8"/>
    <w:multiLevelType w:val="hybridMultilevel"/>
    <w:tmpl w:val="9D960064"/>
    <w:lvl w:ilvl="0" w:tplc="5D08702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94DFB"/>
    <w:multiLevelType w:val="multilevel"/>
    <w:tmpl w:val="5988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08A3"/>
    <w:multiLevelType w:val="hybridMultilevel"/>
    <w:tmpl w:val="B7FE18A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4459C"/>
    <w:multiLevelType w:val="multilevel"/>
    <w:tmpl w:val="11AC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692921">
    <w:abstractNumId w:val="4"/>
  </w:num>
  <w:num w:numId="2" w16cid:durableId="951935876">
    <w:abstractNumId w:val="0"/>
  </w:num>
  <w:num w:numId="3" w16cid:durableId="2049335935">
    <w:abstractNumId w:val="2"/>
  </w:num>
  <w:num w:numId="4" w16cid:durableId="436872468">
    <w:abstractNumId w:val="3"/>
  </w:num>
  <w:num w:numId="5" w16cid:durableId="186987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D69"/>
    <w:rsid w:val="00004A77"/>
    <w:rsid w:val="000135A3"/>
    <w:rsid w:val="00020C9B"/>
    <w:rsid w:val="00035181"/>
    <w:rsid w:val="00035991"/>
    <w:rsid w:val="00040AE1"/>
    <w:rsid w:val="00042851"/>
    <w:rsid w:val="000502BC"/>
    <w:rsid w:val="00051AD1"/>
    <w:rsid w:val="00056BB0"/>
    <w:rsid w:val="00064AFB"/>
    <w:rsid w:val="0008004C"/>
    <w:rsid w:val="00085C7F"/>
    <w:rsid w:val="0009062B"/>
    <w:rsid w:val="0009173E"/>
    <w:rsid w:val="00094A70"/>
    <w:rsid w:val="000960FD"/>
    <w:rsid w:val="000A5038"/>
    <w:rsid w:val="000B1E58"/>
    <w:rsid w:val="000C2ED9"/>
    <w:rsid w:val="000D21CF"/>
    <w:rsid w:val="000D4A7F"/>
    <w:rsid w:val="000E06C3"/>
    <w:rsid w:val="000E1113"/>
    <w:rsid w:val="000E354F"/>
    <w:rsid w:val="000F251C"/>
    <w:rsid w:val="00103E49"/>
    <w:rsid w:val="00106C44"/>
    <w:rsid w:val="001073BD"/>
    <w:rsid w:val="0011164D"/>
    <w:rsid w:val="00115B31"/>
    <w:rsid w:val="00117667"/>
    <w:rsid w:val="00117D47"/>
    <w:rsid w:val="00127682"/>
    <w:rsid w:val="001329FF"/>
    <w:rsid w:val="001509BF"/>
    <w:rsid w:val="00150A27"/>
    <w:rsid w:val="00162FC0"/>
    <w:rsid w:val="00165627"/>
    <w:rsid w:val="00167107"/>
    <w:rsid w:val="001718A9"/>
    <w:rsid w:val="00174024"/>
    <w:rsid w:val="0017792E"/>
    <w:rsid w:val="00180BD2"/>
    <w:rsid w:val="00195A80"/>
    <w:rsid w:val="001B6542"/>
    <w:rsid w:val="001C25A9"/>
    <w:rsid w:val="001C3F99"/>
    <w:rsid w:val="001C4616"/>
    <w:rsid w:val="001D0089"/>
    <w:rsid w:val="001D4249"/>
    <w:rsid w:val="001D71D0"/>
    <w:rsid w:val="001F0870"/>
    <w:rsid w:val="001F0C41"/>
    <w:rsid w:val="00205741"/>
    <w:rsid w:val="00207323"/>
    <w:rsid w:val="002075A1"/>
    <w:rsid w:val="0021642E"/>
    <w:rsid w:val="0022099D"/>
    <w:rsid w:val="0023104D"/>
    <w:rsid w:val="00233AE7"/>
    <w:rsid w:val="00236E8E"/>
    <w:rsid w:val="00241F94"/>
    <w:rsid w:val="0024301F"/>
    <w:rsid w:val="00243F6C"/>
    <w:rsid w:val="002520EA"/>
    <w:rsid w:val="00270162"/>
    <w:rsid w:val="002754C3"/>
    <w:rsid w:val="00280955"/>
    <w:rsid w:val="00283F82"/>
    <w:rsid w:val="00290408"/>
    <w:rsid w:val="00292C42"/>
    <w:rsid w:val="0029502B"/>
    <w:rsid w:val="002A1DAE"/>
    <w:rsid w:val="002A5752"/>
    <w:rsid w:val="002B313A"/>
    <w:rsid w:val="002B653A"/>
    <w:rsid w:val="002C029F"/>
    <w:rsid w:val="002C0A00"/>
    <w:rsid w:val="002C4435"/>
    <w:rsid w:val="002D5F4F"/>
    <w:rsid w:val="002E563A"/>
    <w:rsid w:val="002F196D"/>
    <w:rsid w:val="002F269C"/>
    <w:rsid w:val="002F7F9E"/>
    <w:rsid w:val="00300431"/>
    <w:rsid w:val="00301E5D"/>
    <w:rsid w:val="0030510F"/>
    <w:rsid w:val="003146F9"/>
    <w:rsid w:val="00314829"/>
    <w:rsid w:val="0031781E"/>
    <w:rsid w:val="00320D3B"/>
    <w:rsid w:val="003217D3"/>
    <w:rsid w:val="0033027F"/>
    <w:rsid w:val="00331671"/>
    <w:rsid w:val="00331A54"/>
    <w:rsid w:val="00333CB7"/>
    <w:rsid w:val="003359E7"/>
    <w:rsid w:val="00341C7B"/>
    <w:rsid w:val="003447CD"/>
    <w:rsid w:val="00352CA7"/>
    <w:rsid w:val="00353726"/>
    <w:rsid w:val="00360E72"/>
    <w:rsid w:val="00363D6A"/>
    <w:rsid w:val="00366EF6"/>
    <w:rsid w:val="003720CF"/>
    <w:rsid w:val="003874A1"/>
    <w:rsid w:val="00387754"/>
    <w:rsid w:val="00392CB4"/>
    <w:rsid w:val="003A29EF"/>
    <w:rsid w:val="003A75C2"/>
    <w:rsid w:val="003B0E12"/>
    <w:rsid w:val="003C4D4B"/>
    <w:rsid w:val="003C6FAD"/>
    <w:rsid w:val="003D08E6"/>
    <w:rsid w:val="003D3F6A"/>
    <w:rsid w:val="003D585E"/>
    <w:rsid w:val="003D5879"/>
    <w:rsid w:val="003E0F80"/>
    <w:rsid w:val="003E21DE"/>
    <w:rsid w:val="003E68DD"/>
    <w:rsid w:val="003F07B5"/>
    <w:rsid w:val="003F26F9"/>
    <w:rsid w:val="003F306A"/>
    <w:rsid w:val="003F3109"/>
    <w:rsid w:val="004021AC"/>
    <w:rsid w:val="00410AFE"/>
    <w:rsid w:val="00412D33"/>
    <w:rsid w:val="00415110"/>
    <w:rsid w:val="004313CF"/>
    <w:rsid w:val="00432688"/>
    <w:rsid w:val="00432BC5"/>
    <w:rsid w:val="0043556F"/>
    <w:rsid w:val="00436672"/>
    <w:rsid w:val="00436F96"/>
    <w:rsid w:val="00440F3D"/>
    <w:rsid w:val="00442ACA"/>
    <w:rsid w:val="00444642"/>
    <w:rsid w:val="00447A01"/>
    <w:rsid w:val="0045004B"/>
    <w:rsid w:val="00450170"/>
    <w:rsid w:val="00452A04"/>
    <w:rsid w:val="00453390"/>
    <w:rsid w:val="0045354E"/>
    <w:rsid w:val="00453565"/>
    <w:rsid w:val="00465293"/>
    <w:rsid w:val="004669EE"/>
    <w:rsid w:val="00467C16"/>
    <w:rsid w:val="00472447"/>
    <w:rsid w:val="00472A49"/>
    <w:rsid w:val="0047402D"/>
    <w:rsid w:val="00482572"/>
    <w:rsid w:val="00483CA7"/>
    <w:rsid w:val="00493BD0"/>
    <w:rsid w:val="004948B5"/>
    <w:rsid w:val="00497233"/>
    <w:rsid w:val="004A0EE1"/>
    <w:rsid w:val="004A6876"/>
    <w:rsid w:val="004B097C"/>
    <w:rsid w:val="004B3A50"/>
    <w:rsid w:val="004B5628"/>
    <w:rsid w:val="004C164C"/>
    <w:rsid w:val="004D0650"/>
    <w:rsid w:val="004D2890"/>
    <w:rsid w:val="004E1CF2"/>
    <w:rsid w:val="004F3343"/>
    <w:rsid w:val="004F728C"/>
    <w:rsid w:val="005020E8"/>
    <w:rsid w:val="0052451F"/>
    <w:rsid w:val="00530318"/>
    <w:rsid w:val="00530802"/>
    <w:rsid w:val="00537308"/>
    <w:rsid w:val="0054004B"/>
    <w:rsid w:val="00550AB1"/>
    <w:rsid w:val="00550E96"/>
    <w:rsid w:val="00554C35"/>
    <w:rsid w:val="00555DE7"/>
    <w:rsid w:val="00560375"/>
    <w:rsid w:val="00562EBF"/>
    <w:rsid w:val="00563D71"/>
    <w:rsid w:val="00564811"/>
    <w:rsid w:val="00567340"/>
    <w:rsid w:val="0057235A"/>
    <w:rsid w:val="00586366"/>
    <w:rsid w:val="00593BE8"/>
    <w:rsid w:val="00595589"/>
    <w:rsid w:val="005A1EBD"/>
    <w:rsid w:val="005A2849"/>
    <w:rsid w:val="005A7BBA"/>
    <w:rsid w:val="005B030B"/>
    <w:rsid w:val="005B5DE4"/>
    <w:rsid w:val="005B6610"/>
    <w:rsid w:val="005C2D3E"/>
    <w:rsid w:val="005C6812"/>
    <w:rsid w:val="005C6980"/>
    <w:rsid w:val="005D244C"/>
    <w:rsid w:val="005D37A9"/>
    <w:rsid w:val="005D4A03"/>
    <w:rsid w:val="005D73C6"/>
    <w:rsid w:val="005E655A"/>
    <w:rsid w:val="005E73A9"/>
    <w:rsid w:val="005E7681"/>
    <w:rsid w:val="005F3AA6"/>
    <w:rsid w:val="00601A23"/>
    <w:rsid w:val="00602A8E"/>
    <w:rsid w:val="00607E3B"/>
    <w:rsid w:val="00613C15"/>
    <w:rsid w:val="00614881"/>
    <w:rsid w:val="00615D82"/>
    <w:rsid w:val="00616355"/>
    <w:rsid w:val="006255B1"/>
    <w:rsid w:val="006269B4"/>
    <w:rsid w:val="00630AB3"/>
    <w:rsid w:val="00634BD0"/>
    <w:rsid w:val="00636E8F"/>
    <w:rsid w:val="006419EA"/>
    <w:rsid w:val="00645FB3"/>
    <w:rsid w:val="0065224C"/>
    <w:rsid w:val="006522B3"/>
    <w:rsid w:val="00662A9F"/>
    <w:rsid w:val="006662DF"/>
    <w:rsid w:val="006771A1"/>
    <w:rsid w:val="0068029B"/>
    <w:rsid w:val="00681A93"/>
    <w:rsid w:val="00682FBC"/>
    <w:rsid w:val="00687344"/>
    <w:rsid w:val="00687AD3"/>
    <w:rsid w:val="0069129B"/>
    <w:rsid w:val="00692B73"/>
    <w:rsid w:val="006A1E4E"/>
    <w:rsid w:val="006A30A9"/>
    <w:rsid w:val="006A62BB"/>
    <w:rsid w:val="006A691C"/>
    <w:rsid w:val="006B0708"/>
    <w:rsid w:val="006B26AF"/>
    <w:rsid w:val="006B42E3"/>
    <w:rsid w:val="006B4DC7"/>
    <w:rsid w:val="006B590A"/>
    <w:rsid w:val="006B5AB9"/>
    <w:rsid w:val="006B6DDF"/>
    <w:rsid w:val="006C29D8"/>
    <w:rsid w:val="006D03D2"/>
    <w:rsid w:val="006D0A31"/>
    <w:rsid w:val="006D2F7B"/>
    <w:rsid w:val="006D382F"/>
    <w:rsid w:val="006D3E3C"/>
    <w:rsid w:val="006D562C"/>
    <w:rsid w:val="006E2142"/>
    <w:rsid w:val="006E2B89"/>
    <w:rsid w:val="006F2CD6"/>
    <w:rsid w:val="006F5CC7"/>
    <w:rsid w:val="006F6E10"/>
    <w:rsid w:val="006F746C"/>
    <w:rsid w:val="007101A2"/>
    <w:rsid w:val="007218EB"/>
    <w:rsid w:val="0072495E"/>
    <w:rsid w:val="0072551E"/>
    <w:rsid w:val="00726D66"/>
    <w:rsid w:val="00727F04"/>
    <w:rsid w:val="007314CA"/>
    <w:rsid w:val="0073505A"/>
    <w:rsid w:val="0074313F"/>
    <w:rsid w:val="00747E6E"/>
    <w:rsid w:val="00750030"/>
    <w:rsid w:val="00751370"/>
    <w:rsid w:val="00751C1C"/>
    <w:rsid w:val="0075245C"/>
    <w:rsid w:val="0075481E"/>
    <w:rsid w:val="00767CD4"/>
    <w:rsid w:val="00770B29"/>
    <w:rsid w:val="00770B9A"/>
    <w:rsid w:val="00770D31"/>
    <w:rsid w:val="00782987"/>
    <w:rsid w:val="00791629"/>
    <w:rsid w:val="00794860"/>
    <w:rsid w:val="007978F4"/>
    <w:rsid w:val="00797ED2"/>
    <w:rsid w:val="007A0CB4"/>
    <w:rsid w:val="007A1A40"/>
    <w:rsid w:val="007B293E"/>
    <w:rsid w:val="007B6497"/>
    <w:rsid w:val="007C1D9D"/>
    <w:rsid w:val="007C2B3C"/>
    <w:rsid w:val="007C4D69"/>
    <w:rsid w:val="007C6893"/>
    <w:rsid w:val="007D244C"/>
    <w:rsid w:val="007D3B5B"/>
    <w:rsid w:val="007E0658"/>
    <w:rsid w:val="007E485F"/>
    <w:rsid w:val="007E4E9D"/>
    <w:rsid w:val="007E73C5"/>
    <w:rsid w:val="007E79D5"/>
    <w:rsid w:val="007F0A63"/>
    <w:rsid w:val="007F0CA4"/>
    <w:rsid w:val="007F4087"/>
    <w:rsid w:val="007F463B"/>
    <w:rsid w:val="007F6158"/>
    <w:rsid w:val="00805DB3"/>
    <w:rsid w:val="00806569"/>
    <w:rsid w:val="00806FB6"/>
    <w:rsid w:val="00807970"/>
    <w:rsid w:val="008167F4"/>
    <w:rsid w:val="00825724"/>
    <w:rsid w:val="00826E35"/>
    <w:rsid w:val="0083646C"/>
    <w:rsid w:val="0084065E"/>
    <w:rsid w:val="00841DB3"/>
    <w:rsid w:val="0084411B"/>
    <w:rsid w:val="00844B1B"/>
    <w:rsid w:val="00846AE0"/>
    <w:rsid w:val="008517AA"/>
    <w:rsid w:val="0085260B"/>
    <w:rsid w:val="00853E42"/>
    <w:rsid w:val="0085431B"/>
    <w:rsid w:val="008555C0"/>
    <w:rsid w:val="008601F5"/>
    <w:rsid w:val="00865D77"/>
    <w:rsid w:val="00872BFD"/>
    <w:rsid w:val="00873B26"/>
    <w:rsid w:val="00877CDC"/>
    <w:rsid w:val="00877D77"/>
    <w:rsid w:val="00880099"/>
    <w:rsid w:val="0088082E"/>
    <w:rsid w:val="0088434E"/>
    <w:rsid w:val="00897EAD"/>
    <w:rsid w:val="008A7650"/>
    <w:rsid w:val="008C231F"/>
    <w:rsid w:val="008D0945"/>
    <w:rsid w:val="008E232B"/>
    <w:rsid w:val="008E28FA"/>
    <w:rsid w:val="008E3CC9"/>
    <w:rsid w:val="008F0B17"/>
    <w:rsid w:val="00900ACB"/>
    <w:rsid w:val="0090159D"/>
    <w:rsid w:val="00903A17"/>
    <w:rsid w:val="00903B51"/>
    <w:rsid w:val="00904201"/>
    <w:rsid w:val="00904F91"/>
    <w:rsid w:val="00925D71"/>
    <w:rsid w:val="00931834"/>
    <w:rsid w:val="009334A2"/>
    <w:rsid w:val="0094029B"/>
    <w:rsid w:val="009410A8"/>
    <w:rsid w:val="00945611"/>
    <w:rsid w:val="00951599"/>
    <w:rsid w:val="00957356"/>
    <w:rsid w:val="0096456E"/>
    <w:rsid w:val="00965C15"/>
    <w:rsid w:val="009822E5"/>
    <w:rsid w:val="00986EFE"/>
    <w:rsid w:val="00987494"/>
    <w:rsid w:val="0099057F"/>
    <w:rsid w:val="00990ECE"/>
    <w:rsid w:val="00996254"/>
    <w:rsid w:val="009A28B9"/>
    <w:rsid w:val="009A787A"/>
    <w:rsid w:val="009B3776"/>
    <w:rsid w:val="009C0B26"/>
    <w:rsid w:val="009C19C3"/>
    <w:rsid w:val="009C521D"/>
    <w:rsid w:val="009C60C4"/>
    <w:rsid w:val="009C7D48"/>
    <w:rsid w:val="009D190C"/>
    <w:rsid w:val="009E5788"/>
    <w:rsid w:val="009F0A9A"/>
    <w:rsid w:val="009F1EBD"/>
    <w:rsid w:val="009F45D5"/>
    <w:rsid w:val="00A00588"/>
    <w:rsid w:val="00A0307C"/>
    <w:rsid w:val="00A03635"/>
    <w:rsid w:val="00A10451"/>
    <w:rsid w:val="00A269C2"/>
    <w:rsid w:val="00A46ACE"/>
    <w:rsid w:val="00A51D8B"/>
    <w:rsid w:val="00A531EC"/>
    <w:rsid w:val="00A535F8"/>
    <w:rsid w:val="00A56393"/>
    <w:rsid w:val="00A654D0"/>
    <w:rsid w:val="00A672CB"/>
    <w:rsid w:val="00A673DD"/>
    <w:rsid w:val="00A73102"/>
    <w:rsid w:val="00A84161"/>
    <w:rsid w:val="00AA0F7C"/>
    <w:rsid w:val="00AC6135"/>
    <w:rsid w:val="00AD1881"/>
    <w:rsid w:val="00AD4EE0"/>
    <w:rsid w:val="00AD642D"/>
    <w:rsid w:val="00AD79BB"/>
    <w:rsid w:val="00AE212E"/>
    <w:rsid w:val="00AE285B"/>
    <w:rsid w:val="00AF3304"/>
    <w:rsid w:val="00AF39A5"/>
    <w:rsid w:val="00B0115D"/>
    <w:rsid w:val="00B04B5E"/>
    <w:rsid w:val="00B15D83"/>
    <w:rsid w:val="00B1635A"/>
    <w:rsid w:val="00B25056"/>
    <w:rsid w:val="00B30100"/>
    <w:rsid w:val="00B3103D"/>
    <w:rsid w:val="00B321C3"/>
    <w:rsid w:val="00B34185"/>
    <w:rsid w:val="00B47730"/>
    <w:rsid w:val="00B530C8"/>
    <w:rsid w:val="00B542FF"/>
    <w:rsid w:val="00B6280E"/>
    <w:rsid w:val="00B709B3"/>
    <w:rsid w:val="00B84A18"/>
    <w:rsid w:val="00BA4408"/>
    <w:rsid w:val="00BA599A"/>
    <w:rsid w:val="00BA7AEC"/>
    <w:rsid w:val="00BB3D05"/>
    <w:rsid w:val="00BB6434"/>
    <w:rsid w:val="00BC1806"/>
    <w:rsid w:val="00BC5F4B"/>
    <w:rsid w:val="00BD2980"/>
    <w:rsid w:val="00BD4E49"/>
    <w:rsid w:val="00BD6B1F"/>
    <w:rsid w:val="00BE327A"/>
    <w:rsid w:val="00BE573C"/>
    <w:rsid w:val="00BF06C0"/>
    <w:rsid w:val="00BF258C"/>
    <w:rsid w:val="00BF76F0"/>
    <w:rsid w:val="00C03E73"/>
    <w:rsid w:val="00C04F88"/>
    <w:rsid w:val="00C1066A"/>
    <w:rsid w:val="00C20ED1"/>
    <w:rsid w:val="00C25134"/>
    <w:rsid w:val="00C321BA"/>
    <w:rsid w:val="00C408F9"/>
    <w:rsid w:val="00C4183E"/>
    <w:rsid w:val="00C42A70"/>
    <w:rsid w:val="00C626F9"/>
    <w:rsid w:val="00C62E0C"/>
    <w:rsid w:val="00C67B73"/>
    <w:rsid w:val="00C91998"/>
    <w:rsid w:val="00C919A6"/>
    <w:rsid w:val="00C920E6"/>
    <w:rsid w:val="00C92A35"/>
    <w:rsid w:val="00C93F56"/>
    <w:rsid w:val="00C96CEE"/>
    <w:rsid w:val="00CA09E2"/>
    <w:rsid w:val="00CA1128"/>
    <w:rsid w:val="00CA1545"/>
    <w:rsid w:val="00CA2899"/>
    <w:rsid w:val="00CA30A1"/>
    <w:rsid w:val="00CA6B5C"/>
    <w:rsid w:val="00CC43F7"/>
    <w:rsid w:val="00CC4ED3"/>
    <w:rsid w:val="00CC6470"/>
    <w:rsid w:val="00CC70DA"/>
    <w:rsid w:val="00CE602C"/>
    <w:rsid w:val="00CE65C4"/>
    <w:rsid w:val="00CF17D2"/>
    <w:rsid w:val="00D0753D"/>
    <w:rsid w:val="00D1048C"/>
    <w:rsid w:val="00D117FD"/>
    <w:rsid w:val="00D14783"/>
    <w:rsid w:val="00D215EC"/>
    <w:rsid w:val="00D30A34"/>
    <w:rsid w:val="00D40538"/>
    <w:rsid w:val="00D438F9"/>
    <w:rsid w:val="00D43AF0"/>
    <w:rsid w:val="00D52CE9"/>
    <w:rsid w:val="00D61B95"/>
    <w:rsid w:val="00D75041"/>
    <w:rsid w:val="00D802D5"/>
    <w:rsid w:val="00D80BE8"/>
    <w:rsid w:val="00D83D70"/>
    <w:rsid w:val="00D929DF"/>
    <w:rsid w:val="00D94395"/>
    <w:rsid w:val="00D975BE"/>
    <w:rsid w:val="00DA36F3"/>
    <w:rsid w:val="00DB2CA0"/>
    <w:rsid w:val="00DB4EBA"/>
    <w:rsid w:val="00DB6BFB"/>
    <w:rsid w:val="00DC0CDC"/>
    <w:rsid w:val="00DC499E"/>
    <w:rsid w:val="00DC57C0"/>
    <w:rsid w:val="00DD0CF2"/>
    <w:rsid w:val="00DD59BB"/>
    <w:rsid w:val="00DE6E46"/>
    <w:rsid w:val="00DF1114"/>
    <w:rsid w:val="00DF2D03"/>
    <w:rsid w:val="00DF7976"/>
    <w:rsid w:val="00E02A24"/>
    <w:rsid w:val="00E0423E"/>
    <w:rsid w:val="00E06550"/>
    <w:rsid w:val="00E13406"/>
    <w:rsid w:val="00E310B4"/>
    <w:rsid w:val="00E34500"/>
    <w:rsid w:val="00E37A29"/>
    <w:rsid w:val="00E37C8F"/>
    <w:rsid w:val="00E42EF6"/>
    <w:rsid w:val="00E431AD"/>
    <w:rsid w:val="00E4429A"/>
    <w:rsid w:val="00E611AD"/>
    <w:rsid w:val="00E611DE"/>
    <w:rsid w:val="00E63E07"/>
    <w:rsid w:val="00E72F5B"/>
    <w:rsid w:val="00E735BE"/>
    <w:rsid w:val="00E752CA"/>
    <w:rsid w:val="00E84A4E"/>
    <w:rsid w:val="00E96705"/>
    <w:rsid w:val="00E96AB4"/>
    <w:rsid w:val="00E97376"/>
    <w:rsid w:val="00EA3852"/>
    <w:rsid w:val="00EB0CBF"/>
    <w:rsid w:val="00EB262D"/>
    <w:rsid w:val="00EB3988"/>
    <w:rsid w:val="00EB4F54"/>
    <w:rsid w:val="00EB5A95"/>
    <w:rsid w:val="00EB721B"/>
    <w:rsid w:val="00EB7F21"/>
    <w:rsid w:val="00EC40E4"/>
    <w:rsid w:val="00EC50A5"/>
    <w:rsid w:val="00ED00AB"/>
    <w:rsid w:val="00ED1C73"/>
    <w:rsid w:val="00ED266D"/>
    <w:rsid w:val="00ED2846"/>
    <w:rsid w:val="00ED6ADF"/>
    <w:rsid w:val="00EF1E62"/>
    <w:rsid w:val="00F01C1E"/>
    <w:rsid w:val="00F0418B"/>
    <w:rsid w:val="00F1055D"/>
    <w:rsid w:val="00F12272"/>
    <w:rsid w:val="00F12CB7"/>
    <w:rsid w:val="00F1371E"/>
    <w:rsid w:val="00F223FF"/>
    <w:rsid w:val="00F230B2"/>
    <w:rsid w:val="00F23C44"/>
    <w:rsid w:val="00F25ECE"/>
    <w:rsid w:val="00F32C0C"/>
    <w:rsid w:val="00F33321"/>
    <w:rsid w:val="00F34140"/>
    <w:rsid w:val="00F37F8E"/>
    <w:rsid w:val="00F40AD1"/>
    <w:rsid w:val="00F60349"/>
    <w:rsid w:val="00F74587"/>
    <w:rsid w:val="00F75C3F"/>
    <w:rsid w:val="00F85E6A"/>
    <w:rsid w:val="00F95240"/>
    <w:rsid w:val="00FA57AD"/>
    <w:rsid w:val="00FA5BBD"/>
    <w:rsid w:val="00FA63F7"/>
    <w:rsid w:val="00FA6AB1"/>
    <w:rsid w:val="00FB0F6C"/>
    <w:rsid w:val="00FB2FD6"/>
    <w:rsid w:val="00FB72A3"/>
    <w:rsid w:val="00FB7726"/>
    <w:rsid w:val="00FC547E"/>
    <w:rsid w:val="00FC6B62"/>
    <w:rsid w:val="00FC6B80"/>
    <w:rsid w:val="00FD2626"/>
    <w:rsid w:val="00FD2921"/>
    <w:rsid w:val="00FD4B65"/>
    <w:rsid w:val="00FD5B0B"/>
    <w:rsid w:val="00FD7596"/>
    <w:rsid w:val="00FE650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8231D"/>
  <w15:docId w15:val="{5776C7E3-B996-4518-A342-863642FF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1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6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67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67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6A62B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C50A5"/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3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5" ma:contentTypeDescription="Create a new document." ma:contentTypeScope="" ma:versionID="fbfcd27f7f59cfcdf8f20e685d07263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76da1809faca6e864fb54d81ddc9de8b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EDCA2F-4FDC-41B0-B8A8-27933EB25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5FB413-8290-451C-ACA6-CE30D4D56C9B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3.xml><?xml version="1.0" encoding="utf-8"?>
<ds:datastoreItem xmlns:ds="http://schemas.openxmlformats.org/officeDocument/2006/customXml" ds:itemID="{615FE9EE-22B4-45FE-876C-7B3F2C564A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F8AD7A-3E9B-4C91-83F1-E0C595732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4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Sucher, Sara</dc:creator>
  <cp:keywords/>
  <dc:description/>
  <cp:lastModifiedBy>Martin, William</cp:lastModifiedBy>
  <cp:revision>27</cp:revision>
  <cp:lastPrinted>2025-11-03T17:12:00Z</cp:lastPrinted>
  <dcterms:created xsi:type="dcterms:W3CDTF">2026-01-20T23:03:00Z</dcterms:created>
  <dcterms:modified xsi:type="dcterms:W3CDTF">2026-04-03T17:51:00Z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