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CBA2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D3F006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4FE58BC" w14:textId="2A4163A7" w:rsidR="0041520B" w:rsidRPr="00A5189C" w:rsidRDefault="0004593B" w:rsidP="006C314E">
      <w:pPr>
        <w:pStyle w:val="NoSpacing"/>
        <w:spacing w:before="80"/>
        <w:jc w:val="both"/>
        <w:rPr>
          <w:rFonts w:cs="Times New Roman"/>
          <w:szCs w:val="24"/>
        </w:rPr>
      </w:pPr>
      <w:r>
        <w:rPr>
          <w:rFonts w:cs="Times New Roman"/>
          <w:szCs w:val="24"/>
        </w:rPr>
        <w:t>Int. No.</w:t>
      </w:r>
      <w:r w:rsidR="00592BDC">
        <w:rPr>
          <w:rFonts w:cs="Times New Roman"/>
          <w:szCs w:val="24"/>
        </w:rPr>
        <w:t xml:space="preserve"> </w:t>
      </w:r>
      <w:r w:rsidR="00996FF1">
        <w:rPr>
          <w:rFonts w:cs="Times New Roman"/>
          <w:szCs w:val="24"/>
        </w:rPr>
        <w:t>323</w:t>
      </w:r>
    </w:p>
    <w:p w14:paraId="0C9F19CA" w14:textId="77777777" w:rsidR="0041520B" w:rsidRDefault="0041520B" w:rsidP="0041520B">
      <w:pPr>
        <w:pStyle w:val="NoSpacing"/>
        <w:jc w:val="both"/>
        <w:rPr>
          <w:rFonts w:cs="Times New Roman"/>
          <w:b/>
          <w:szCs w:val="24"/>
        </w:rPr>
      </w:pPr>
    </w:p>
    <w:p w14:paraId="4EAD06AA" w14:textId="6FB812D1"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r w:rsidR="009B5293">
        <w:rPr>
          <w:rFonts w:cs="Times New Roman"/>
          <w:b/>
          <w:szCs w:val="24"/>
        </w:rPr>
        <w:t xml:space="preserve"> </w:t>
      </w:r>
    </w:p>
    <w:p w14:paraId="29112E8C" w14:textId="342ECACA" w:rsidR="00E22BCD" w:rsidRDefault="00E22BCD" w:rsidP="00E22BCD">
      <w:pPr>
        <w:autoSpaceDE w:val="0"/>
        <w:autoSpaceDN w:val="0"/>
        <w:adjustRightInd w:val="0"/>
        <w:jc w:val="both"/>
        <w:rPr>
          <w:rFonts w:eastAsiaTheme="minorHAnsi"/>
          <w:szCs w:val="24"/>
        </w:rPr>
      </w:pPr>
      <w:r>
        <w:rPr>
          <w:rFonts w:eastAsiaTheme="minorHAnsi"/>
          <w:szCs w:val="24"/>
        </w:rPr>
        <w:t>Council Members Morano, Ariola,</w:t>
      </w:r>
      <w:r w:rsidR="001755D5">
        <w:rPr>
          <w:rFonts w:eastAsiaTheme="minorHAnsi"/>
          <w:szCs w:val="24"/>
        </w:rPr>
        <w:t xml:space="preserve"> and</w:t>
      </w:r>
      <w:r>
        <w:rPr>
          <w:rFonts w:eastAsiaTheme="minorHAnsi"/>
          <w:szCs w:val="24"/>
        </w:rPr>
        <w:t xml:space="preserve"> Paladino</w:t>
      </w:r>
    </w:p>
    <w:p w14:paraId="27AC251B" w14:textId="77777777" w:rsidR="00E3518C" w:rsidRPr="003A304F" w:rsidRDefault="00E3518C" w:rsidP="0041520B">
      <w:pPr>
        <w:pStyle w:val="NoSpacing"/>
        <w:jc w:val="both"/>
        <w:rPr>
          <w:rFonts w:cs="Times New Roman"/>
          <w:szCs w:val="24"/>
        </w:rPr>
      </w:pPr>
    </w:p>
    <w:p w14:paraId="12184D6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95F5FE2" w14:textId="2C0B7FA3" w:rsidR="0041520B" w:rsidRDefault="0026148A" w:rsidP="00EB77C9">
      <w:pPr>
        <w:pStyle w:val="BodyText"/>
        <w:spacing w:line="240" w:lineRule="auto"/>
        <w:ind w:firstLine="0"/>
      </w:pPr>
      <w:r w:rsidRPr="00AA0F7C">
        <w:t>A Local Law to amend the administrative code of the city of New York</w:t>
      </w:r>
      <w:r>
        <w:t>, in relation to providing paid leave for</w:t>
      </w:r>
      <w:r w:rsidRPr="00AA0F7C">
        <w:t xml:space="preserve"> city employees </w:t>
      </w:r>
      <w:r>
        <w:t>who</w:t>
      </w:r>
      <w:r w:rsidRPr="00AA0F7C">
        <w:t xml:space="preserve"> </w:t>
      </w:r>
      <w:r>
        <w:t>serve</w:t>
      </w:r>
      <w:r w:rsidRPr="00AA0F7C">
        <w:t xml:space="preserve"> as</w:t>
      </w:r>
      <w:r>
        <w:t xml:space="preserve"> bone marrow or</w:t>
      </w:r>
      <w:r w:rsidRPr="00AA0F7C">
        <w:t xml:space="preserve"> </w:t>
      </w:r>
      <w:r>
        <w:t xml:space="preserve">living </w:t>
      </w:r>
      <w:r w:rsidRPr="00AA0F7C">
        <w:t>organ donor</w:t>
      </w:r>
      <w:r>
        <w:t>s and establishing a city bone marrow and living organ donor honor roll.</w:t>
      </w:r>
    </w:p>
    <w:p w14:paraId="6AEE42A8" w14:textId="77777777" w:rsidR="008823EE" w:rsidRDefault="008823EE" w:rsidP="0041520B">
      <w:pPr>
        <w:pStyle w:val="NoSpacing"/>
        <w:jc w:val="both"/>
        <w:rPr>
          <w:rFonts w:cs="Times New Roman"/>
          <w:szCs w:val="24"/>
        </w:rPr>
      </w:pPr>
    </w:p>
    <w:p w14:paraId="518013E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9885BE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F3ACF10" w14:textId="31CF130B" w:rsidR="0017748E" w:rsidRPr="00C23F3E" w:rsidRDefault="009D3F0D" w:rsidP="004A77DD">
      <w:pPr>
        <w:pStyle w:val="BodyText"/>
        <w:spacing w:before="80" w:line="240" w:lineRule="auto"/>
        <w:ind w:firstLine="0"/>
      </w:pPr>
      <w:r>
        <w:t>This bill would</w:t>
      </w:r>
      <w:r w:rsidR="00AD3287">
        <w:t xml:space="preserve"> require New York </w:t>
      </w:r>
      <w:r w:rsidR="001F162B">
        <w:t xml:space="preserve">City </w:t>
      </w:r>
      <w:r w:rsidR="00AD3287">
        <w:t xml:space="preserve">to </w:t>
      </w:r>
      <w:r w:rsidR="00163B75">
        <w:t xml:space="preserve">provide its employees with 5 </w:t>
      </w:r>
      <w:r w:rsidR="00D321DF">
        <w:t xml:space="preserve">business </w:t>
      </w:r>
      <w:r w:rsidR="00163B75">
        <w:t xml:space="preserve">days </w:t>
      </w:r>
      <w:r w:rsidR="00D321DF">
        <w:t xml:space="preserve">of </w:t>
      </w:r>
      <w:r w:rsidR="00163B75">
        <w:t>paid le</w:t>
      </w:r>
      <w:r w:rsidR="00D321DF">
        <w:t>ave to donate bone marrow and 20 business days of paid leave to serve as a living organ donor.</w:t>
      </w:r>
      <w:r w:rsidR="00107FB8">
        <w:t xml:space="preserve"> The bill would also require the </w:t>
      </w:r>
      <w:r w:rsidR="001F162B">
        <w:t xml:space="preserve">Department </w:t>
      </w:r>
      <w:r w:rsidR="00107FB8">
        <w:t xml:space="preserve">of </w:t>
      </w:r>
      <w:r w:rsidR="001F162B">
        <w:t xml:space="preserve">Health </w:t>
      </w:r>
      <w:r w:rsidR="00107FB8">
        <w:t xml:space="preserve">and </w:t>
      </w:r>
      <w:r w:rsidR="001F162B">
        <w:t xml:space="preserve">Mental Hygiene </w:t>
      </w:r>
      <w:r w:rsidR="00107FB8">
        <w:t xml:space="preserve">to </w:t>
      </w:r>
      <w:r w:rsidR="00F10CD4" w:rsidRPr="00B84747">
        <w:t xml:space="preserve">establish </w:t>
      </w:r>
      <w:r w:rsidR="001F162B">
        <w:t>an honor rol</w:t>
      </w:r>
      <w:r w:rsidR="0026148A">
        <w:t>l</w:t>
      </w:r>
      <w:r w:rsidR="001F162B">
        <w:t xml:space="preserve"> </w:t>
      </w:r>
      <w:r w:rsidR="0026148A">
        <w:t>to publicly</w:t>
      </w:r>
      <w:r w:rsidR="0045657B">
        <w:t xml:space="preserve"> recognize </w:t>
      </w:r>
      <w:r w:rsidR="0025016C">
        <w:t xml:space="preserve">and honor </w:t>
      </w:r>
      <w:r w:rsidR="0045657B">
        <w:t xml:space="preserve">bone marrow donors and living organ donors in the city.  </w:t>
      </w:r>
    </w:p>
    <w:p w14:paraId="4E267559" w14:textId="77777777" w:rsidR="008823EE" w:rsidRDefault="008823EE" w:rsidP="0041520B">
      <w:pPr>
        <w:pStyle w:val="NoSpacing"/>
        <w:jc w:val="both"/>
        <w:rPr>
          <w:rFonts w:cs="Times New Roman"/>
          <w:szCs w:val="24"/>
        </w:rPr>
      </w:pPr>
    </w:p>
    <w:p w14:paraId="3470BDA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429C10F" w14:textId="63E9EBA3" w:rsidR="0041520B" w:rsidRPr="00A5189C" w:rsidRDefault="004A77DD" w:rsidP="006C314E">
      <w:pPr>
        <w:pStyle w:val="NoSpacing"/>
        <w:spacing w:before="80"/>
        <w:jc w:val="both"/>
        <w:rPr>
          <w:rFonts w:cs="Times New Roman"/>
          <w:szCs w:val="24"/>
        </w:rPr>
      </w:pPr>
      <w:r>
        <w:t>180 days after becoming law.</w:t>
      </w:r>
    </w:p>
    <w:p w14:paraId="30E0382A" w14:textId="77777777" w:rsidR="00D92C74" w:rsidRDefault="00D92C74" w:rsidP="0041520B"/>
    <w:p w14:paraId="24D7635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60A263D"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E69F01C" w14:textId="781FDABF"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EB77C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12D6F6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717F81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D96831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23014A5" w14:textId="77777777" w:rsidR="00A5189C" w:rsidRDefault="00A5189C" w:rsidP="008823EE">
      <w:pPr>
        <w:pStyle w:val="NoSpacing"/>
        <w:jc w:val="both"/>
        <w:rPr>
          <w:rStyle w:val="apple-style-span"/>
          <w:b/>
          <w:bCs/>
          <w:szCs w:val="24"/>
        </w:rPr>
      </w:pPr>
    </w:p>
    <w:p w14:paraId="1994F17C" w14:textId="28707C48"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w:t>
      </w:r>
      <w:r w:rsidR="004A77DD">
        <w:rPr>
          <w:rStyle w:val="apple-style-span"/>
          <w:szCs w:val="24"/>
        </w:rPr>
        <w:t xml:space="preserve"> </w:t>
      </w:r>
      <w:r w:rsidRPr="00C564A2">
        <w:rPr>
          <w:rStyle w:val="apple-style-span"/>
          <w:szCs w:val="24"/>
        </w:rPr>
        <w:t xml:space="preserve">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200D8F9" w14:textId="77777777" w:rsidR="006C314E" w:rsidRPr="00AC5EE7" w:rsidRDefault="006C314E" w:rsidP="008823EE">
      <w:pPr>
        <w:pStyle w:val="NoSpacing"/>
        <w:jc w:val="both"/>
        <w:rPr>
          <w:rStyle w:val="apple-style-span"/>
          <w:sz w:val="18"/>
          <w:szCs w:val="18"/>
        </w:rPr>
      </w:pPr>
    </w:p>
    <w:p w14:paraId="75908166" w14:textId="76437A76" w:rsidR="006C314E" w:rsidRPr="004A77DD" w:rsidRDefault="004A77DD" w:rsidP="001218E3">
      <w:pPr>
        <w:rPr>
          <w:color w:val="000000" w:themeColor="text1"/>
          <w:sz w:val="18"/>
          <w:szCs w:val="18"/>
        </w:rPr>
      </w:pPr>
      <w:r w:rsidRPr="004A77DD">
        <w:rPr>
          <w:rStyle w:val="PlaceholderText"/>
          <w:color w:val="000000" w:themeColor="text1"/>
          <w:sz w:val="18"/>
          <w:szCs w:val="18"/>
        </w:rPr>
        <w:t>AC</w:t>
      </w:r>
    </w:p>
    <w:p w14:paraId="43C1280F" w14:textId="5CA3C7F2" w:rsidR="00B32C52" w:rsidRPr="004A77DD" w:rsidRDefault="00B32C52" w:rsidP="00B32C52">
      <w:pPr>
        <w:rPr>
          <w:rStyle w:val="apple-style-span"/>
          <w:color w:val="000000" w:themeColor="text1"/>
          <w:sz w:val="18"/>
          <w:szCs w:val="18"/>
        </w:rPr>
      </w:pPr>
      <w:r w:rsidRPr="004A77DD">
        <w:rPr>
          <w:rStyle w:val="apple-style-span"/>
          <w:color w:val="000000" w:themeColor="text1"/>
          <w:sz w:val="18"/>
          <w:szCs w:val="18"/>
        </w:rPr>
        <w:t>LS #</w:t>
      </w:r>
      <w:r w:rsidR="003E346F">
        <w:rPr>
          <w:sz w:val="18"/>
          <w:szCs w:val="18"/>
        </w:rPr>
        <w:t>20203</w:t>
      </w:r>
    </w:p>
    <w:p w14:paraId="121259E5" w14:textId="77777777" w:rsidR="00E61870" w:rsidRPr="00E61870" w:rsidRDefault="00E61870" w:rsidP="00E61870">
      <w:pPr>
        <w:rPr>
          <w:sz w:val="18"/>
          <w:szCs w:val="18"/>
        </w:rPr>
      </w:pPr>
      <w:r w:rsidRPr="00E61870">
        <w:rPr>
          <w:sz w:val="18"/>
          <w:szCs w:val="18"/>
        </w:rPr>
        <w:t>Int. #1487-2025</w:t>
      </w:r>
    </w:p>
    <w:p w14:paraId="642A978C" w14:textId="1FF8395C" w:rsidR="00B32C52" w:rsidRPr="004A77DD" w:rsidRDefault="00F362F1" w:rsidP="005843D5">
      <w:pPr>
        <w:rPr>
          <w:color w:val="000000" w:themeColor="text1"/>
          <w:sz w:val="18"/>
          <w:szCs w:val="18"/>
        </w:rPr>
      </w:pPr>
      <w:r>
        <w:rPr>
          <w:sz w:val="18"/>
          <w:szCs w:val="18"/>
        </w:rPr>
        <w:t>1/8/2026 2:37 PM</w:t>
      </w:r>
    </w:p>
    <w:sectPr w:rsidR="00B32C52" w:rsidRPr="004A77D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F6C0C" w14:textId="77777777" w:rsidR="00C71EED" w:rsidRDefault="00C71EED" w:rsidP="00272634">
      <w:r>
        <w:separator/>
      </w:r>
    </w:p>
  </w:endnote>
  <w:endnote w:type="continuationSeparator" w:id="0">
    <w:p w14:paraId="74D5F8C0" w14:textId="77777777" w:rsidR="00C71EED" w:rsidRDefault="00C71EE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65769" w14:textId="77777777" w:rsidR="00C71EED" w:rsidRDefault="00C71EED" w:rsidP="00272634">
      <w:r>
        <w:separator/>
      </w:r>
    </w:p>
  </w:footnote>
  <w:footnote w:type="continuationSeparator" w:id="0">
    <w:p w14:paraId="5465B248" w14:textId="77777777" w:rsidR="00C71EED" w:rsidRDefault="00C71EE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7D6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7045160">
    <w:abstractNumId w:val="0"/>
  </w:num>
  <w:num w:numId="2" w16cid:durableId="1782139063">
    <w:abstractNumId w:val="2"/>
  </w:num>
  <w:num w:numId="3" w16cid:durableId="868107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F3E22"/>
    <w:rsid w:val="00006640"/>
    <w:rsid w:val="0004593B"/>
    <w:rsid w:val="00060486"/>
    <w:rsid w:val="000727A2"/>
    <w:rsid w:val="000765AF"/>
    <w:rsid w:val="00080B67"/>
    <w:rsid w:val="000A01B0"/>
    <w:rsid w:val="000E06C3"/>
    <w:rsid w:val="000E354F"/>
    <w:rsid w:val="000E4F15"/>
    <w:rsid w:val="000E60A4"/>
    <w:rsid w:val="0010786F"/>
    <w:rsid w:val="00107FB8"/>
    <w:rsid w:val="001218E3"/>
    <w:rsid w:val="00134583"/>
    <w:rsid w:val="001349AE"/>
    <w:rsid w:val="00163B75"/>
    <w:rsid w:val="001755D5"/>
    <w:rsid w:val="0017748E"/>
    <w:rsid w:val="001B24A0"/>
    <w:rsid w:val="001E3407"/>
    <w:rsid w:val="001F162B"/>
    <w:rsid w:val="00207E7E"/>
    <w:rsid w:val="00216A92"/>
    <w:rsid w:val="00220726"/>
    <w:rsid w:val="0025016C"/>
    <w:rsid w:val="0026148A"/>
    <w:rsid w:val="00272634"/>
    <w:rsid w:val="00280543"/>
    <w:rsid w:val="00284813"/>
    <w:rsid w:val="002B309C"/>
    <w:rsid w:val="002B5DC6"/>
    <w:rsid w:val="002D1755"/>
    <w:rsid w:val="002D78A5"/>
    <w:rsid w:val="00311EB1"/>
    <w:rsid w:val="003146F9"/>
    <w:rsid w:val="00314831"/>
    <w:rsid w:val="0031781E"/>
    <w:rsid w:val="00331D53"/>
    <w:rsid w:val="0033433B"/>
    <w:rsid w:val="00345D79"/>
    <w:rsid w:val="0035723D"/>
    <w:rsid w:val="003A304F"/>
    <w:rsid w:val="003A73F2"/>
    <w:rsid w:val="003A7C90"/>
    <w:rsid w:val="003D6D23"/>
    <w:rsid w:val="003E2F46"/>
    <w:rsid w:val="003E346F"/>
    <w:rsid w:val="003E57E6"/>
    <w:rsid w:val="0040199C"/>
    <w:rsid w:val="00406837"/>
    <w:rsid w:val="0041520B"/>
    <w:rsid w:val="00424E79"/>
    <w:rsid w:val="00452A1B"/>
    <w:rsid w:val="0045657B"/>
    <w:rsid w:val="00474067"/>
    <w:rsid w:val="00475649"/>
    <w:rsid w:val="00482597"/>
    <w:rsid w:val="004A77DD"/>
    <w:rsid w:val="004B589D"/>
    <w:rsid w:val="005021D5"/>
    <w:rsid w:val="00512FB5"/>
    <w:rsid w:val="005331A0"/>
    <w:rsid w:val="00563377"/>
    <w:rsid w:val="005843D5"/>
    <w:rsid w:val="00592BDC"/>
    <w:rsid w:val="00597FA2"/>
    <w:rsid w:val="005B1E8E"/>
    <w:rsid w:val="005B7B47"/>
    <w:rsid w:val="005D07D2"/>
    <w:rsid w:val="005E5537"/>
    <w:rsid w:val="005E60DC"/>
    <w:rsid w:val="00606846"/>
    <w:rsid w:val="00615680"/>
    <w:rsid w:val="00616F20"/>
    <w:rsid w:val="00617310"/>
    <w:rsid w:val="006209CB"/>
    <w:rsid w:val="00651D12"/>
    <w:rsid w:val="00682FBC"/>
    <w:rsid w:val="006B0536"/>
    <w:rsid w:val="006C314E"/>
    <w:rsid w:val="006C6960"/>
    <w:rsid w:val="006F5093"/>
    <w:rsid w:val="00701FD6"/>
    <w:rsid w:val="007315CB"/>
    <w:rsid w:val="00751580"/>
    <w:rsid w:val="00770D31"/>
    <w:rsid w:val="0077669C"/>
    <w:rsid w:val="00781399"/>
    <w:rsid w:val="007A16A5"/>
    <w:rsid w:val="007E2CBE"/>
    <w:rsid w:val="007E6EE8"/>
    <w:rsid w:val="007F3204"/>
    <w:rsid w:val="0082024D"/>
    <w:rsid w:val="00820C10"/>
    <w:rsid w:val="00837EB5"/>
    <w:rsid w:val="0086326E"/>
    <w:rsid w:val="008749A3"/>
    <w:rsid w:val="008823EE"/>
    <w:rsid w:val="009243C8"/>
    <w:rsid w:val="00932BFA"/>
    <w:rsid w:val="00957F28"/>
    <w:rsid w:val="00962A70"/>
    <w:rsid w:val="009654CB"/>
    <w:rsid w:val="00976500"/>
    <w:rsid w:val="0099608B"/>
    <w:rsid w:val="00996FF1"/>
    <w:rsid w:val="009B087E"/>
    <w:rsid w:val="009B5293"/>
    <w:rsid w:val="009B7689"/>
    <w:rsid w:val="009D3F0D"/>
    <w:rsid w:val="009E260C"/>
    <w:rsid w:val="009F3E22"/>
    <w:rsid w:val="00A0603B"/>
    <w:rsid w:val="00A23AED"/>
    <w:rsid w:val="00A5189C"/>
    <w:rsid w:val="00A54037"/>
    <w:rsid w:val="00A57B4C"/>
    <w:rsid w:val="00A6276A"/>
    <w:rsid w:val="00A6526E"/>
    <w:rsid w:val="00A8194D"/>
    <w:rsid w:val="00A87143"/>
    <w:rsid w:val="00A9132D"/>
    <w:rsid w:val="00AB6EBE"/>
    <w:rsid w:val="00AC5EE7"/>
    <w:rsid w:val="00AD3287"/>
    <w:rsid w:val="00AD7EC0"/>
    <w:rsid w:val="00AE4DE1"/>
    <w:rsid w:val="00AF56D8"/>
    <w:rsid w:val="00B03C54"/>
    <w:rsid w:val="00B32C52"/>
    <w:rsid w:val="00B578BD"/>
    <w:rsid w:val="00B64F61"/>
    <w:rsid w:val="00B84747"/>
    <w:rsid w:val="00B9759C"/>
    <w:rsid w:val="00BA1D4D"/>
    <w:rsid w:val="00BB12C2"/>
    <w:rsid w:val="00BD2104"/>
    <w:rsid w:val="00BD51CA"/>
    <w:rsid w:val="00C20C57"/>
    <w:rsid w:val="00C20D76"/>
    <w:rsid w:val="00C22CDF"/>
    <w:rsid w:val="00C23F3E"/>
    <w:rsid w:val="00C564A2"/>
    <w:rsid w:val="00C67FA9"/>
    <w:rsid w:val="00C71EED"/>
    <w:rsid w:val="00C80F69"/>
    <w:rsid w:val="00CC3989"/>
    <w:rsid w:val="00CC3F79"/>
    <w:rsid w:val="00CE65C4"/>
    <w:rsid w:val="00D0018B"/>
    <w:rsid w:val="00D25C62"/>
    <w:rsid w:val="00D321DF"/>
    <w:rsid w:val="00D442F8"/>
    <w:rsid w:val="00D74104"/>
    <w:rsid w:val="00D80D8C"/>
    <w:rsid w:val="00D92C74"/>
    <w:rsid w:val="00DA25D7"/>
    <w:rsid w:val="00DB46CB"/>
    <w:rsid w:val="00E22BCD"/>
    <w:rsid w:val="00E22ECB"/>
    <w:rsid w:val="00E3518C"/>
    <w:rsid w:val="00E444FF"/>
    <w:rsid w:val="00E47F9F"/>
    <w:rsid w:val="00E61870"/>
    <w:rsid w:val="00EB77C9"/>
    <w:rsid w:val="00EF0E87"/>
    <w:rsid w:val="00F10CD4"/>
    <w:rsid w:val="00F21FC5"/>
    <w:rsid w:val="00F362F1"/>
    <w:rsid w:val="00F36C60"/>
    <w:rsid w:val="00F42BA3"/>
    <w:rsid w:val="00F4558B"/>
    <w:rsid w:val="00F51D32"/>
    <w:rsid w:val="00F656F0"/>
    <w:rsid w:val="00F70106"/>
    <w:rsid w:val="00F74B3D"/>
    <w:rsid w:val="00F8773C"/>
    <w:rsid w:val="00FC4422"/>
    <w:rsid w:val="00FC5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C5F6"/>
  <w15:docId w15:val="{4CECD199-C176-4E02-B845-54EDD6CD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C80F6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6673">
      <w:bodyDiv w:val="1"/>
      <w:marLeft w:val="0"/>
      <w:marRight w:val="0"/>
      <w:marTop w:val="0"/>
      <w:marBottom w:val="0"/>
      <w:divBdr>
        <w:top w:val="none" w:sz="0" w:space="0" w:color="auto"/>
        <w:left w:val="none" w:sz="0" w:space="0" w:color="auto"/>
        <w:bottom w:val="none" w:sz="0" w:space="0" w:color="auto"/>
        <w:right w:val="none" w:sz="0" w:space="0" w:color="auto"/>
      </w:divBdr>
    </w:div>
    <w:div w:id="174194911">
      <w:bodyDiv w:val="1"/>
      <w:marLeft w:val="0"/>
      <w:marRight w:val="0"/>
      <w:marTop w:val="0"/>
      <w:marBottom w:val="0"/>
      <w:divBdr>
        <w:top w:val="none" w:sz="0" w:space="0" w:color="auto"/>
        <w:left w:val="none" w:sz="0" w:space="0" w:color="auto"/>
        <w:bottom w:val="none" w:sz="0" w:space="0" w:color="auto"/>
        <w:right w:val="none" w:sz="0" w:space="0" w:color="auto"/>
      </w:divBdr>
    </w:div>
    <w:div w:id="186065704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3</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Carvajal, Alejandro</dc:creator>
  <cp:lastModifiedBy>Martin, William</cp:lastModifiedBy>
  <cp:revision>4</cp:revision>
  <cp:lastPrinted>2018-02-28T16:57:00Z</cp:lastPrinted>
  <dcterms:created xsi:type="dcterms:W3CDTF">2026-01-20T23:02:00Z</dcterms:created>
  <dcterms:modified xsi:type="dcterms:W3CDTF">2026-02-02T23:44:00Z</dcterms:modified>
</cp:coreProperties>
</file>