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F3B87EB" w14:textId="63782A0B" w:rsidR="0041520B" w:rsidRPr="00A5189C" w:rsidRDefault="0004593B" w:rsidP="7B17108D">
      <w:pPr>
        <w:pStyle w:val="NoSpacing"/>
        <w:spacing w:before="80"/>
        <w:jc w:val="both"/>
        <w:rPr>
          <w:rFonts w:cs="Times New Roman"/>
        </w:rPr>
      </w:pPr>
      <w:r w:rsidRPr="7B17108D">
        <w:rPr>
          <w:rFonts w:cs="Times New Roman"/>
        </w:rPr>
        <w:t>Int. No.</w:t>
      </w:r>
      <w:r w:rsidR="00603E37" w:rsidRPr="7B17108D">
        <w:rPr>
          <w:rFonts w:cs="Times New Roman"/>
        </w:rPr>
        <w:t xml:space="preserve"> </w:t>
      </w:r>
      <w:r w:rsidR="006018F0">
        <w:rPr>
          <w:rFonts w:cs="Times New Roman"/>
        </w:rPr>
        <w:t>257</w:t>
      </w:r>
    </w:p>
    <w:p w14:paraId="428B1C04" w14:textId="77777777" w:rsidR="00C95ADC" w:rsidRDefault="00C95ADC" w:rsidP="0041520B">
      <w:pPr>
        <w:pStyle w:val="NoSpacing"/>
        <w:jc w:val="both"/>
        <w:rPr>
          <w:rFonts w:cs="Times New Roman"/>
          <w:b/>
          <w:bCs/>
          <w:u w:val="single"/>
        </w:rPr>
      </w:pPr>
    </w:p>
    <w:p w14:paraId="2D91F7E5" w14:textId="55D0B3B5" w:rsidR="0041520B" w:rsidRPr="008823EE" w:rsidRDefault="0041520B" w:rsidP="0041520B">
      <w:pPr>
        <w:pStyle w:val="NoSpacing"/>
        <w:jc w:val="both"/>
        <w:rPr>
          <w:rFonts w:cs="Times New Roman"/>
          <w:b/>
          <w:szCs w:val="24"/>
          <w:u w:val="single"/>
        </w:rPr>
      </w:pPr>
      <w:r w:rsidRPr="552150B1">
        <w:rPr>
          <w:rFonts w:cs="Times New Roman"/>
          <w:b/>
          <w:bCs/>
          <w:u w:val="single"/>
        </w:rPr>
        <w:t>P</w:t>
      </w:r>
      <w:r w:rsidR="008823EE" w:rsidRPr="552150B1">
        <w:rPr>
          <w:rFonts w:cs="Times New Roman"/>
          <w:b/>
          <w:bCs/>
          <w:u w:val="single"/>
        </w:rPr>
        <w:t>rime Sponsors</w:t>
      </w:r>
      <w:r w:rsidRPr="552150B1">
        <w:rPr>
          <w:rFonts w:cs="Times New Roman"/>
          <w:b/>
          <w:bCs/>
        </w:rPr>
        <w:t>:</w:t>
      </w:r>
    </w:p>
    <w:p w14:paraId="1140C2FC" w14:textId="7F090B4F" w:rsidR="008279FE" w:rsidRDefault="008279FE" w:rsidP="008279FE">
      <w:pPr>
        <w:autoSpaceDE w:val="0"/>
        <w:autoSpaceDN w:val="0"/>
        <w:adjustRightInd w:val="0"/>
        <w:jc w:val="both"/>
        <w:rPr>
          <w:rFonts w:eastAsiaTheme="minorHAnsi"/>
          <w:szCs w:val="24"/>
        </w:rPr>
      </w:pPr>
      <w:r>
        <w:rPr>
          <w:rFonts w:eastAsiaTheme="minorHAnsi"/>
          <w:szCs w:val="24"/>
        </w:rPr>
        <w:t xml:space="preserve">By Council Members </w:t>
      </w:r>
      <w:r w:rsidR="00126C1C" w:rsidRPr="00126C1C">
        <w:rPr>
          <w:rFonts w:eastAsiaTheme="minorHAnsi"/>
          <w:szCs w:val="24"/>
        </w:rPr>
        <w:t>Joseph and Krishnan</w:t>
      </w:r>
    </w:p>
    <w:p w14:paraId="0A37501D" w14:textId="77777777" w:rsidR="00554738" w:rsidRPr="003A304F" w:rsidRDefault="00554738"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5376407" w14:textId="77777777" w:rsidR="0041520B" w:rsidRDefault="001218E3" w:rsidP="001218E3">
      <w:pPr>
        <w:pStyle w:val="BodyText"/>
        <w:spacing w:before="80" w:line="240" w:lineRule="auto"/>
        <w:ind w:firstLine="0"/>
      </w:pPr>
      <w:r>
        <w:t>A Local Law</w:t>
      </w:r>
      <w:r w:rsidR="00AC61C9">
        <w:t xml:space="preserve"> to amend the administrative code of the city of New York,</w:t>
      </w:r>
      <w:r>
        <w:t xml:space="preserve"> </w:t>
      </w:r>
      <w:r w:rsidR="003B456F">
        <w:t>i</w:t>
      </w:r>
      <w:r w:rsidR="003B456F" w:rsidRPr="003B456F">
        <w:t xml:space="preserve">n relation to </w:t>
      </w:r>
      <w:r w:rsidR="00592F5F">
        <w:rPr>
          <w:szCs w:val="22"/>
        </w:rPr>
        <w:t>special activation of the Open Streets program on certain holidays</w:t>
      </w:r>
      <w:r w:rsidR="00FF5FB4">
        <w:rPr>
          <w:szCs w:val="22"/>
        </w:rPr>
        <w:t xml:space="preserve"> and time periods with </w:t>
      </w:r>
      <w:r w:rsidR="00FF5FB4" w:rsidRPr="00995898">
        <w:rPr>
          <w:szCs w:val="22"/>
        </w:rPr>
        <w:t>significant pedestrian traffic</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E158C32"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592F5F">
        <w:rPr>
          <w:rFonts w:cs="Times New Roman"/>
          <w:szCs w:val="24"/>
        </w:rPr>
        <w:t xml:space="preserve">modify the existing Open Streets program to require </w:t>
      </w:r>
      <w:r w:rsidR="00462968" w:rsidRPr="00462968">
        <w:rPr>
          <w:rFonts w:cs="Times New Roman"/>
          <w:szCs w:val="24"/>
        </w:rPr>
        <w:t xml:space="preserve">the </w:t>
      </w:r>
      <w:r w:rsidR="00592F5F">
        <w:rPr>
          <w:rFonts w:cs="Times New Roman"/>
          <w:szCs w:val="24"/>
        </w:rPr>
        <w:t>Department of Transportation</w:t>
      </w:r>
      <w:r w:rsidR="00462968" w:rsidRPr="00462968">
        <w:rPr>
          <w:rFonts w:cs="Times New Roman"/>
          <w:szCs w:val="24"/>
        </w:rPr>
        <w:t xml:space="preserve"> </w:t>
      </w:r>
      <w:r w:rsidR="00592F5F">
        <w:rPr>
          <w:rFonts w:cs="Times New Roman"/>
          <w:szCs w:val="24"/>
        </w:rPr>
        <w:t xml:space="preserve">to </w:t>
      </w:r>
      <w:r w:rsidR="005E27F1">
        <w:rPr>
          <w:rFonts w:eastAsia="Times New Roman" w:cs="Times New Roman"/>
          <w:szCs w:val="24"/>
        </w:rPr>
        <w:t xml:space="preserve">offer special activation opportunities for Open Streets participants to expand their operating hours on designated holidays, including </w:t>
      </w:r>
      <w:r w:rsidR="005E27F1" w:rsidRPr="005E27F1">
        <w:rPr>
          <w:rFonts w:eastAsia="Times New Roman" w:cs="Times New Roman"/>
          <w:szCs w:val="24"/>
        </w:rPr>
        <w:t>Memorial Day, Juneteenth, Fourth of July, Labor Day, Halloween</w:t>
      </w:r>
      <w:r w:rsidR="005E27F1">
        <w:rPr>
          <w:rFonts w:eastAsia="Times New Roman" w:cs="Times New Roman"/>
          <w:szCs w:val="24"/>
        </w:rPr>
        <w:t xml:space="preserve">, and other holidays </w:t>
      </w:r>
      <w:r w:rsidR="005E27F1" w:rsidRPr="005E27F1">
        <w:rPr>
          <w:rFonts w:eastAsia="Times New Roman" w:cs="Times New Roman"/>
          <w:szCs w:val="24"/>
        </w:rPr>
        <w:t>or days with significant pedestrian traffic</w:t>
      </w:r>
      <w:r w:rsidR="005E27F1">
        <w:rPr>
          <w:rFonts w:eastAsia="Times New Roman" w:cs="Times New Roman"/>
          <w:szCs w:val="24"/>
        </w:rPr>
        <w:t>, at the discretion of the Department</w:t>
      </w:r>
      <w:r w:rsidR="005E27F1" w:rsidRPr="005E27F1">
        <w:rPr>
          <w:rFonts w:eastAsia="Times New Roman" w:cs="Times New Roman"/>
          <w:szCs w:val="24"/>
        </w:rPr>
        <w:t>. It also requires the D</w:t>
      </w:r>
      <w:r w:rsidR="005E27F1">
        <w:rPr>
          <w:rFonts w:eastAsia="Times New Roman" w:cs="Times New Roman"/>
          <w:szCs w:val="24"/>
        </w:rPr>
        <w:t>epartment</w:t>
      </w:r>
      <w:r w:rsidR="005E27F1" w:rsidRPr="005E27F1">
        <w:rPr>
          <w:rFonts w:eastAsia="Times New Roman" w:cs="Times New Roman"/>
          <w:szCs w:val="24"/>
        </w:rPr>
        <w:t xml:space="preserve"> to solicit suggestions from community organizations to add special activation opportunities for other holidays.</w:t>
      </w:r>
      <w:r w:rsidR="005E27F1">
        <w:rPr>
          <w:rFonts w:eastAsia="Times New Roman" w:cs="Times New Roman"/>
          <w:szCs w:val="24"/>
        </w:rPr>
        <w:t xml:space="preserve"> Applications for special activations would be included in and subject to the same review standards as the general application and renewal process.</w:t>
      </w:r>
      <w:r w:rsidR="005E27F1" w:rsidRPr="005E27F1">
        <w:rPr>
          <w:rFonts w:eastAsia="Times New Roman" w:cs="Times New Roman"/>
          <w:szCs w:val="24"/>
        </w:rPr>
        <w:t xml:space="preserve"> </w:t>
      </w:r>
      <w:r w:rsidR="001B5C02">
        <w:rPr>
          <w:color w:val="000000"/>
        </w:rPr>
        <w:t xml:space="preserve"> </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7DA07DD" w14:textId="77777777" w:rsidR="0041520B" w:rsidRPr="00A5189C" w:rsidRDefault="00592F5F" w:rsidP="006C314E">
      <w:pPr>
        <w:pStyle w:val="NoSpacing"/>
        <w:spacing w:before="80"/>
        <w:jc w:val="both"/>
        <w:rPr>
          <w:rFonts w:cs="Times New Roman"/>
          <w:szCs w:val="24"/>
        </w:rPr>
      </w:pPr>
      <w:r w:rsidRPr="00C27762">
        <w:rPr>
          <w:color w:val="000000"/>
        </w:rPr>
        <w:t>30</w:t>
      </w:r>
      <w:r w:rsidR="00DB1CA9" w:rsidRPr="00C27762">
        <w:rPr>
          <w:color w:val="000000"/>
        </w:rPr>
        <w:t xml:space="preserve"> days after it becomes law</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07E69F4"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C2776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C2776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Pr="00AC5EE7" w:rsidRDefault="006C314E" w:rsidP="008823EE">
      <w:pPr>
        <w:pStyle w:val="NoSpacing"/>
        <w:jc w:val="both"/>
        <w:rPr>
          <w:rStyle w:val="apple-style-span"/>
          <w:sz w:val="18"/>
          <w:szCs w:val="18"/>
        </w:rPr>
      </w:pPr>
    </w:p>
    <w:p w14:paraId="74FD17ED" w14:textId="77777777" w:rsidR="552150B1" w:rsidRDefault="552150B1" w:rsidP="552150B1">
      <w:pPr>
        <w:pStyle w:val="NoSpacing"/>
        <w:jc w:val="both"/>
        <w:rPr>
          <w:rStyle w:val="apple-style-span"/>
          <w:sz w:val="18"/>
          <w:szCs w:val="18"/>
        </w:rPr>
      </w:pPr>
    </w:p>
    <w:p w14:paraId="2C725EB1" w14:textId="2857BF8F" w:rsidR="006C314E" w:rsidRPr="00AC5EE7" w:rsidRDefault="00A56D1F" w:rsidP="001218E3">
      <w:pPr>
        <w:rPr>
          <w:sz w:val="18"/>
          <w:szCs w:val="18"/>
        </w:rPr>
      </w:pPr>
      <w:r w:rsidRPr="552150B1">
        <w:rPr>
          <w:sz w:val="18"/>
          <w:szCs w:val="18"/>
        </w:rPr>
        <w:t>JLB</w:t>
      </w:r>
    </w:p>
    <w:p w14:paraId="721E0744" w14:textId="77777777" w:rsidR="00B32C52" w:rsidRDefault="00B32C52" w:rsidP="00B32C52">
      <w:pPr>
        <w:rPr>
          <w:rStyle w:val="apple-style-span"/>
          <w:sz w:val="18"/>
          <w:szCs w:val="18"/>
        </w:rPr>
      </w:pPr>
      <w:r w:rsidRPr="00AC5EE7">
        <w:rPr>
          <w:rStyle w:val="apple-style-span"/>
          <w:sz w:val="18"/>
          <w:szCs w:val="18"/>
        </w:rPr>
        <w:t>LS #</w:t>
      </w:r>
      <w:r w:rsidR="00464286">
        <w:rPr>
          <w:rStyle w:val="apple-style-span"/>
          <w:sz w:val="18"/>
          <w:szCs w:val="18"/>
        </w:rPr>
        <w:t>10</w:t>
      </w:r>
      <w:r w:rsidR="00C27762">
        <w:rPr>
          <w:rStyle w:val="apple-style-span"/>
          <w:sz w:val="18"/>
          <w:szCs w:val="18"/>
        </w:rPr>
        <w:t>688</w:t>
      </w:r>
    </w:p>
    <w:p w14:paraId="37EAE1AA" w14:textId="17B00FCE" w:rsidR="00126C1C" w:rsidRDefault="00126C1C" w:rsidP="00B32C52">
      <w:pPr>
        <w:rPr>
          <w:rStyle w:val="apple-style-span"/>
          <w:sz w:val="18"/>
          <w:szCs w:val="18"/>
        </w:rPr>
      </w:pPr>
      <w:r>
        <w:rPr>
          <w:rStyle w:val="apple-style-span"/>
          <w:sz w:val="18"/>
          <w:szCs w:val="18"/>
        </w:rPr>
        <w:lastRenderedPageBreak/>
        <w:t>Int. #0270-2024</w:t>
      </w:r>
    </w:p>
    <w:p w14:paraId="0F385B36" w14:textId="36A582B6" w:rsidR="00B32C52" w:rsidRPr="009B7689" w:rsidRDefault="00126C1C" w:rsidP="00DA3328">
      <w:pPr>
        <w:rPr>
          <w:sz w:val="18"/>
          <w:szCs w:val="18"/>
        </w:rPr>
      </w:pPr>
      <w:r>
        <w:rPr>
          <w:rStyle w:val="apple-style-span"/>
          <w:sz w:val="18"/>
          <w:szCs w:val="18"/>
        </w:rPr>
        <w:t>1/8/2026 9:15 AM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18A84" w14:textId="77777777" w:rsidR="0029163F" w:rsidRDefault="0029163F" w:rsidP="00272634">
      <w:r>
        <w:separator/>
      </w:r>
    </w:p>
  </w:endnote>
  <w:endnote w:type="continuationSeparator" w:id="0">
    <w:p w14:paraId="6DDB852F" w14:textId="77777777" w:rsidR="0029163F" w:rsidRDefault="0029163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9C0FF" w14:textId="77777777" w:rsidR="0029163F" w:rsidRDefault="0029163F" w:rsidP="00272634">
      <w:r>
        <w:separator/>
      </w:r>
    </w:p>
  </w:footnote>
  <w:footnote w:type="continuationSeparator" w:id="0">
    <w:p w14:paraId="013FB669" w14:textId="77777777" w:rsidR="0029163F" w:rsidRDefault="0029163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2205513">
    <w:abstractNumId w:val="0"/>
  </w:num>
  <w:num w:numId="2" w16cid:durableId="321545023">
    <w:abstractNumId w:val="2"/>
  </w:num>
  <w:num w:numId="3" w16cid:durableId="1749158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8407F"/>
    <w:rsid w:val="00006640"/>
    <w:rsid w:val="0004593B"/>
    <w:rsid w:val="000765AF"/>
    <w:rsid w:val="00080B67"/>
    <w:rsid w:val="00084B6F"/>
    <w:rsid w:val="000E4F15"/>
    <w:rsid w:val="0010786F"/>
    <w:rsid w:val="001170A5"/>
    <w:rsid w:val="001218E3"/>
    <w:rsid w:val="001241C5"/>
    <w:rsid w:val="00126C1C"/>
    <w:rsid w:val="001314B6"/>
    <w:rsid w:val="00134583"/>
    <w:rsid w:val="001349AE"/>
    <w:rsid w:val="0017748E"/>
    <w:rsid w:val="001B5C02"/>
    <w:rsid w:val="001B7DBC"/>
    <w:rsid w:val="001D7C4C"/>
    <w:rsid w:val="001E3407"/>
    <w:rsid w:val="00200A99"/>
    <w:rsid w:val="00202971"/>
    <w:rsid w:val="00216A92"/>
    <w:rsid w:val="00220726"/>
    <w:rsid w:val="00234A16"/>
    <w:rsid w:val="00272634"/>
    <w:rsid w:val="00280543"/>
    <w:rsid w:val="0029163F"/>
    <w:rsid w:val="002B309C"/>
    <w:rsid w:val="002D78A5"/>
    <w:rsid w:val="002E3DCF"/>
    <w:rsid w:val="00313988"/>
    <w:rsid w:val="00314831"/>
    <w:rsid w:val="0033433B"/>
    <w:rsid w:val="003345A8"/>
    <w:rsid w:val="00345D79"/>
    <w:rsid w:val="0035723D"/>
    <w:rsid w:val="00365E0F"/>
    <w:rsid w:val="0039503C"/>
    <w:rsid w:val="003A304F"/>
    <w:rsid w:val="003B456F"/>
    <w:rsid w:val="003D6D23"/>
    <w:rsid w:val="003E2F46"/>
    <w:rsid w:val="003E57E6"/>
    <w:rsid w:val="00411E52"/>
    <w:rsid w:val="0041520B"/>
    <w:rsid w:val="00424E79"/>
    <w:rsid w:val="004405D0"/>
    <w:rsid w:val="00462968"/>
    <w:rsid w:val="00464286"/>
    <w:rsid w:val="00470A6D"/>
    <w:rsid w:val="00474067"/>
    <w:rsid w:val="0048371B"/>
    <w:rsid w:val="004B589D"/>
    <w:rsid w:val="004C3405"/>
    <w:rsid w:val="004E7744"/>
    <w:rsid w:val="005021D5"/>
    <w:rsid w:val="00512FB5"/>
    <w:rsid w:val="00522F64"/>
    <w:rsid w:val="005331A0"/>
    <w:rsid w:val="00533B43"/>
    <w:rsid w:val="00554738"/>
    <w:rsid w:val="00563377"/>
    <w:rsid w:val="00592F5F"/>
    <w:rsid w:val="005936E3"/>
    <w:rsid w:val="00597FA2"/>
    <w:rsid w:val="005B1E8E"/>
    <w:rsid w:val="005D18B5"/>
    <w:rsid w:val="005D325A"/>
    <w:rsid w:val="005E27F1"/>
    <w:rsid w:val="005E4C95"/>
    <w:rsid w:val="005E5537"/>
    <w:rsid w:val="005E60DC"/>
    <w:rsid w:val="006018F0"/>
    <w:rsid w:val="00603E37"/>
    <w:rsid w:val="00606846"/>
    <w:rsid w:val="00613916"/>
    <w:rsid w:val="00615680"/>
    <w:rsid w:val="00617310"/>
    <w:rsid w:val="00624397"/>
    <w:rsid w:val="00651D12"/>
    <w:rsid w:val="006546DD"/>
    <w:rsid w:val="006703FA"/>
    <w:rsid w:val="00696F30"/>
    <w:rsid w:val="006B0536"/>
    <w:rsid w:val="006B307D"/>
    <w:rsid w:val="006C314E"/>
    <w:rsid w:val="006C325A"/>
    <w:rsid w:val="006E474D"/>
    <w:rsid w:val="006E49E0"/>
    <w:rsid w:val="006F4FF5"/>
    <w:rsid w:val="006F5093"/>
    <w:rsid w:val="00750859"/>
    <w:rsid w:val="00751580"/>
    <w:rsid w:val="00781399"/>
    <w:rsid w:val="007973C5"/>
    <w:rsid w:val="007B206F"/>
    <w:rsid w:val="007C2F60"/>
    <w:rsid w:val="007C5B94"/>
    <w:rsid w:val="007D386D"/>
    <w:rsid w:val="0082024D"/>
    <w:rsid w:val="00820C10"/>
    <w:rsid w:val="008279FE"/>
    <w:rsid w:val="008343EF"/>
    <w:rsid w:val="00837EB5"/>
    <w:rsid w:val="008424E6"/>
    <w:rsid w:val="0086326E"/>
    <w:rsid w:val="008646E0"/>
    <w:rsid w:val="008749A3"/>
    <w:rsid w:val="008823EE"/>
    <w:rsid w:val="0089436E"/>
    <w:rsid w:val="008A376B"/>
    <w:rsid w:val="008A6F10"/>
    <w:rsid w:val="008B308A"/>
    <w:rsid w:val="008B4917"/>
    <w:rsid w:val="008D1496"/>
    <w:rsid w:val="008D1ABB"/>
    <w:rsid w:val="008E501B"/>
    <w:rsid w:val="0091048F"/>
    <w:rsid w:val="009243C8"/>
    <w:rsid w:val="00932BFA"/>
    <w:rsid w:val="00957F28"/>
    <w:rsid w:val="00962A70"/>
    <w:rsid w:val="00964F5E"/>
    <w:rsid w:val="009654CB"/>
    <w:rsid w:val="00981E62"/>
    <w:rsid w:val="00996B78"/>
    <w:rsid w:val="009A6CCD"/>
    <w:rsid w:val="009B087E"/>
    <w:rsid w:val="009B7689"/>
    <w:rsid w:val="009D3F0D"/>
    <w:rsid w:val="00A0603B"/>
    <w:rsid w:val="00A2193A"/>
    <w:rsid w:val="00A23AED"/>
    <w:rsid w:val="00A420EF"/>
    <w:rsid w:val="00A466A8"/>
    <w:rsid w:val="00A5189C"/>
    <w:rsid w:val="00A54037"/>
    <w:rsid w:val="00A556E5"/>
    <w:rsid w:val="00A56D1F"/>
    <w:rsid w:val="00A6526E"/>
    <w:rsid w:val="00A83D1D"/>
    <w:rsid w:val="00A87143"/>
    <w:rsid w:val="00A9132D"/>
    <w:rsid w:val="00AC5EE7"/>
    <w:rsid w:val="00AC61C9"/>
    <w:rsid w:val="00AD7EC0"/>
    <w:rsid w:val="00AE4DE1"/>
    <w:rsid w:val="00AF56D8"/>
    <w:rsid w:val="00B32C52"/>
    <w:rsid w:val="00B53141"/>
    <w:rsid w:val="00B578BD"/>
    <w:rsid w:val="00B9759C"/>
    <w:rsid w:val="00BA1D4D"/>
    <w:rsid w:val="00BC5952"/>
    <w:rsid w:val="00BD2104"/>
    <w:rsid w:val="00BD51CA"/>
    <w:rsid w:val="00BE5569"/>
    <w:rsid w:val="00C1662A"/>
    <w:rsid w:val="00C20C57"/>
    <w:rsid w:val="00C20D76"/>
    <w:rsid w:val="00C22CDF"/>
    <w:rsid w:val="00C27762"/>
    <w:rsid w:val="00C564A2"/>
    <w:rsid w:val="00C600DE"/>
    <w:rsid w:val="00C63F18"/>
    <w:rsid w:val="00C67FA9"/>
    <w:rsid w:val="00C71DB4"/>
    <w:rsid w:val="00C95ADC"/>
    <w:rsid w:val="00CA5E96"/>
    <w:rsid w:val="00CC1FCF"/>
    <w:rsid w:val="00CC3989"/>
    <w:rsid w:val="00CC3F79"/>
    <w:rsid w:val="00D0018B"/>
    <w:rsid w:val="00D0308D"/>
    <w:rsid w:val="00D10102"/>
    <w:rsid w:val="00D25C62"/>
    <w:rsid w:val="00D32369"/>
    <w:rsid w:val="00D442F8"/>
    <w:rsid w:val="00D51114"/>
    <w:rsid w:val="00D74104"/>
    <w:rsid w:val="00D92C74"/>
    <w:rsid w:val="00DA25D7"/>
    <w:rsid w:val="00DA3328"/>
    <w:rsid w:val="00DA3B4E"/>
    <w:rsid w:val="00DB1CA9"/>
    <w:rsid w:val="00DB46CB"/>
    <w:rsid w:val="00DC7035"/>
    <w:rsid w:val="00E0050C"/>
    <w:rsid w:val="00E24339"/>
    <w:rsid w:val="00E3518C"/>
    <w:rsid w:val="00E439EC"/>
    <w:rsid w:val="00E444FF"/>
    <w:rsid w:val="00E458A5"/>
    <w:rsid w:val="00E47F9F"/>
    <w:rsid w:val="00E77296"/>
    <w:rsid w:val="00EC7CAF"/>
    <w:rsid w:val="00EE75B2"/>
    <w:rsid w:val="00EF0E87"/>
    <w:rsid w:val="00EF5A9D"/>
    <w:rsid w:val="00F21FC5"/>
    <w:rsid w:val="00F42BA3"/>
    <w:rsid w:val="00F4558B"/>
    <w:rsid w:val="00F51D32"/>
    <w:rsid w:val="00F656F0"/>
    <w:rsid w:val="00F74B3D"/>
    <w:rsid w:val="00F8407F"/>
    <w:rsid w:val="00F8773C"/>
    <w:rsid w:val="00FD7922"/>
    <w:rsid w:val="00FF2F61"/>
    <w:rsid w:val="00FF5FB4"/>
    <w:rsid w:val="4B3E7E78"/>
    <w:rsid w:val="4C8A7801"/>
    <w:rsid w:val="552150B1"/>
    <w:rsid w:val="5D41509C"/>
    <w:rsid w:val="7B171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EB5DC"/>
  <w15:docId w15:val="{EC934556-3C3B-4798-8D39-44B3405C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FootnoteText">
    <w:name w:val="footnote text"/>
    <w:aliases w:val="FT"/>
    <w:basedOn w:val="Normal"/>
    <w:link w:val="FootnoteTextChar"/>
    <w:rsid w:val="005E27F1"/>
    <w:rPr>
      <w:rFonts w:eastAsia="Times New Roman"/>
      <w:sz w:val="20"/>
    </w:rPr>
  </w:style>
  <w:style w:type="character" w:customStyle="1" w:styleId="FootnoteTextChar">
    <w:name w:val="Footnote Text Char"/>
    <w:aliases w:val="FT Char"/>
    <w:basedOn w:val="DefaultParagraphFont"/>
    <w:link w:val="FootnoteText"/>
    <w:rsid w:val="005E27F1"/>
    <w:rPr>
      <w:rFonts w:ascii="Times New Roman" w:eastAsia="Times New Roman" w:hAnsi="Times New Roman" w:cs="Times New Roman"/>
      <w:sz w:val="20"/>
      <w:szCs w:val="20"/>
    </w:rPr>
  </w:style>
  <w:style w:type="character" w:styleId="FootnoteReference">
    <w:name w:val="footnote reference"/>
    <w:uiPriority w:val="99"/>
    <w:rsid w:val="005E27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56411">
      <w:bodyDiv w:val="1"/>
      <w:marLeft w:val="0"/>
      <w:marRight w:val="0"/>
      <w:marTop w:val="0"/>
      <w:marBottom w:val="0"/>
      <w:divBdr>
        <w:top w:val="none" w:sz="0" w:space="0" w:color="auto"/>
        <w:left w:val="none" w:sz="0" w:space="0" w:color="auto"/>
        <w:bottom w:val="none" w:sz="0" w:space="0" w:color="auto"/>
        <w:right w:val="none" w:sz="0" w:space="0" w:color="auto"/>
      </w:divBdr>
    </w:div>
    <w:div w:id="162904190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2</Pages>
  <Words>325</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Boulet, Jessica</dc:creator>
  <cp:lastModifiedBy>Jeffries, Jillian</cp:lastModifiedBy>
  <cp:revision>3</cp:revision>
  <cp:lastPrinted>2022-12-06T14:48:00Z</cp:lastPrinted>
  <dcterms:created xsi:type="dcterms:W3CDTF">2026-01-20T23:25:00Z</dcterms:created>
  <dcterms:modified xsi:type="dcterms:W3CDTF">2026-01-30T23:36:00Z</dcterms:modified>
</cp:coreProperties>
</file>