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F3B87EB" w14:textId="1F374AD3" w:rsidR="0041520B" w:rsidRPr="00A5189C" w:rsidRDefault="00D62E22" w:rsidP="7B17108D">
      <w:pPr>
        <w:pStyle w:val="NoSpacing"/>
        <w:spacing w:before="80"/>
        <w:jc w:val="both"/>
        <w:rPr>
          <w:rFonts w:cs="Times New Roman"/>
        </w:rPr>
      </w:pPr>
      <w:r>
        <w:rPr>
          <w:rFonts w:cs="Times New Roman"/>
        </w:rPr>
        <w:t xml:space="preserve">Proposed </w:t>
      </w:r>
      <w:r w:rsidR="0004593B" w:rsidRPr="7B17108D">
        <w:rPr>
          <w:rFonts w:cs="Times New Roman"/>
        </w:rPr>
        <w:t>Int. No.</w:t>
      </w:r>
      <w:r w:rsidR="00603E37" w:rsidRPr="7B17108D">
        <w:rPr>
          <w:rFonts w:cs="Times New Roman"/>
        </w:rPr>
        <w:t xml:space="preserve"> </w:t>
      </w:r>
      <w:r w:rsidR="006018F0">
        <w:rPr>
          <w:rFonts w:cs="Times New Roman"/>
        </w:rPr>
        <w:t>257</w:t>
      </w:r>
      <w:r>
        <w:rPr>
          <w:rFonts w:cs="Times New Roman"/>
        </w:rPr>
        <w:t>-A</w:t>
      </w:r>
    </w:p>
    <w:p w14:paraId="428B1C04" w14:textId="77777777" w:rsidR="00C95ADC" w:rsidRDefault="00C95ADC" w:rsidP="0041520B">
      <w:pPr>
        <w:pStyle w:val="NoSpacing"/>
        <w:jc w:val="both"/>
        <w:rPr>
          <w:rFonts w:cs="Times New Roman"/>
          <w:b/>
          <w:bCs/>
          <w:u w:val="single"/>
        </w:rPr>
      </w:pPr>
    </w:p>
    <w:p w14:paraId="2D91F7E5" w14:textId="55D0B3B5" w:rsidR="0041520B" w:rsidRPr="008823EE" w:rsidRDefault="0041520B" w:rsidP="0041520B">
      <w:pPr>
        <w:pStyle w:val="NoSpacing"/>
        <w:jc w:val="both"/>
        <w:rPr>
          <w:rFonts w:cs="Times New Roman"/>
          <w:b/>
          <w:szCs w:val="24"/>
          <w:u w:val="single"/>
        </w:rPr>
      </w:pPr>
      <w:r w:rsidRPr="552150B1">
        <w:rPr>
          <w:rFonts w:cs="Times New Roman"/>
          <w:b/>
          <w:bCs/>
          <w:u w:val="single"/>
        </w:rPr>
        <w:t>P</w:t>
      </w:r>
      <w:r w:rsidR="008823EE" w:rsidRPr="552150B1">
        <w:rPr>
          <w:rFonts w:cs="Times New Roman"/>
          <w:b/>
          <w:bCs/>
          <w:u w:val="single"/>
        </w:rPr>
        <w:t>rime Sponsors</w:t>
      </w:r>
      <w:r w:rsidRPr="552150B1">
        <w:rPr>
          <w:rFonts w:cs="Times New Roman"/>
          <w:b/>
          <w:bCs/>
        </w:rPr>
        <w:t>:</w:t>
      </w:r>
    </w:p>
    <w:p w14:paraId="1140C2FC" w14:textId="7F090B4F" w:rsidR="008279FE" w:rsidRDefault="008279FE" w:rsidP="008279FE">
      <w:pPr>
        <w:autoSpaceDE w:val="0"/>
        <w:autoSpaceDN w:val="0"/>
        <w:adjustRightInd w:val="0"/>
        <w:jc w:val="both"/>
        <w:rPr>
          <w:rFonts w:eastAsiaTheme="minorHAnsi"/>
          <w:szCs w:val="24"/>
        </w:rPr>
      </w:pPr>
      <w:r>
        <w:rPr>
          <w:rFonts w:eastAsiaTheme="minorHAnsi"/>
          <w:szCs w:val="24"/>
        </w:rPr>
        <w:t xml:space="preserve">By Council Members </w:t>
      </w:r>
      <w:r w:rsidR="00126C1C" w:rsidRPr="00126C1C">
        <w:rPr>
          <w:rFonts w:eastAsiaTheme="minorHAnsi"/>
          <w:szCs w:val="24"/>
        </w:rPr>
        <w:t>Joseph and Krishnan</w:t>
      </w:r>
    </w:p>
    <w:p w14:paraId="0A37501D" w14:textId="77777777" w:rsidR="00554738" w:rsidRPr="003A304F" w:rsidRDefault="00554738"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5376407" w14:textId="283D3B28" w:rsidR="0041520B" w:rsidRDefault="001218E3" w:rsidP="001218E3">
      <w:pPr>
        <w:pStyle w:val="BodyText"/>
        <w:spacing w:before="80" w:line="240" w:lineRule="auto"/>
        <w:ind w:firstLine="0"/>
      </w:pPr>
      <w:r>
        <w:t>A Local Law</w:t>
      </w:r>
      <w:r w:rsidR="00AC61C9">
        <w:t xml:space="preserve"> to amend the administrative code of the city of New York,</w:t>
      </w:r>
      <w:r>
        <w:t xml:space="preserve"> </w:t>
      </w:r>
      <w:r w:rsidR="003B456F">
        <w:t>i</w:t>
      </w:r>
      <w:r w:rsidR="003B456F" w:rsidRPr="003B456F">
        <w:t xml:space="preserve">n relation to </w:t>
      </w:r>
      <w:r w:rsidR="00592F5F">
        <w:rPr>
          <w:szCs w:val="22"/>
        </w:rPr>
        <w:t xml:space="preserve">special activation of the </w:t>
      </w:r>
      <w:r w:rsidR="00D62E22">
        <w:rPr>
          <w:szCs w:val="22"/>
        </w:rPr>
        <w:t>open streets</w:t>
      </w:r>
      <w:r w:rsidR="00592F5F">
        <w:rPr>
          <w:szCs w:val="22"/>
        </w:rPr>
        <w:t xml:space="preserve"> program on certain holidays</w:t>
      </w:r>
      <w:r w:rsidR="00FF5FB4">
        <w:rPr>
          <w:szCs w:val="22"/>
        </w:rPr>
        <w:t xml:space="preserve"> and time periods with </w:t>
      </w:r>
      <w:r w:rsidR="00FF5FB4" w:rsidRPr="00995898">
        <w:rPr>
          <w:szCs w:val="22"/>
        </w:rPr>
        <w:t>significant pedestrian traffic</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74D1F16" w14:textId="1A0761E9" w:rsidR="00D62E22" w:rsidRDefault="009D3F0D" w:rsidP="00E702DD">
      <w:pPr>
        <w:pStyle w:val="NoSpacing"/>
        <w:spacing w:before="120"/>
        <w:jc w:val="both"/>
        <w:rPr>
          <w:rFonts w:cs="Times New Roman"/>
          <w:szCs w:val="24"/>
        </w:rPr>
      </w:pPr>
      <w:r>
        <w:rPr>
          <w:rFonts w:cs="Times New Roman"/>
          <w:szCs w:val="24"/>
        </w:rPr>
        <w:t xml:space="preserve">This bill would </w:t>
      </w:r>
      <w:r w:rsidR="00592F5F">
        <w:rPr>
          <w:rFonts w:cs="Times New Roman"/>
          <w:szCs w:val="24"/>
        </w:rPr>
        <w:t xml:space="preserve">modify the existing Open Streets program to </w:t>
      </w:r>
      <w:r w:rsidR="00D62E22">
        <w:rPr>
          <w:rFonts w:cs="Times New Roman"/>
          <w:szCs w:val="24"/>
        </w:rPr>
        <w:t>permit community organizations to request special activation opportunities</w:t>
      </w:r>
      <w:r w:rsidR="00CB4E8D">
        <w:rPr>
          <w:rFonts w:cs="Times New Roman"/>
          <w:szCs w:val="24"/>
        </w:rPr>
        <w:t>,</w:t>
      </w:r>
      <w:r w:rsidR="00E702DD">
        <w:rPr>
          <w:rFonts w:cs="Times New Roman"/>
          <w:szCs w:val="24"/>
        </w:rPr>
        <w:t xml:space="preserve"> which are days and times the open street may be operated in addition to the open streets’ regular hours of operation. These special activation opportunities may include Memorial Day, Juneteenth, Fourth of July, Labor Day, Halloween, or other time periods where there </w:t>
      </w:r>
      <w:r w:rsidR="00D62E22">
        <w:rPr>
          <w:rFonts w:cs="Times New Roman"/>
          <w:szCs w:val="24"/>
        </w:rPr>
        <w:t xml:space="preserve">is significant pedestrian traffic. </w:t>
      </w:r>
    </w:p>
    <w:p w14:paraId="02EB378F" w14:textId="77777777" w:rsidR="008823EE" w:rsidRDefault="008823EE" w:rsidP="0098358C">
      <w:pPr>
        <w:pStyle w:val="NoSpacing"/>
        <w:spacing w:before="120"/>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7DA07DD" w14:textId="77777777" w:rsidR="0041520B" w:rsidRPr="00A5189C" w:rsidRDefault="00592F5F" w:rsidP="006C314E">
      <w:pPr>
        <w:pStyle w:val="NoSpacing"/>
        <w:spacing w:before="80"/>
        <w:jc w:val="both"/>
        <w:rPr>
          <w:rFonts w:cs="Times New Roman"/>
          <w:szCs w:val="24"/>
        </w:rPr>
      </w:pPr>
      <w:r w:rsidRPr="00C27762">
        <w:rPr>
          <w:color w:val="000000"/>
        </w:rPr>
        <w:t>30</w:t>
      </w:r>
      <w:r w:rsidR="00DB1CA9" w:rsidRPr="00C27762">
        <w:rPr>
          <w:color w:val="000000"/>
        </w:rPr>
        <w:t xml:space="preserve">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61233171" w:rsidR="002B309C" w:rsidRPr="002B309C" w:rsidRDefault="00F5588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62E2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F5588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2776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F5588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F5588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F5588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74FD17ED" w14:textId="77777777" w:rsidR="552150B1" w:rsidRDefault="552150B1" w:rsidP="552150B1">
      <w:pPr>
        <w:pStyle w:val="NoSpacing"/>
        <w:jc w:val="both"/>
        <w:rPr>
          <w:rStyle w:val="apple-style-span"/>
          <w:sz w:val="18"/>
          <w:szCs w:val="18"/>
        </w:rPr>
      </w:pPr>
    </w:p>
    <w:p w14:paraId="566E1A0A" w14:textId="77777777" w:rsidR="00D62E22" w:rsidRPr="009E69C8" w:rsidRDefault="00D62E22" w:rsidP="00D62E22">
      <w:pPr>
        <w:jc w:val="both"/>
        <w:rPr>
          <w:sz w:val="18"/>
          <w:szCs w:val="18"/>
          <w:u w:val="single"/>
        </w:rPr>
      </w:pPr>
      <w:r w:rsidRPr="009E69C8">
        <w:rPr>
          <w:sz w:val="18"/>
          <w:szCs w:val="18"/>
          <w:u w:val="single"/>
        </w:rPr>
        <w:t>Session 14</w:t>
      </w:r>
    </w:p>
    <w:p w14:paraId="58E9D237" w14:textId="77777777" w:rsidR="00D62E22" w:rsidRDefault="00D62E22" w:rsidP="00D62E22">
      <w:pPr>
        <w:jc w:val="both"/>
        <w:rPr>
          <w:sz w:val="18"/>
          <w:szCs w:val="18"/>
        </w:rPr>
      </w:pPr>
      <w:r>
        <w:rPr>
          <w:sz w:val="18"/>
          <w:szCs w:val="18"/>
        </w:rPr>
        <w:t>MC</w:t>
      </w:r>
    </w:p>
    <w:p w14:paraId="1D3266FE" w14:textId="77777777" w:rsidR="00D62E22" w:rsidRPr="00477719" w:rsidRDefault="00D62E22" w:rsidP="00D62E22">
      <w:pPr>
        <w:jc w:val="both"/>
        <w:rPr>
          <w:sz w:val="18"/>
          <w:szCs w:val="18"/>
        </w:rPr>
      </w:pPr>
      <w:r w:rsidRPr="00477719">
        <w:rPr>
          <w:sz w:val="18"/>
          <w:szCs w:val="18"/>
        </w:rPr>
        <w:t>LS #10688</w:t>
      </w:r>
    </w:p>
    <w:p w14:paraId="31A5DE0A" w14:textId="77777777" w:rsidR="00D62E22" w:rsidRPr="00477719" w:rsidRDefault="00D62E22" w:rsidP="00D62E22">
      <w:pPr>
        <w:jc w:val="both"/>
        <w:rPr>
          <w:sz w:val="18"/>
          <w:szCs w:val="18"/>
        </w:rPr>
      </w:pPr>
      <w:r w:rsidRPr="00477719">
        <w:rPr>
          <w:sz w:val="18"/>
          <w:szCs w:val="18"/>
        </w:rPr>
        <w:t xml:space="preserve">Int. </w:t>
      </w:r>
      <w:r>
        <w:rPr>
          <w:sz w:val="18"/>
          <w:szCs w:val="18"/>
        </w:rPr>
        <w:t>257</w:t>
      </w:r>
      <w:r w:rsidRPr="00477719">
        <w:rPr>
          <w:sz w:val="18"/>
          <w:szCs w:val="18"/>
        </w:rPr>
        <w:t>-202</w:t>
      </w:r>
      <w:r>
        <w:rPr>
          <w:sz w:val="18"/>
          <w:szCs w:val="18"/>
        </w:rPr>
        <w:t>6</w:t>
      </w:r>
    </w:p>
    <w:p w14:paraId="4343EF36" w14:textId="77777777" w:rsidR="00D62E22" w:rsidRPr="00477719" w:rsidRDefault="00D62E22" w:rsidP="00D62E22">
      <w:pPr>
        <w:jc w:val="both"/>
        <w:rPr>
          <w:sz w:val="18"/>
          <w:szCs w:val="18"/>
        </w:rPr>
      </w:pPr>
      <w:r>
        <w:rPr>
          <w:sz w:val="18"/>
          <w:szCs w:val="18"/>
        </w:rPr>
        <w:t>2</w:t>
      </w:r>
      <w:r w:rsidRPr="00477719">
        <w:rPr>
          <w:sz w:val="18"/>
          <w:szCs w:val="18"/>
        </w:rPr>
        <w:t>/</w:t>
      </w:r>
      <w:r>
        <w:rPr>
          <w:sz w:val="18"/>
          <w:szCs w:val="18"/>
        </w:rPr>
        <w:t>4</w:t>
      </w:r>
      <w:r w:rsidRPr="00477719">
        <w:rPr>
          <w:sz w:val="18"/>
          <w:szCs w:val="18"/>
        </w:rPr>
        <w:t xml:space="preserve">/2026 </w:t>
      </w:r>
      <w:r>
        <w:rPr>
          <w:sz w:val="18"/>
          <w:szCs w:val="18"/>
        </w:rPr>
        <w:t>3:57 PM</w:t>
      </w:r>
    </w:p>
    <w:p w14:paraId="203CD2B2" w14:textId="77777777" w:rsidR="00D62E22" w:rsidRDefault="00D62E22" w:rsidP="00D62E22">
      <w:pPr>
        <w:jc w:val="both"/>
        <w:rPr>
          <w:sz w:val="18"/>
          <w:szCs w:val="18"/>
        </w:rPr>
      </w:pPr>
    </w:p>
    <w:p w14:paraId="586BB59A" w14:textId="77777777" w:rsidR="00D62E22" w:rsidRPr="009E69C8" w:rsidRDefault="00D62E22" w:rsidP="00D62E22">
      <w:pPr>
        <w:jc w:val="both"/>
        <w:rPr>
          <w:sz w:val="18"/>
          <w:szCs w:val="18"/>
          <w:u w:val="single"/>
        </w:rPr>
      </w:pPr>
      <w:r w:rsidRPr="009E69C8">
        <w:rPr>
          <w:sz w:val="18"/>
          <w:szCs w:val="18"/>
          <w:u w:val="single"/>
        </w:rPr>
        <w:lastRenderedPageBreak/>
        <w:t>Session 13</w:t>
      </w:r>
    </w:p>
    <w:p w14:paraId="3722C4F7" w14:textId="77777777" w:rsidR="00D62E22" w:rsidRPr="00477719" w:rsidRDefault="00D62E22" w:rsidP="00D62E22">
      <w:pPr>
        <w:jc w:val="both"/>
        <w:rPr>
          <w:sz w:val="18"/>
          <w:szCs w:val="18"/>
        </w:rPr>
      </w:pPr>
      <w:r w:rsidRPr="00477719">
        <w:rPr>
          <w:sz w:val="18"/>
          <w:szCs w:val="18"/>
        </w:rPr>
        <w:t>JLB</w:t>
      </w:r>
    </w:p>
    <w:p w14:paraId="4BEB0069" w14:textId="77777777" w:rsidR="00D62E22" w:rsidRPr="00477719" w:rsidRDefault="00D62E22" w:rsidP="00D62E22">
      <w:pPr>
        <w:jc w:val="both"/>
        <w:rPr>
          <w:sz w:val="18"/>
          <w:szCs w:val="18"/>
        </w:rPr>
      </w:pPr>
      <w:r w:rsidRPr="00477719">
        <w:rPr>
          <w:sz w:val="18"/>
          <w:szCs w:val="18"/>
        </w:rPr>
        <w:t>LS #10688</w:t>
      </w:r>
    </w:p>
    <w:p w14:paraId="117B9D54" w14:textId="77777777" w:rsidR="00D62E22" w:rsidRPr="00477719" w:rsidRDefault="00D62E22" w:rsidP="00D62E22">
      <w:pPr>
        <w:jc w:val="both"/>
        <w:rPr>
          <w:sz w:val="18"/>
          <w:szCs w:val="18"/>
        </w:rPr>
      </w:pPr>
      <w:proofErr w:type="gramStart"/>
      <w:r w:rsidRPr="00477719">
        <w:rPr>
          <w:sz w:val="18"/>
          <w:szCs w:val="18"/>
        </w:rPr>
        <w:t>Int. #</w:t>
      </w:r>
      <w:proofErr w:type="gramEnd"/>
      <w:r w:rsidRPr="00477719">
        <w:rPr>
          <w:sz w:val="18"/>
          <w:szCs w:val="18"/>
        </w:rPr>
        <w:t>0270-2024</w:t>
      </w:r>
    </w:p>
    <w:p w14:paraId="4E4F698B" w14:textId="77777777" w:rsidR="00D62E22" w:rsidRPr="00477719" w:rsidRDefault="00D62E22" w:rsidP="00D62E22">
      <w:pPr>
        <w:jc w:val="both"/>
        <w:rPr>
          <w:sz w:val="18"/>
          <w:szCs w:val="18"/>
        </w:rPr>
      </w:pPr>
      <w:r w:rsidRPr="00477719">
        <w:rPr>
          <w:sz w:val="18"/>
          <w:szCs w:val="18"/>
        </w:rPr>
        <w:t>1/8/2026 9:15 AM</w:t>
      </w:r>
    </w:p>
    <w:p w14:paraId="0F385B36" w14:textId="2985D6AC" w:rsidR="00B32C52" w:rsidRPr="009B7689" w:rsidRDefault="00B32C52" w:rsidP="00D62E22">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18A84" w14:textId="77777777" w:rsidR="0029163F" w:rsidRDefault="0029163F" w:rsidP="00272634">
      <w:r>
        <w:separator/>
      </w:r>
    </w:p>
  </w:endnote>
  <w:endnote w:type="continuationSeparator" w:id="0">
    <w:p w14:paraId="6DDB852F" w14:textId="77777777" w:rsidR="0029163F" w:rsidRDefault="0029163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C0FF" w14:textId="77777777" w:rsidR="0029163F" w:rsidRDefault="0029163F" w:rsidP="00272634">
      <w:r>
        <w:separator/>
      </w:r>
    </w:p>
  </w:footnote>
  <w:footnote w:type="continuationSeparator" w:id="0">
    <w:p w14:paraId="013FB669" w14:textId="77777777" w:rsidR="0029163F" w:rsidRDefault="0029163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205513">
    <w:abstractNumId w:val="0"/>
  </w:num>
  <w:num w:numId="2" w16cid:durableId="321545023">
    <w:abstractNumId w:val="2"/>
  </w:num>
  <w:num w:numId="3" w16cid:durableId="1749158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8407F"/>
    <w:rsid w:val="00006640"/>
    <w:rsid w:val="0004593B"/>
    <w:rsid w:val="000765AF"/>
    <w:rsid w:val="00080B67"/>
    <w:rsid w:val="00084B6F"/>
    <w:rsid w:val="000E4F15"/>
    <w:rsid w:val="0010786F"/>
    <w:rsid w:val="001170A5"/>
    <w:rsid w:val="001218E3"/>
    <w:rsid w:val="001241C5"/>
    <w:rsid w:val="00126C1C"/>
    <w:rsid w:val="001314B6"/>
    <w:rsid w:val="00134583"/>
    <w:rsid w:val="001349AE"/>
    <w:rsid w:val="0017748E"/>
    <w:rsid w:val="001B5C02"/>
    <w:rsid w:val="001B7DBC"/>
    <w:rsid w:val="001D7C4C"/>
    <w:rsid w:val="001E3407"/>
    <w:rsid w:val="00200A99"/>
    <w:rsid w:val="00202971"/>
    <w:rsid w:val="00216A92"/>
    <w:rsid w:val="00220726"/>
    <w:rsid w:val="00234A16"/>
    <w:rsid w:val="00272634"/>
    <w:rsid w:val="00280543"/>
    <w:rsid w:val="0029163F"/>
    <w:rsid w:val="002B309C"/>
    <w:rsid w:val="002D78A5"/>
    <w:rsid w:val="002E3DCF"/>
    <w:rsid w:val="00313988"/>
    <w:rsid w:val="00314831"/>
    <w:rsid w:val="00315C69"/>
    <w:rsid w:val="0033433B"/>
    <w:rsid w:val="003345A8"/>
    <w:rsid w:val="00345D79"/>
    <w:rsid w:val="0035723D"/>
    <w:rsid w:val="00365E0F"/>
    <w:rsid w:val="0039503C"/>
    <w:rsid w:val="003A304F"/>
    <w:rsid w:val="003A732F"/>
    <w:rsid w:val="003B456F"/>
    <w:rsid w:val="003D6D23"/>
    <w:rsid w:val="003E2F46"/>
    <w:rsid w:val="003E57E6"/>
    <w:rsid w:val="00411E52"/>
    <w:rsid w:val="0041520B"/>
    <w:rsid w:val="00416935"/>
    <w:rsid w:val="00424E79"/>
    <w:rsid w:val="004405D0"/>
    <w:rsid w:val="00462968"/>
    <w:rsid w:val="00464286"/>
    <w:rsid w:val="00470A6D"/>
    <w:rsid w:val="00474067"/>
    <w:rsid w:val="0048371B"/>
    <w:rsid w:val="004B589D"/>
    <w:rsid w:val="004C3405"/>
    <w:rsid w:val="004E7744"/>
    <w:rsid w:val="005021D5"/>
    <w:rsid w:val="00512FB5"/>
    <w:rsid w:val="00522F64"/>
    <w:rsid w:val="005331A0"/>
    <w:rsid w:val="00533B43"/>
    <w:rsid w:val="00554738"/>
    <w:rsid w:val="00563377"/>
    <w:rsid w:val="00592F5F"/>
    <w:rsid w:val="005936E3"/>
    <w:rsid w:val="00597FA2"/>
    <w:rsid w:val="005B1E8E"/>
    <w:rsid w:val="005D18B5"/>
    <w:rsid w:val="005D325A"/>
    <w:rsid w:val="005E27F1"/>
    <w:rsid w:val="005E4C95"/>
    <w:rsid w:val="005E5537"/>
    <w:rsid w:val="005E60DC"/>
    <w:rsid w:val="006018F0"/>
    <w:rsid w:val="00603E37"/>
    <w:rsid w:val="00606846"/>
    <w:rsid w:val="00613916"/>
    <w:rsid w:val="00615680"/>
    <w:rsid w:val="00617310"/>
    <w:rsid w:val="00624397"/>
    <w:rsid w:val="006418B3"/>
    <w:rsid w:val="00651D12"/>
    <w:rsid w:val="006546DD"/>
    <w:rsid w:val="006703FA"/>
    <w:rsid w:val="00696F30"/>
    <w:rsid w:val="006A7751"/>
    <w:rsid w:val="006B0536"/>
    <w:rsid w:val="006B307D"/>
    <w:rsid w:val="006C314E"/>
    <w:rsid w:val="006C325A"/>
    <w:rsid w:val="006E474D"/>
    <w:rsid w:val="006E49E0"/>
    <w:rsid w:val="006F4FF5"/>
    <w:rsid w:val="006F5093"/>
    <w:rsid w:val="00750859"/>
    <w:rsid w:val="00751580"/>
    <w:rsid w:val="00781399"/>
    <w:rsid w:val="007973C5"/>
    <w:rsid w:val="007A3C80"/>
    <w:rsid w:val="007A52F1"/>
    <w:rsid w:val="007B206F"/>
    <w:rsid w:val="007C2F60"/>
    <w:rsid w:val="007C5B94"/>
    <w:rsid w:val="007D386D"/>
    <w:rsid w:val="0082024D"/>
    <w:rsid w:val="00820C10"/>
    <w:rsid w:val="008279FE"/>
    <w:rsid w:val="008343EF"/>
    <w:rsid w:val="00837EB5"/>
    <w:rsid w:val="008424E6"/>
    <w:rsid w:val="0086326E"/>
    <w:rsid w:val="008646E0"/>
    <w:rsid w:val="008749A3"/>
    <w:rsid w:val="008823EE"/>
    <w:rsid w:val="0089436E"/>
    <w:rsid w:val="008A376B"/>
    <w:rsid w:val="008A6F10"/>
    <w:rsid w:val="008B308A"/>
    <w:rsid w:val="008B4917"/>
    <w:rsid w:val="008D1496"/>
    <w:rsid w:val="008D1ABB"/>
    <w:rsid w:val="008E501B"/>
    <w:rsid w:val="0091048F"/>
    <w:rsid w:val="009243C8"/>
    <w:rsid w:val="00932BFA"/>
    <w:rsid w:val="00957F28"/>
    <w:rsid w:val="00962A70"/>
    <w:rsid w:val="00964F5E"/>
    <w:rsid w:val="009654CB"/>
    <w:rsid w:val="00981E62"/>
    <w:rsid w:val="0098358C"/>
    <w:rsid w:val="00996B78"/>
    <w:rsid w:val="009A6CCD"/>
    <w:rsid w:val="009B087E"/>
    <w:rsid w:val="009B7689"/>
    <w:rsid w:val="009D3F0D"/>
    <w:rsid w:val="00A0603B"/>
    <w:rsid w:val="00A2193A"/>
    <w:rsid w:val="00A23AED"/>
    <w:rsid w:val="00A420EF"/>
    <w:rsid w:val="00A466A8"/>
    <w:rsid w:val="00A5189C"/>
    <w:rsid w:val="00A54037"/>
    <w:rsid w:val="00A556E5"/>
    <w:rsid w:val="00A56D1F"/>
    <w:rsid w:val="00A6526E"/>
    <w:rsid w:val="00A83D1D"/>
    <w:rsid w:val="00A87143"/>
    <w:rsid w:val="00A9132D"/>
    <w:rsid w:val="00AC5EE7"/>
    <w:rsid w:val="00AC61C9"/>
    <w:rsid w:val="00AD7EC0"/>
    <w:rsid w:val="00AE4DE1"/>
    <w:rsid w:val="00AF56D8"/>
    <w:rsid w:val="00B32C52"/>
    <w:rsid w:val="00B53141"/>
    <w:rsid w:val="00B578BD"/>
    <w:rsid w:val="00B9759C"/>
    <w:rsid w:val="00BA1D4D"/>
    <w:rsid w:val="00BC5952"/>
    <w:rsid w:val="00BD2104"/>
    <w:rsid w:val="00BD51CA"/>
    <w:rsid w:val="00BE5569"/>
    <w:rsid w:val="00C1662A"/>
    <w:rsid w:val="00C20C57"/>
    <w:rsid w:val="00C20D76"/>
    <w:rsid w:val="00C22CDF"/>
    <w:rsid w:val="00C27762"/>
    <w:rsid w:val="00C564A2"/>
    <w:rsid w:val="00C600DE"/>
    <w:rsid w:val="00C63F18"/>
    <w:rsid w:val="00C67FA9"/>
    <w:rsid w:val="00C71DB4"/>
    <w:rsid w:val="00C95ADC"/>
    <w:rsid w:val="00CA5E96"/>
    <w:rsid w:val="00CB4E8D"/>
    <w:rsid w:val="00CC1FCF"/>
    <w:rsid w:val="00CC3989"/>
    <w:rsid w:val="00CC3F79"/>
    <w:rsid w:val="00D0018B"/>
    <w:rsid w:val="00D0308D"/>
    <w:rsid w:val="00D10102"/>
    <w:rsid w:val="00D25C62"/>
    <w:rsid w:val="00D32369"/>
    <w:rsid w:val="00D442F8"/>
    <w:rsid w:val="00D51114"/>
    <w:rsid w:val="00D62E22"/>
    <w:rsid w:val="00D74104"/>
    <w:rsid w:val="00D92C74"/>
    <w:rsid w:val="00DA25D7"/>
    <w:rsid w:val="00DA3328"/>
    <w:rsid w:val="00DA3B4E"/>
    <w:rsid w:val="00DB1CA9"/>
    <w:rsid w:val="00DB46CB"/>
    <w:rsid w:val="00DC7035"/>
    <w:rsid w:val="00E0050C"/>
    <w:rsid w:val="00E03216"/>
    <w:rsid w:val="00E24339"/>
    <w:rsid w:val="00E3518C"/>
    <w:rsid w:val="00E439EC"/>
    <w:rsid w:val="00E444FF"/>
    <w:rsid w:val="00E458A5"/>
    <w:rsid w:val="00E47F9F"/>
    <w:rsid w:val="00E702DD"/>
    <w:rsid w:val="00E77296"/>
    <w:rsid w:val="00EC7CAF"/>
    <w:rsid w:val="00EE75B2"/>
    <w:rsid w:val="00EF0E87"/>
    <w:rsid w:val="00EF2219"/>
    <w:rsid w:val="00EF5A9D"/>
    <w:rsid w:val="00F21FC5"/>
    <w:rsid w:val="00F42BA3"/>
    <w:rsid w:val="00F4558B"/>
    <w:rsid w:val="00F51D32"/>
    <w:rsid w:val="00F55883"/>
    <w:rsid w:val="00F656F0"/>
    <w:rsid w:val="00F74B3D"/>
    <w:rsid w:val="00F8407F"/>
    <w:rsid w:val="00F8773C"/>
    <w:rsid w:val="00FD7922"/>
    <w:rsid w:val="00FF2F61"/>
    <w:rsid w:val="00FF5FB4"/>
    <w:rsid w:val="4B3E7E78"/>
    <w:rsid w:val="4C8A7801"/>
    <w:rsid w:val="552150B1"/>
    <w:rsid w:val="5D41509C"/>
    <w:rsid w:val="7B171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B5DC"/>
  <w15:docId w15:val="{EC934556-3C3B-4798-8D39-44B3405C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aliases w:val="FT"/>
    <w:basedOn w:val="Normal"/>
    <w:link w:val="FootnoteTextChar"/>
    <w:rsid w:val="005E27F1"/>
    <w:rPr>
      <w:rFonts w:eastAsia="Times New Roman"/>
      <w:sz w:val="20"/>
    </w:rPr>
  </w:style>
  <w:style w:type="character" w:customStyle="1" w:styleId="FootnoteTextChar">
    <w:name w:val="Footnote Text Char"/>
    <w:aliases w:val="FT Char"/>
    <w:basedOn w:val="DefaultParagraphFont"/>
    <w:link w:val="FootnoteText"/>
    <w:rsid w:val="005E27F1"/>
    <w:rPr>
      <w:rFonts w:ascii="Times New Roman" w:eastAsia="Times New Roman" w:hAnsi="Times New Roman" w:cs="Times New Roman"/>
      <w:sz w:val="20"/>
      <w:szCs w:val="20"/>
    </w:rPr>
  </w:style>
  <w:style w:type="character" w:styleId="FootnoteReference">
    <w:name w:val="footnote reference"/>
    <w:uiPriority w:val="99"/>
    <w:rsid w:val="005E27F1"/>
    <w:rPr>
      <w:vertAlign w:val="superscript"/>
    </w:rPr>
  </w:style>
  <w:style w:type="paragraph" w:styleId="Revision">
    <w:name w:val="Revision"/>
    <w:hidden/>
    <w:uiPriority w:val="99"/>
    <w:semiHidden/>
    <w:rsid w:val="00D62E22"/>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6411">
      <w:bodyDiv w:val="1"/>
      <w:marLeft w:val="0"/>
      <w:marRight w:val="0"/>
      <w:marTop w:val="0"/>
      <w:marBottom w:val="0"/>
      <w:divBdr>
        <w:top w:val="none" w:sz="0" w:space="0" w:color="auto"/>
        <w:left w:val="none" w:sz="0" w:space="0" w:color="auto"/>
        <w:bottom w:val="none" w:sz="0" w:space="0" w:color="auto"/>
        <w:right w:val="none" w:sz="0" w:space="0" w:color="auto"/>
      </w:divBdr>
    </w:div>
    <w:div w:id="16290419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298</Words>
  <Characters>1701</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Boulet, Jessica</dc:creator>
  <cp:lastModifiedBy>Jeffries, Jillian</cp:lastModifiedBy>
  <cp:revision>2</cp:revision>
  <cp:lastPrinted>2022-12-06T14:48:00Z</cp:lastPrinted>
  <dcterms:created xsi:type="dcterms:W3CDTF">2026-02-05T19:42:00Z</dcterms:created>
  <dcterms:modified xsi:type="dcterms:W3CDTF">2026-02-05T19:42:00Z</dcterms:modified>
</cp:coreProperties>
</file>