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2B25" w14:textId="0A97B502" w:rsidR="004E1CF2" w:rsidRDefault="004E1CF2" w:rsidP="00E97376">
      <w:pPr>
        <w:ind w:firstLine="0"/>
        <w:jc w:val="center"/>
      </w:pPr>
      <w:r>
        <w:t>Int. No.</w:t>
      </w:r>
      <w:r w:rsidR="00B64DD1">
        <w:t xml:space="preserve"> </w:t>
      </w:r>
      <w:r w:rsidR="00FE6750">
        <w:t>210</w:t>
      </w:r>
    </w:p>
    <w:p w14:paraId="7BADECE6" w14:textId="77777777" w:rsidR="00E97376" w:rsidRDefault="00E97376" w:rsidP="00E97376">
      <w:pPr>
        <w:ind w:firstLine="0"/>
        <w:jc w:val="center"/>
      </w:pPr>
    </w:p>
    <w:p w14:paraId="697D3553" w14:textId="77777777" w:rsidR="00951007" w:rsidRDefault="00951007" w:rsidP="00C163AB">
      <w:pPr>
        <w:pStyle w:val="BodyText"/>
        <w:spacing w:line="240" w:lineRule="auto"/>
        <w:ind w:firstLine="0"/>
        <w:jc w:val="left"/>
        <w:rPr>
          <w:rFonts w:eastAsia="Calibri"/>
        </w:rPr>
      </w:pPr>
      <w:r w:rsidRPr="00951007">
        <w:rPr>
          <w:rFonts w:eastAsia="Calibri"/>
        </w:rPr>
        <w:t>By Council Members Hanif, P. Sanchez, Cabán, Marte, Gutiérrez, Nurse, De La Rosa, Louis, Hudson and Avilés</w:t>
      </w:r>
    </w:p>
    <w:p w14:paraId="1E8603AC" w14:textId="3726E072" w:rsidR="00E97376" w:rsidRDefault="008F01D5" w:rsidP="00C163AB">
      <w:pPr>
        <w:pStyle w:val="BodyText"/>
        <w:spacing w:line="240" w:lineRule="auto"/>
        <w:ind w:firstLine="0"/>
        <w:jc w:val="left"/>
      </w:pPr>
      <w:r>
        <w:t xml:space="preserve"> </w:t>
      </w:r>
    </w:p>
    <w:p w14:paraId="280B5272" w14:textId="77777777" w:rsidR="00C44C34" w:rsidRPr="00C44C34" w:rsidRDefault="00C44C34" w:rsidP="007101A2">
      <w:pPr>
        <w:pStyle w:val="BodyText"/>
        <w:spacing w:line="240" w:lineRule="auto"/>
        <w:ind w:firstLine="0"/>
        <w:rPr>
          <w:vanish/>
        </w:rPr>
      </w:pPr>
      <w:r w:rsidRPr="00C44C34">
        <w:rPr>
          <w:vanish/>
        </w:rPr>
        <w:t>..Title</w:t>
      </w:r>
    </w:p>
    <w:p w14:paraId="1FC966CD" w14:textId="1D2782F8" w:rsidR="002629EC" w:rsidRDefault="00C44C3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A327A">
        <w:t>administrative code of the city of New York</w:t>
      </w:r>
      <w:r w:rsidR="004E1CF2">
        <w:t xml:space="preserve">, </w:t>
      </w:r>
      <w:r w:rsidR="00621B4F">
        <w:t>in relation to restricting</w:t>
      </w:r>
      <w:r w:rsidR="00DE0F9F">
        <w:t xml:space="preserve"> employers from using E-Verify</w:t>
      </w:r>
      <w:r w:rsidR="00214643">
        <w:t xml:space="preserve"> or any other employment eligibility verification system</w:t>
      </w:r>
      <w:r w:rsidR="00DE0F9F">
        <w:t xml:space="preserve"> to check the employment authorization status of an</w:t>
      </w:r>
      <w:r w:rsidR="00214643">
        <w:t xml:space="preserve"> </w:t>
      </w:r>
      <w:r w:rsidR="0004515B">
        <w:t>e</w:t>
      </w:r>
      <w:r w:rsidR="00DE0F9F">
        <w:t>mployee or an applicant</w:t>
      </w:r>
      <w:r w:rsidR="00E813A5">
        <w:t xml:space="preserve"> who has not been offered employment</w:t>
      </w:r>
    </w:p>
    <w:p w14:paraId="0FD8317F" w14:textId="60E95591" w:rsidR="00C44C34" w:rsidRPr="00C44C34" w:rsidRDefault="00C44C34" w:rsidP="007101A2">
      <w:pPr>
        <w:pStyle w:val="BodyText"/>
        <w:spacing w:line="240" w:lineRule="auto"/>
        <w:ind w:firstLine="0"/>
        <w:rPr>
          <w:vanish/>
        </w:rPr>
      </w:pPr>
      <w:r w:rsidRPr="00C44C34">
        <w:rPr>
          <w:vanish/>
        </w:rPr>
        <w:t>..Body</w:t>
      </w:r>
    </w:p>
    <w:p w14:paraId="48AB71D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43A851D" w14:textId="77777777" w:rsidR="00922383" w:rsidRPr="00603F09" w:rsidRDefault="004E1CF2" w:rsidP="007101A2">
      <w:pPr>
        <w:ind w:firstLine="0"/>
        <w:jc w:val="both"/>
        <w:rPr>
          <w:u w:val="single"/>
        </w:rPr>
      </w:pPr>
      <w:r w:rsidRPr="00603F09">
        <w:rPr>
          <w:u w:val="single"/>
        </w:rPr>
        <w:t>Be it enacted by the Council as follows:</w:t>
      </w:r>
    </w:p>
    <w:p w14:paraId="0411A519" w14:textId="77777777" w:rsidR="004E1CF2" w:rsidRPr="00603F09" w:rsidRDefault="004E1CF2" w:rsidP="006662DF">
      <w:pPr>
        <w:jc w:val="both"/>
      </w:pPr>
    </w:p>
    <w:p w14:paraId="33F7516D" w14:textId="77777777" w:rsidR="006A691C" w:rsidRPr="00603F09" w:rsidRDefault="006A691C" w:rsidP="007101A2">
      <w:pPr>
        <w:spacing w:line="480" w:lineRule="auto"/>
        <w:jc w:val="both"/>
        <w:sectPr w:rsidR="006A691C" w:rsidRPr="00603F09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3540C7" w14:textId="736B18A0" w:rsidR="00E86B19" w:rsidRDefault="007101A2" w:rsidP="00922383">
      <w:pPr>
        <w:spacing w:line="480" w:lineRule="auto"/>
        <w:jc w:val="both"/>
      </w:pPr>
      <w:r w:rsidRPr="00603F09">
        <w:t>S</w:t>
      </w:r>
      <w:r w:rsidR="004E1CF2" w:rsidRPr="00603F09">
        <w:t>ection 1.</w:t>
      </w:r>
      <w:r w:rsidR="007511B3" w:rsidRPr="00603F09">
        <w:t xml:space="preserve"> </w:t>
      </w:r>
      <w:r w:rsidR="00E86B19" w:rsidRPr="00603F09">
        <w:t xml:space="preserve">Title 20 of the administrative code of the city of New York is amended by adding a </w:t>
      </w:r>
      <w:r w:rsidR="00603F09" w:rsidRPr="00603F09">
        <w:t xml:space="preserve">new </w:t>
      </w:r>
      <w:r w:rsidR="00E86B19" w:rsidRPr="00603F09">
        <w:t>chapter 16 to read as follows:</w:t>
      </w:r>
    </w:p>
    <w:p w14:paraId="7C131F6B" w14:textId="438312CE" w:rsidR="000A2435" w:rsidRDefault="000A2435" w:rsidP="007C1506">
      <w:pPr>
        <w:spacing w:line="480" w:lineRule="auto"/>
        <w:ind w:firstLine="0"/>
        <w:jc w:val="center"/>
        <w:rPr>
          <w:u w:val="single"/>
        </w:rPr>
      </w:pPr>
      <w:r w:rsidRPr="005A0CF2">
        <w:rPr>
          <w:u w:val="single"/>
        </w:rPr>
        <w:t>CHAPTER 16</w:t>
      </w:r>
    </w:p>
    <w:p w14:paraId="167549DF" w14:textId="748EFF1B" w:rsidR="000A2435" w:rsidRPr="005A0CF2" w:rsidRDefault="0002629C" w:rsidP="007C1506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EMPLOYMENT ELIGIBILITY VERIFICATION</w:t>
      </w:r>
    </w:p>
    <w:p w14:paraId="3733F694" w14:textId="47FA38F7" w:rsidR="00013B8F" w:rsidRDefault="00595589" w:rsidP="007C1506">
      <w:pPr>
        <w:spacing w:line="480" w:lineRule="auto"/>
        <w:jc w:val="both"/>
        <w:rPr>
          <w:u w:val="single"/>
        </w:rPr>
      </w:pPr>
      <w:r w:rsidRPr="00603F09">
        <w:rPr>
          <w:u w:val="single"/>
        </w:rPr>
        <w:t>§ 2</w:t>
      </w:r>
      <w:r w:rsidR="00F63A53">
        <w:rPr>
          <w:u w:val="single"/>
        </w:rPr>
        <w:t>0-1601</w:t>
      </w:r>
      <w:r w:rsidR="00B966D8" w:rsidRPr="00603F09">
        <w:rPr>
          <w:u w:val="single"/>
        </w:rPr>
        <w:t xml:space="preserve"> </w:t>
      </w:r>
      <w:r w:rsidR="00013B8F">
        <w:rPr>
          <w:u w:val="single"/>
        </w:rPr>
        <w:t xml:space="preserve">Definitions. As used in this chapter, the </w:t>
      </w:r>
      <w:r w:rsidR="00013B8F" w:rsidRPr="00013B8F">
        <w:rPr>
          <w:u w:val="single"/>
        </w:rPr>
        <w:t>term “E-Verify” means the federal electronic employment system that allows employers to determine the eligibility of their employees to work in the United States.</w:t>
      </w:r>
    </w:p>
    <w:p w14:paraId="0235D254" w14:textId="05C1B8E7" w:rsidR="00B966D8" w:rsidRDefault="00013B8F" w:rsidP="00013B8F">
      <w:pPr>
        <w:spacing w:line="480" w:lineRule="auto"/>
        <w:jc w:val="both"/>
        <w:rPr>
          <w:u w:val="single"/>
        </w:rPr>
      </w:pPr>
      <w:r w:rsidRPr="00013B8F">
        <w:rPr>
          <w:u w:val="single"/>
        </w:rPr>
        <w:t>§</w:t>
      </w:r>
      <w:r>
        <w:rPr>
          <w:u w:val="single"/>
        </w:rPr>
        <w:t xml:space="preserve"> 20-1602 </w:t>
      </w:r>
      <w:r w:rsidR="00F63A53">
        <w:rPr>
          <w:u w:val="single"/>
        </w:rPr>
        <w:t>Restrictions on use of</w:t>
      </w:r>
      <w:r w:rsidR="00DE0F9F" w:rsidRPr="00603F09">
        <w:rPr>
          <w:u w:val="single"/>
        </w:rPr>
        <w:t xml:space="preserve"> </w:t>
      </w:r>
      <w:r w:rsidR="0002629C">
        <w:rPr>
          <w:u w:val="single"/>
        </w:rPr>
        <w:t>employment eligibility verification systems</w:t>
      </w:r>
      <w:r w:rsidR="00142C9F" w:rsidRPr="00603F09">
        <w:rPr>
          <w:u w:val="single"/>
        </w:rPr>
        <w:t>.</w:t>
      </w:r>
      <w:r w:rsidR="001946FB" w:rsidRPr="00603F09">
        <w:rPr>
          <w:u w:val="single"/>
        </w:rPr>
        <w:t xml:space="preserve"> a. </w:t>
      </w:r>
      <w:r w:rsidR="009D34FD">
        <w:rPr>
          <w:u w:val="single"/>
        </w:rPr>
        <w:t xml:space="preserve">Prohibition; exception. </w:t>
      </w:r>
      <w:r w:rsidR="00142C9F" w:rsidRPr="00603F09">
        <w:rPr>
          <w:u w:val="single"/>
        </w:rPr>
        <w:t>Except</w:t>
      </w:r>
      <w:r w:rsidR="00142C9F">
        <w:rPr>
          <w:u w:val="single"/>
        </w:rPr>
        <w:t xml:space="preserve"> as required by federal law or as a condition of receiving federal funds, it </w:t>
      </w:r>
      <w:r w:rsidR="007C1506">
        <w:rPr>
          <w:u w:val="single"/>
        </w:rPr>
        <w:t xml:space="preserve">is </w:t>
      </w:r>
      <w:r w:rsidR="00142C9F">
        <w:rPr>
          <w:u w:val="single"/>
        </w:rPr>
        <w:t>unlawful for an employer or any other person or entity to use E-Verify</w:t>
      </w:r>
      <w:r w:rsidR="00526716">
        <w:rPr>
          <w:u w:val="single"/>
        </w:rPr>
        <w:t xml:space="preserve"> or any other employment eligibility verification system</w:t>
      </w:r>
      <w:r w:rsidR="00142C9F">
        <w:rPr>
          <w:u w:val="single"/>
        </w:rPr>
        <w:t xml:space="preserve"> to check the employment authorization status of an</w:t>
      </w:r>
      <w:r w:rsidR="00E950B1">
        <w:rPr>
          <w:u w:val="single"/>
        </w:rPr>
        <w:t xml:space="preserve"> </w:t>
      </w:r>
      <w:r w:rsidR="00142C9F">
        <w:rPr>
          <w:u w:val="single"/>
        </w:rPr>
        <w:t xml:space="preserve">employee or an applicant who has not been offered employment </w:t>
      </w:r>
      <w:r w:rsidR="00142C9F" w:rsidRPr="00C754CB">
        <w:rPr>
          <w:u w:val="single"/>
        </w:rPr>
        <w:t>at a time or in a manner</w:t>
      </w:r>
      <w:r w:rsidR="00142C9F">
        <w:rPr>
          <w:u w:val="single"/>
        </w:rPr>
        <w:t xml:space="preserve"> not required under subsection (b) of </w:t>
      </w:r>
      <w:r w:rsidR="008141D7">
        <w:rPr>
          <w:u w:val="single"/>
        </w:rPr>
        <w:t>s</w:t>
      </w:r>
      <w:r w:rsidR="00142C9F">
        <w:rPr>
          <w:u w:val="single"/>
        </w:rPr>
        <w:t xml:space="preserve">ection 1324a of </w:t>
      </w:r>
      <w:r w:rsidR="008141D7">
        <w:rPr>
          <w:u w:val="single"/>
        </w:rPr>
        <w:t>t</w:t>
      </w:r>
      <w:r w:rsidR="00142C9F">
        <w:rPr>
          <w:u w:val="single"/>
        </w:rPr>
        <w:t xml:space="preserve">itle 8 of the United States </w:t>
      </w:r>
      <w:r w:rsidR="008141D7">
        <w:rPr>
          <w:u w:val="single"/>
        </w:rPr>
        <w:t>c</w:t>
      </w:r>
      <w:r w:rsidR="00142C9F">
        <w:rPr>
          <w:u w:val="single"/>
        </w:rPr>
        <w:t>ode or not authorized under any federal agency memorandum of understanding governing the use of</w:t>
      </w:r>
      <w:r w:rsidR="00546B97">
        <w:rPr>
          <w:u w:val="single"/>
        </w:rPr>
        <w:t xml:space="preserve"> E-Verify</w:t>
      </w:r>
      <w:r w:rsidR="00142C9F">
        <w:rPr>
          <w:u w:val="single"/>
        </w:rPr>
        <w:t>.</w:t>
      </w:r>
      <w:r w:rsidR="00142C9F" w:rsidRPr="00E950B1">
        <w:rPr>
          <w:u w:val="single"/>
        </w:rPr>
        <w:t xml:space="preserve"> </w:t>
      </w:r>
      <w:r w:rsidR="00E950B1" w:rsidRPr="00E950B1">
        <w:rPr>
          <w:u w:val="single"/>
        </w:rPr>
        <w:t xml:space="preserve">Nothing in this section shall prohibit an employer from </w:t>
      </w:r>
      <w:r w:rsidR="009D34FD">
        <w:rPr>
          <w:u w:val="single"/>
        </w:rPr>
        <w:t xml:space="preserve">using </w:t>
      </w:r>
      <w:r w:rsidR="00E950B1">
        <w:rPr>
          <w:u w:val="single"/>
        </w:rPr>
        <w:t>E-Verify</w:t>
      </w:r>
      <w:r w:rsidR="00214643">
        <w:rPr>
          <w:u w:val="single"/>
        </w:rPr>
        <w:t xml:space="preserve"> or any other employment verification system </w:t>
      </w:r>
      <w:r w:rsidR="00E950B1" w:rsidRPr="00E950B1">
        <w:rPr>
          <w:u w:val="single"/>
        </w:rPr>
        <w:t>in accordance with federal law to check the employment authorization status of a person who has been offered employment.</w:t>
      </w:r>
    </w:p>
    <w:p w14:paraId="0C38AA15" w14:textId="44F76EA1" w:rsidR="000D6477" w:rsidRDefault="005847FD" w:rsidP="000D647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b. </w:t>
      </w:r>
      <w:r w:rsidR="000D6477">
        <w:rPr>
          <w:u w:val="single"/>
        </w:rPr>
        <w:t xml:space="preserve">Notice. </w:t>
      </w:r>
      <w:r w:rsidR="007C1506">
        <w:rPr>
          <w:u w:val="single"/>
        </w:rPr>
        <w:t xml:space="preserve">An employer </w:t>
      </w:r>
      <w:r w:rsidR="009270E3">
        <w:rPr>
          <w:u w:val="single"/>
        </w:rPr>
        <w:t>shall</w:t>
      </w:r>
      <w:r w:rsidR="00253212">
        <w:rPr>
          <w:u w:val="single"/>
        </w:rPr>
        <w:t xml:space="preserve"> post </w:t>
      </w:r>
      <w:r w:rsidR="00546B97">
        <w:rPr>
          <w:u w:val="single"/>
        </w:rPr>
        <w:t xml:space="preserve">a </w:t>
      </w:r>
      <w:r w:rsidR="00253212">
        <w:rPr>
          <w:u w:val="single"/>
        </w:rPr>
        <w:t xml:space="preserve">notice </w:t>
      </w:r>
      <w:r w:rsidR="00546B97">
        <w:rPr>
          <w:u w:val="single"/>
        </w:rPr>
        <w:t xml:space="preserve">in the form prescribed by </w:t>
      </w:r>
      <w:r w:rsidR="00253212">
        <w:rPr>
          <w:u w:val="single"/>
        </w:rPr>
        <w:t xml:space="preserve">the </w:t>
      </w:r>
      <w:r w:rsidR="007C1506">
        <w:rPr>
          <w:u w:val="single"/>
        </w:rPr>
        <w:t xml:space="preserve">United States </w:t>
      </w:r>
      <w:r w:rsidR="0091696A">
        <w:rPr>
          <w:u w:val="single"/>
        </w:rPr>
        <w:t>d</w:t>
      </w:r>
      <w:r w:rsidR="00253212">
        <w:rPr>
          <w:u w:val="single"/>
        </w:rPr>
        <w:t xml:space="preserve">epartment of </w:t>
      </w:r>
      <w:r w:rsidR="0091696A">
        <w:rPr>
          <w:u w:val="single"/>
        </w:rPr>
        <w:t>h</w:t>
      </w:r>
      <w:r w:rsidR="00253212">
        <w:rPr>
          <w:u w:val="single"/>
        </w:rPr>
        <w:t xml:space="preserve">omeland </w:t>
      </w:r>
      <w:r w:rsidR="0091696A">
        <w:rPr>
          <w:u w:val="single"/>
        </w:rPr>
        <w:t>s</w:t>
      </w:r>
      <w:r w:rsidR="000D6477">
        <w:rPr>
          <w:u w:val="single"/>
        </w:rPr>
        <w:t>ecurity indicating that the employer is enrolled in the E-Verify program in a prominent place that is clearly visible to both</w:t>
      </w:r>
      <w:r w:rsidR="00E813A5">
        <w:rPr>
          <w:u w:val="single"/>
        </w:rPr>
        <w:t xml:space="preserve"> employees and</w:t>
      </w:r>
      <w:r w:rsidR="000D6477">
        <w:rPr>
          <w:u w:val="single"/>
        </w:rPr>
        <w:t xml:space="preserve"> prospective employees. </w:t>
      </w:r>
    </w:p>
    <w:p w14:paraId="77E2D568" w14:textId="758DE47D" w:rsidR="005E20EC" w:rsidRDefault="005E20EC" w:rsidP="000D647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621B4F">
        <w:rPr>
          <w:u w:val="single"/>
        </w:rPr>
        <w:t xml:space="preserve">Tentative </w:t>
      </w:r>
      <w:proofErr w:type="spellStart"/>
      <w:r w:rsidR="000A2435">
        <w:rPr>
          <w:u w:val="single"/>
        </w:rPr>
        <w:t>n</w:t>
      </w:r>
      <w:r w:rsidR="00621B4F">
        <w:rPr>
          <w:u w:val="single"/>
        </w:rPr>
        <w:t>onconfirmation</w:t>
      </w:r>
      <w:proofErr w:type="spellEnd"/>
      <w:r w:rsidR="00621B4F">
        <w:rPr>
          <w:u w:val="single"/>
        </w:rPr>
        <w:t xml:space="preserve"> </w:t>
      </w:r>
      <w:r w:rsidR="000A2435">
        <w:rPr>
          <w:u w:val="single"/>
        </w:rPr>
        <w:t>n</w:t>
      </w:r>
      <w:r w:rsidR="00621B4F">
        <w:rPr>
          <w:u w:val="single"/>
        </w:rPr>
        <w:t xml:space="preserve">otice. </w:t>
      </w:r>
      <w:r w:rsidR="00663D47">
        <w:rPr>
          <w:u w:val="single"/>
        </w:rPr>
        <w:t xml:space="preserve">Upon using the federal E-Verify system to check the employment authorization status of a person, if </w:t>
      </w:r>
      <w:r w:rsidR="009D34FD">
        <w:rPr>
          <w:u w:val="single"/>
        </w:rPr>
        <w:t xml:space="preserve">an </w:t>
      </w:r>
      <w:r w:rsidR="00663D47">
        <w:rPr>
          <w:u w:val="single"/>
        </w:rPr>
        <w:t xml:space="preserve">employer receives a tentative </w:t>
      </w:r>
      <w:proofErr w:type="spellStart"/>
      <w:r w:rsidR="00663D47">
        <w:rPr>
          <w:u w:val="single"/>
        </w:rPr>
        <w:t>nonconfirmation</w:t>
      </w:r>
      <w:proofErr w:type="spellEnd"/>
      <w:r w:rsidR="00663D47">
        <w:rPr>
          <w:u w:val="single"/>
        </w:rPr>
        <w:t xml:space="preserve"> issued by the </w:t>
      </w:r>
      <w:r w:rsidR="007C1506">
        <w:rPr>
          <w:u w:val="single"/>
        </w:rPr>
        <w:t xml:space="preserve">United States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ocial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ecurity </w:t>
      </w:r>
      <w:r w:rsidR="0091696A">
        <w:rPr>
          <w:u w:val="single"/>
        </w:rPr>
        <w:t>a</w:t>
      </w:r>
      <w:r w:rsidR="00663D47">
        <w:rPr>
          <w:u w:val="single"/>
        </w:rPr>
        <w:t>dministration o</w:t>
      </w:r>
      <w:r w:rsidR="009270E3">
        <w:rPr>
          <w:u w:val="single"/>
        </w:rPr>
        <w:t>r</w:t>
      </w:r>
      <w:r w:rsidR="00663D47">
        <w:rPr>
          <w:u w:val="single"/>
        </w:rPr>
        <w:t xml:space="preserve"> the </w:t>
      </w:r>
      <w:r w:rsidR="007C1506">
        <w:rPr>
          <w:u w:val="single"/>
        </w:rPr>
        <w:t xml:space="preserve">United States </w:t>
      </w:r>
      <w:r w:rsidR="0091696A">
        <w:rPr>
          <w:u w:val="single"/>
        </w:rPr>
        <w:t>d</w:t>
      </w:r>
      <w:r w:rsidR="00663D47">
        <w:rPr>
          <w:u w:val="single"/>
        </w:rPr>
        <w:t xml:space="preserve">epartment of </w:t>
      </w:r>
      <w:r w:rsidR="0091696A">
        <w:rPr>
          <w:u w:val="single"/>
        </w:rPr>
        <w:t>h</w:t>
      </w:r>
      <w:r w:rsidR="00663D47">
        <w:rPr>
          <w:u w:val="single"/>
        </w:rPr>
        <w:t xml:space="preserve">omeland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ecurity which indicates the information entered in E-Verify did not match federal records, the employer shall comply with the required employee notification procedures under any memorandum of understanding governing the use of E-Verify. </w:t>
      </w:r>
      <w:r w:rsidR="006C3546">
        <w:rPr>
          <w:u w:val="single"/>
        </w:rPr>
        <w:t>As soon as practicable, t</w:t>
      </w:r>
      <w:r w:rsidR="00663D47">
        <w:rPr>
          <w:u w:val="single"/>
        </w:rPr>
        <w:t xml:space="preserve">he employer shall furnish to the employee any notification issued by the </w:t>
      </w:r>
      <w:r w:rsidR="00C754CB">
        <w:rPr>
          <w:u w:val="single"/>
        </w:rPr>
        <w:t xml:space="preserve">United States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ocial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ecurity </w:t>
      </w:r>
      <w:r w:rsidR="0091696A">
        <w:rPr>
          <w:u w:val="single"/>
        </w:rPr>
        <w:t>a</w:t>
      </w:r>
      <w:r w:rsidR="00663D47">
        <w:rPr>
          <w:u w:val="single"/>
        </w:rPr>
        <w:t xml:space="preserve">dministration or the </w:t>
      </w:r>
      <w:r w:rsidR="00C754CB">
        <w:rPr>
          <w:u w:val="single"/>
        </w:rPr>
        <w:t xml:space="preserve">United States </w:t>
      </w:r>
      <w:r w:rsidR="0091696A">
        <w:rPr>
          <w:u w:val="single"/>
        </w:rPr>
        <w:t>d</w:t>
      </w:r>
      <w:r w:rsidR="00663D47">
        <w:rPr>
          <w:u w:val="single"/>
        </w:rPr>
        <w:t xml:space="preserve">epartment of </w:t>
      </w:r>
      <w:r w:rsidR="0091696A">
        <w:rPr>
          <w:u w:val="single"/>
        </w:rPr>
        <w:t>h</w:t>
      </w:r>
      <w:r w:rsidR="00663D47">
        <w:rPr>
          <w:u w:val="single"/>
        </w:rPr>
        <w:t xml:space="preserve">omeland </w:t>
      </w:r>
      <w:r w:rsidR="0091696A">
        <w:rPr>
          <w:u w:val="single"/>
        </w:rPr>
        <w:t>s</w:t>
      </w:r>
      <w:r w:rsidR="00663D47">
        <w:rPr>
          <w:u w:val="single"/>
        </w:rPr>
        <w:t xml:space="preserve">ecurity containing information specific to the employee’s E-Verify case or any tentative </w:t>
      </w:r>
      <w:proofErr w:type="spellStart"/>
      <w:r w:rsidR="00663D47">
        <w:rPr>
          <w:u w:val="single"/>
        </w:rPr>
        <w:t>nonconfirmation</w:t>
      </w:r>
      <w:proofErr w:type="spellEnd"/>
      <w:r w:rsidR="00663D47">
        <w:rPr>
          <w:u w:val="single"/>
        </w:rPr>
        <w:t xml:space="preserve"> notice.</w:t>
      </w:r>
    </w:p>
    <w:p w14:paraId="0DD122F3" w14:textId="0CC55AFE" w:rsidR="00F07EEC" w:rsidRDefault="00F07EEC" w:rsidP="000D647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0A2435">
        <w:rPr>
          <w:u w:val="single"/>
        </w:rPr>
        <w:t xml:space="preserve">Penalties. </w:t>
      </w:r>
      <w:r w:rsidR="0091696A">
        <w:rPr>
          <w:u w:val="single"/>
        </w:rPr>
        <w:t>A</w:t>
      </w:r>
      <w:r>
        <w:rPr>
          <w:u w:val="single"/>
        </w:rPr>
        <w:t xml:space="preserve">n employer who violates this section is liable for a civil penalty </w:t>
      </w:r>
      <w:r w:rsidR="00B32BA7">
        <w:rPr>
          <w:u w:val="single"/>
        </w:rPr>
        <w:t>of</w:t>
      </w:r>
      <w:r>
        <w:rPr>
          <w:u w:val="single"/>
        </w:rPr>
        <w:t xml:space="preserve"> $10,000 for each violation of this section. Each unlawful use of E-Verify</w:t>
      </w:r>
      <w:r w:rsidR="000328B5" w:rsidRPr="000328B5">
        <w:rPr>
          <w:u w:val="single"/>
        </w:rPr>
        <w:t xml:space="preserve"> </w:t>
      </w:r>
      <w:r w:rsidR="000328B5">
        <w:rPr>
          <w:u w:val="single"/>
        </w:rPr>
        <w:t>or any other employment eligibility verification system</w:t>
      </w:r>
      <w:r>
        <w:rPr>
          <w:u w:val="single"/>
        </w:rPr>
        <w:t xml:space="preserve"> on an</w:t>
      </w:r>
      <w:r w:rsidR="0091696A">
        <w:rPr>
          <w:u w:val="single"/>
        </w:rPr>
        <w:t xml:space="preserve"> </w:t>
      </w:r>
      <w:r>
        <w:rPr>
          <w:u w:val="single"/>
        </w:rPr>
        <w:t xml:space="preserve">employee or applicant constitutes a separate violation. </w:t>
      </w:r>
    </w:p>
    <w:p w14:paraId="2EA301BF" w14:textId="2D466289" w:rsidR="00F86CCA" w:rsidRPr="00922383" w:rsidRDefault="00193CCE" w:rsidP="005A0CF2">
      <w:pPr>
        <w:spacing w:line="480" w:lineRule="auto"/>
        <w:jc w:val="both"/>
        <w:rPr>
          <w:u w:val="single"/>
        </w:rPr>
        <w:sectPr w:rsidR="00F86CCA" w:rsidRPr="00922383" w:rsidSect="0092238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C279B">
        <w:t>§</w:t>
      </w:r>
      <w:r>
        <w:t xml:space="preserve"> </w:t>
      </w:r>
      <w:r w:rsidR="0075650E">
        <w:t>2</w:t>
      </w:r>
      <w:r>
        <w:t xml:space="preserve">. </w:t>
      </w:r>
      <w:r w:rsidR="009C279B" w:rsidRPr="009C279B">
        <w:t>This local law takes effect immediately.</w:t>
      </w:r>
      <w:r w:rsidR="00937485" w:rsidRPr="00937485">
        <w:t xml:space="preserve"> </w:t>
      </w:r>
    </w:p>
    <w:p w14:paraId="3E86CE4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4A48E73" w14:textId="7A136426" w:rsidR="00EB262D" w:rsidRPr="00103A9D" w:rsidRDefault="00932C9C" w:rsidP="007101A2">
      <w:pPr>
        <w:ind w:firstLine="0"/>
        <w:jc w:val="both"/>
        <w:rPr>
          <w:sz w:val="18"/>
          <w:szCs w:val="18"/>
        </w:rPr>
      </w:pPr>
      <w:r w:rsidRPr="00103A9D">
        <w:rPr>
          <w:sz w:val="18"/>
          <w:szCs w:val="18"/>
        </w:rPr>
        <w:t>PS</w:t>
      </w:r>
    </w:p>
    <w:p w14:paraId="47F9BA01" w14:textId="2D2352DE" w:rsidR="004E1CF2" w:rsidRDefault="004E1CF2" w:rsidP="007101A2">
      <w:pPr>
        <w:ind w:firstLine="0"/>
        <w:jc w:val="both"/>
        <w:rPr>
          <w:sz w:val="18"/>
          <w:szCs w:val="18"/>
        </w:rPr>
      </w:pPr>
      <w:r w:rsidRPr="00103A9D">
        <w:rPr>
          <w:sz w:val="18"/>
          <w:szCs w:val="18"/>
        </w:rPr>
        <w:t xml:space="preserve">LS </w:t>
      </w:r>
      <w:r w:rsidR="00B47730" w:rsidRPr="00103A9D">
        <w:rPr>
          <w:sz w:val="18"/>
          <w:szCs w:val="18"/>
        </w:rPr>
        <w:t>#</w:t>
      </w:r>
      <w:r w:rsidR="00621B4F">
        <w:rPr>
          <w:sz w:val="18"/>
          <w:szCs w:val="18"/>
        </w:rPr>
        <w:t>11897</w:t>
      </w:r>
    </w:p>
    <w:p w14:paraId="47A7ABA9" w14:textId="3CA66A2C" w:rsidR="005C6110" w:rsidRPr="00103A9D" w:rsidRDefault="005C6110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1272-2025</w:t>
      </w:r>
    </w:p>
    <w:p w14:paraId="5261853D" w14:textId="51F58F10" w:rsidR="004E1CF2" w:rsidRDefault="005C611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3:55 PM</w:t>
      </w:r>
    </w:p>
    <w:p w14:paraId="02415CF1" w14:textId="77777777" w:rsidR="00AE212E" w:rsidRDefault="00AE212E" w:rsidP="007101A2">
      <w:pPr>
        <w:ind w:firstLine="0"/>
        <w:rPr>
          <w:sz w:val="18"/>
          <w:szCs w:val="18"/>
        </w:rPr>
      </w:pPr>
    </w:p>
    <w:p w14:paraId="20972C9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5FB8" w14:textId="77777777" w:rsidR="004247E6" w:rsidRDefault="004247E6">
      <w:r>
        <w:separator/>
      </w:r>
    </w:p>
    <w:p w14:paraId="668A01BD" w14:textId="77777777" w:rsidR="004247E6" w:rsidRDefault="004247E6"/>
  </w:endnote>
  <w:endnote w:type="continuationSeparator" w:id="0">
    <w:p w14:paraId="3CF09FED" w14:textId="77777777" w:rsidR="004247E6" w:rsidRDefault="004247E6">
      <w:r>
        <w:continuationSeparator/>
      </w:r>
    </w:p>
    <w:p w14:paraId="763422E2" w14:textId="77777777" w:rsidR="004247E6" w:rsidRDefault="00424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522093" w14:textId="227D7C8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D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882A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8A88D" w14:textId="708C615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6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7058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3204" w14:textId="77777777" w:rsidR="004247E6" w:rsidRDefault="004247E6">
      <w:r>
        <w:separator/>
      </w:r>
    </w:p>
    <w:p w14:paraId="2552C289" w14:textId="77777777" w:rsidR="004247E6" w:rsidRDefault="004247E6"/>
  </w:footnote>
  <w:footnote w:type="continuationSeparator" w:id="0">
    <w:p w14:paraId="0A7AFF6C" w14:textId="77777777" w:rsidR="004247E6" w:rsidRDefault="004247E6">
      <w:r>
        <w:continuationSeparator/>
      </w:r>
    </w:p>
    <w:p w14:paraId="2BA59AFE" w14:textId="77777777" w:rsidR="004247E6" w:rsidRDefault="004247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1D54"/>
    <w:multiLevelType w:val="hybridMultilevel"/>
    <w:tmpl w:val="F1E0CC46"/>
    <w:lvl w:ilvl="0" w:tplc="3DAE9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247130">
    <w:abstractNumId w:val="1"/>
  </w:num>
  <w:num w:numId="2" w16cid:durableId="31314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E9"/>
    <w:rsid w:val="00000CEB"/>
    <w:rsid w:val="00007376"/>
    <w:rsid w:val="000135A3"/>
    <w:rsid w:val="00013B8F"/>
    <w:rsid w:val="000235A5"/>
    <w:rsid w:val="0002629C"/>
    <w:rsid w:val="000328B5"/>
    <w:rsid w:val="00035181"/>
    <w:rsid w:val="0004515B"/>
    <w:rsid w:val="000502BC"/>
    <w:rsid w:val="00055DA5"/>
    <w:rsid w:val="00056BB0"/>
    <w:rsid w:val="00064AFB"/>
    <w:rsid w:val="000668C8"/>
    <w:rsid w:val="0008326F"/>
    <w:rsid w:val="00086074"/>
    <w:rsid w:val="0009173E"/>
    <w:rsid w:val="00094A70"/>
    <w:rsid w:val="000A23FF"/>
    <w:rsid w:val="000A2435"/>
    <w:rsid w:val="000B4E2F"/>
    <w:rsid w:val="000B67F0"/>
    <w:rsid w:val="000D4A7F"/>
    <w:rsid w:val="000D6477"/>
    <w:rsid w:val="000E0301"/>
    <w:rsid w:val="000E55DA"/>
    <w:rsid w:val="00103A9D"/>
    <w:rsid w:val="001073BD"/>
    <w:rsid w:val="00115B31"/>
    <w:rsid w:val="00123BEA"/>
    <w:rsid w:val="00142C9F"/>
    <w:rsid w:val="00145D3B"/>
    <w:rsid w:val="001509BF"/>
    <w:rsid w:val="00150A27"/>
    <w:rsid w:val="00162FC0"/>
    <w:rsid w:val="00165627"/>
    <w:rsid w:val="00167107"/>
    <w:rsid w:val="00180BD2"/>
    <w:rsid w:val="00180C0E"/>
    <w:rsid w:val="00193CCE"/>
    <w:rsid w:val="001946FB"/>
    <w:rsid w:val="00195A80"/>
    <w:rsid w:val="001B28E9"/>
    <w:rsid w:val="001C0E77"/>
    <w:rsid w:val="001C7705"/>
    <w:rsid w:val="001D3BBB"/>
    <w:rsid w:val="001D4249"/>
    <w:rsid w:val="001E53DF"/>
    <w:rsid w:val="001E5F41"/>
    <w:rsid w:val="00205741"/>
    <w:rsid w:val="002065C5"/>
    <w:rsid w:val="00207323"/>
    <w:rsid w:val="0021104B"/>
    <w:rsid w:val="002110D2"/>
    <w:rsid w:val="00214643"/>
    <w:rsid w:val="0021642E"/>
    <w:rsid w:val="0022099D"/>
    <w:rsid w:val="00222A96"/>
    <w:rsid w:val="00241F94"/>
    <w:rsid w:val="00253212"/>
    <w:rsid w:val="00262463"/>
    <w:rsid w:val="002629EC"/>
    <w:rsid w:val="00267D96"/>
    <w:rsid w:val="00270162"/>
    <w:rsid w:val="00274914"/>
    <w:rsid w:val="002750CD"/>
    <w:rsid w:val="00277ECC"/>
    <w:rsid w:val="00280955"/>
    <w:rsid w:val="00292C42"/>
    <w:rsid w:val="002A4609"/>
    <w:rsid w:val="002C4435"/>
    <w:rsid w:val="002C717D"/>
    <w:rsid w:val="002D39F6"/>
    <w:rsid w:val="002D5F4F"/>
    <w:rsid w:val="002F196D"/>
    <w:rsid w:val="002F269C"/>
    <w:rsid w:val="002F4CC4"/>
    <w:rsid w:val="00301E5D"/>
    <w:rsid w:val="00320D3B"/>
    <w:rsid w:val="0033027F"/>
    <w:rsid w:val="003447CD"/>
    <w:rsid w:val="00346BC2"/>
    <w:rsid w:val="00352CA7"/>
    <w:rsid w:val="003720CF"/>
    <w:rsid w:val="00373634"/>
    <w:rsid w:val="003874A1"/>
    <w:rsid w:val="00387754"/>
    <w:rsid w:val="003A29EF"/>
    <w:rsid w:val="003A75C2"/>
    <w:rsid w:val="003B371D"/>
    <w:rsid w:val="003B764B"/>
    <w:rsid w:val="003F26F9"/>
    <w:rsid w:val="003F3109"/>
    <w:rsid w:val="003F6176"/>
    <w:rsid w:val="00405CAD"/>
    <w:rsid w:val="004247E6"/>
    <w:rsid w:val="00432688"/>
    <w:rsid w:val="00442EBA"/>
    <w:rsid w:val="00444642"/>
    <w:rsid w:val="00447A01"/>
    <w:rsid w:val="00465293"/>
    <w:rsid w:val="004948B5"/>
    <w:rsid w:val="00497233"/>
    <w:rsid w:val="004B097C"/>
    <w:rsid w:val="004C03EE"/>
    <w:rsid w:val="004D592D"/>
    <w:rsid w:val="004D6CEB"/>
    <w:rsid w:val="004E1CF2"/>
    <w:rsid w:val="004F2F9B"/>
    <w:rsid w:val="004F3343"/>
    <w:rsid w:val="0050053C"/>
    <w:rsid w:val="005020E8"/>
    <w:rsid w:val="005026EA"/>
    <w:rsid w:val="00513DF4"/>
    <w:rsid w:val="00526548"/>
    <w:rsid w:val="00526716"/>
    <w:rsid w:val="005336AE"/>
    <w:rsid w:val="00546B97"/>
    <w:rsid w:val="00550E96"/>
    <w:rsid w:val="00554C35"/>
    <w:rsid w:val="0057235A"/>
    <w:rsid w:val="005847FD"/>
    <w:rsid w:val="00586366"/>
    <w:rsid w:val="00595589"/>
    <w:rsid w:val="005A0CF2"/>
    <w:rsid w:val="005A1EBD"/>
    <w:rsid w:val="005B06B8"/>
    <w:rsid w:val="005B2216"/>
    <w:rsid w:val="005B5DE4"/>
    <w:rsid w:val="005C6110"/>
    <w:rsid w:val="005C6980"/>
    <w:rsid w:val="005D1F4B"/>
    <w:rsid w:val="005D4A03"/>
    <w:rsid w:val="005E20EC"/>
    <w:rsid w:val="005E655A"/>
    <w:rsid w:val="005E74A5"/>
    <w:rsid w:val="005E7681"/>
    <w:rsid w:val="005F3AA6"/>
    <w:rsid w:val="005F6A1D"/>
    <w:rsid w:val="00600D25"/>
    <w:rsid w:val="00603F09"/>
    <w:rsid w:val="00606C23"/>
    <w:rsid w:val="00621B4F"/>
    <w:rsid w:val="00625013"/>
    <w:rsid w:val="00630AB3"/>
    <w:rsid w:val="00663D47"/>
    <w:rsid w:val="006662DF"/>
    <w:rsid w:val="00667024"/>
    <w:rsid w:val="00672624"/>
    <w:rsid w:val="00681A93"/>
    <w:rsid w:val="00687344"/>
    <w:rsid w:val="00695130"/>
    <w:rsid w:val="006977E5"/>
    <w:rsid w:val="006A691C"/>
    <w:rsid w:val="006B26AF"/>
    <w:rsid w:val="006B590A"/>
    <w:rsid w:val="006B5AB9"/>
    <w:rsid w:val="006B64E2"/>
    <w:rsid w:val="006C29D8"/>
    <w:rsid w:val="006C3546"/>
    <w:rsid w:val="006C7A91"/>
    <w:rsid w:val="006D3E3C"/>
    <w:rsid w:val="006D562C"/>
    <w:rsid w:val="006D7D95"/>
    <w:rsid w:val="006F1CD6"/>
    <w:rsid w:val="006F5CC7"/>
    <w:rsid w:val="006F60DF"/>
    <w:rsid w:val="00706BC7"/>
    <w:rsid w:val="007101A2"/>
    <w:rsid w:val="007218EB"/>
    <w:rsid w:val="0072551E"/>
    <w:rsid w:val="00727F04"/>
    <w:rsid w:val="00750030"/>
    <w:rsid w:val="007511B3"/>
    <w:rsid w:val="0075650E"/>
    <w:rsid w:val="00761724"/>
    <w:rsid w:val="00767CD4"/>
    <w:rsid w:val="00770B9A"/>
    <w:rsid w:val="00787808"/>
    <w:rsid w:val="007917FD"/>
    <w:rsid w:val="00792085"/>
    <w:rsid w:val="00792A92"/>
    <w:rsid w:val="00796F4E"/>
    <w:rsid w:val="007A1A40"/>
    <w:rsid w:val="007A45D8"/>
    <w:rsid w:val="007B293E"/>
    <w:rsid w:val="007B394F"/>
    <w:rsid w:val="007B6497"/>
    <w:rsid w:val="007C1506"/>
    <w:rsid w:val="007C1D9D"/>
    <w:rsid w:val="007C6893"/>
    <w:rsid w:val="007E1E69"/>
    <w:rsid w:val="007E73C5"/>
    <w:rsid w:val="007E79D5"/>
    <w:rsid w:val="007F03B5"/>
    <w:rsid w:val="007F0A63"/>
    <w:rsid w:val="007F4087"/>
    <w:rsid w:val="00803109"/>
    <w:rsid w:val="00806569"/>
    <w:rsid w:val="008141D7"/>
    <w:rsid w:val="008167F4"/>
    <w:rsid w:val="00822FF9"/>
    <w:rsid w:val="0083646C"/>
    <w:rsid w:val="0085260B"/>
    <w:rsid w:val="00853E42"/>
    <w:rsid w:val="00872BFD"/>
    <w:rsid w:val="00873B26"/>
    <w:rsid w:val="00880099"/>
    <w:rsid w:val="00891087"/>
    <w:rsid w:val="008B1E8F"/>
    <w:rsid w:val="008B5860"/>
    <w:rsid w:val="008D6FA8"/>
    <w:rsid w:val="008E28FA"/>
    <w:rsid w:val="008E4072"/>
    <w:rsid w:val="008E6865"/>
    <w:rsid w:val="008F01D5"/>
    <w:rsid w:val="008F0B17"/>
    <w:rsid w:val="00900ACB"/>
    <w:rsid w:val="009158C4"/>
    <w:rsid w:val="0091696A"/>
    <w:rsid w:val="00922383"/>
    <w:rsid w:val="00924FAA"/>
    <w:rsid w:val="00925D71"/>
    <w:rsid w:val="009270E3"/>
    <w:rsid w:val="00932C9C"/>
    <w:rsid w:val="00937485"/>
    <w:rsid w:val="0094029B"/>
    <w:rsid w:val="00951007"/>
    <w:rsid w:val="009606C8"/>
    <w:rsid w:val="00962442"/>
    <w:rsid w:val="009634BC"/>
    <w:rsid w:val="009822E5"/>
    <w:rsid w:val="00990ECE"/>
    <w:rsid w:val="009B66A7"/>
    <w:rsid w:val="009C279B"/>
    <w:rsid w:val="009C2C10"/>
    <w:rsid w:val="009D34FD"/>
    <w:rsid w:val="00A03635"/>
    <w:rsid w:val="00A0575B"/>
    <w:rsid w:val="00A10451"/>
    <w:rsid w:val="00A11E7A"/>
    <w:rsid w:val="00A155A3"/>
    <w:rsid w:val="00A269C2"/>
    <w:rsid w:val="00A46ACE"/>
    <w:rsid w:val="00A52932"/>
    <w:rsid w:val="00A531EC"/>
    <w:rsid w:val="00A654D0"/>
    <w:rsid w:val="00A773DE"/>
    <w:rsid w:val="00A8212F"/>
    <w:rsid w:val="00AA327A"/>
    <w:rsid w:val="00AD0815"/>
    <w:rsid w:val="00AD1881"/>
    <w:rsid w:val="00AD4307"/>
    <w:rsid w:val="00AD7D79"/>
    <w:rsid w:val="00AE212E"/>
    <w:rsid w:val="00AF39A5"/>
    <w:rsid w:val="00B132A6"/>
    <w:rsid w:val="00B15D83"/>
    <w:rsid w:val="00B1635A"/>
    <w:rsid w:val="00B23964"/>
    <w:rsid w:val="00B2517D"/>
    <w:rsid w:val="00B30100"/>
    <w:rsid w:val="00B32BA7"/>
    <w:rsid w:val="00B47730"/>
    <w:rsid w:val="00B64DD1"/>
    <w:rsid w:val="00B729B4"/>
    <w:rsid w:val="00B7449A"/>
    <w:rsid w:val="00B77557"/>
    <w:rsid w:val="00B87F7B"/>
    <w:rsid w:val="00B966D8"/>
    <w:rsid w:val="00BA4408"/>
    <w:rsid w:val="00BA599A"/>
    <w:rsid w:val="00BA7C40"/>
    <w:rsid w:val="00BB3A50"/>
    <w:rsid w:val="00BB4EF3"/>
    <w:rsid w:val="00BB6434"/>
    <w:rsid w:val="00BC1806"/>
    <w:rsid w:val="00BD4E49"/>
    <w:rsid w:val="00BD770E"/>
    <w:rsid w:val="00BF0957"/>
    <w:rsid w:val="00BF76F0"/>
    <w:rsid w:val="00C01FC6"/>
    <w:rsid w:val="00C10134"/>
    <w:rsid w:val="00C163AB"/>
    <w:rsid w:val="00C44C34"/>
    <w:rsid w:val="00C57697"/>
    <w:rsid w:val="00C740B7"/>
    <w:rsid w:val="00C754CB"/>
    <w:rsid w:val="00C827F0"/>
    <w:rsid w:val="00C91F2D"/>
    <w:rsid w:val="00C92A35"/>
    <w:rsid w:val="00C93F56"/>
    <w:rsid w:val="00C9431B"/>
    <w:rsid w:val="00C962EF"/>
    <w:rsid w:val="00C96CEE"/>
    <w:rsid w:val="00CA09E2"/>
    <w:rsid w:val="00CA2899"/>
    <w:rsid w:val="00CA30A1"/>
    <w:rsid w:val="00CA6B5C"/>
    <w:rsid w:val="00CC47E0"/>
    <w:rsid w:val="00CC4ED3"/>
    <w:rsid w:val="00CD3B4D"/>
    <w:rsid w:val="00CE602C"/>
    <w:rsid w:val="00CF1435"/>
    <w:rsid w:val="00CF17D2"/>
    <w:rsid w:val="00D30A34"/>
    <w:rsid w:val="00D52CE9"/>
    <w:rsid w:val="00D54EB4"/>
    <w:rsid w:val="00D55739"/>
    <w:rsid w:val="00D900F6"/>
    <w:rsid w:val="00D929DF"/>
    <w:rsid w:val="00D94395"/>
    <w:rsid w:val="00D94BC9"/>
    <w:rsid w:val="00D975BE"/>
    <w:rsid w:val="00DA03C6"/>
    <w:rsid w:val="00DB6BFB"/>
    <w:rsid w:val="00DC3C8E"/>
    <w:rsid w:val="00DC57C0"/>
    <w:rsid w:val="00DE0F9F"/>
    <w:rsid w:val="00DE6E46"/>
    <w:rsid w:val="00DF7976"/>
    <w:rsid w:val="00E0423E"/>
    <w:rsid w:val="00E06550"/>
    <w:rsid w:val="00E13406"/>
    <w:rsid w:val="00E21409"/>
    <w:rsid w:val="00E310B4"/>
    <w:rsid w:val="00E34500"/>
    <w:rsid w:val="00E37C8F"/>
    <w:rsid w:val="00E42EF6"/>
    <w:rsid w:val="00E443F7"/>
    <w:rsid w:val="00E44861"/>
    <w:rsid w:val="00E4551A"/>
    <w:rsid w:val="00E611AD"/>
    <w:rsid w:val="00E611DE"/>
    <w:rsid w:val="00E813A5"/>
    <w:rsid w:val="00E841A0"/>
    <w:rsid w:val="00E84A4E"/>
    <w:rsid w:val="00E86B19"/>
    <w:rsid w:val="00E950B1"/>
    <w:rsid w:val="00E96AB4"/>
    <w:rsid w:val="00E97376"/>
    <w:rsid w:val="00EB262D"/>
    <w:rsid w:val="00EB4F54"/>
    <w:rsid w:val="00EB5A95"/>
    <w:rsid w:val="00EB6145"/>
    <w:rsid w:val="00EB7600"/>
    <w:rsid w:val="00EB7641"/>
    <w:rsid w:val="00ED266D"/>
    <w:rsid w:val="00ED2846"/>
    <w:rsid w:val="00ED2DFD"/>
    <w:rsid w:val="00ED6ADF"/>
    <w:rsid w:val="00EE1094"/>
    <w:rsid w:val="00EE41A4"/>
    <w:rsid w:val="00EF00B8"/>
    <w:rsid w:val="00EF1E62"/>
    <w:rsid w:val="00EF6986"/>
    <w:rsid w:val="00F01C1E"/>
    <w:rsid w:val="00F04157"/>
    <w:rsid w:val="00F0418B"/>
    <w:rsid w:val="00F04511"/>
    <w:rsid w:val="00F07EEC"/>
    <w:rsid w:val="00F12CB7"/>
    <w:rsid w:val="00F1371E"/>
    <w:rsid w:val="00F21A65"/>
    <w:rsid w:val="00F23C44"/>
    <w:rsid w:val="00F246C6"/>
    <w:rsid w:val="00F25512"/>
    <w:rsid w:val="00F310BA"/>
    <w:rsid w:val="00F33321"/>
    <w:rsid w:val="00F34140"/>
    <w:rsid w:val="00F60349"/>
    <w:rsid w:val="00F61EC5"/>
    <w:rsid w:val="00F63A53"/>
    <w:rsid w:val="00F86CCA"/>
    <w:rsid w:val="00F90767"/>
    <w:rsid w:val="00F92315"/>
    <w:rsid w:val="00FA5BBD"/>
    <w:rsid w:val="00FA63F7"/>
    <w:rsid w:val="00FB2FD6"/>
    <w:rsid w:val="00FC547E"/>
    <w:rsid w:val="00FD6282"/>
    <w:rsid w:val="00FE659A"/>
    <w:rsid w:val="00FE675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6678A"/>
  <w15:docId w15:val="{37520027-DBD9-48FF-8ACF-B0138473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1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0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09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09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740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d264f1ac2636c91e639fce4f3d8a1f10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21353c70b5ce07e52e65c82c2a6b292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6A354D52-45FA-428D-8330-ACFAC702F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ED336-1E9C-4A87-8CEC-EA8BA322C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AE19C-96E4-4633-97C4-8230E76DC1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B7E575-DD01-40CF-8B8F-6D1910D61F7B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Syrnik, Pauline</dc:creator>
  <cp:lastModifiedBy>Ettricks, Jonathan</cp:lastModifiedBy>
  <cp:revision>9</cp:revision>
  <cp:lastPrinted>2023-01-17T18:45:00Z</cp:lastPrinted>
  <dcterms:created xsi:type="dcterms:W3CDTF">2026-01-21T19:30:00Z</dcterms:created>
  <dcterms:modified xsi:type="dcterms:W3CDTF">2026-03-22T16:40:00Z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