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87225" w14:textId="5C8E699A" w:rsidR="004E1CF2" w:rsidRDefault="004C11C7" w:rsidP="00E97376">
      <w:pPr>
        <w:ind w:firstLine="0"/>
        <w:jc w:val="center"/>
      </w:pPr>
      <w:r>
        <w:t xml:space="preserve">Proposed </w:t>
      </w:r>
      <w:r w:rsidR="004E1CF2">
        <w:t>Int. No.</w:t>
      </w:r>
      <w:r w:rsidR="00E56625">
        <w:t xml:space="preserve"> </w:t>
      </w:r>
      <w:r w:rsidR="009B5BEC">
        <w:t>177</w:t>
      </w:r>
      <w:r>
        <w:t>-A</w:t>
      </w:r>
    </w:p>
    <w:p w14:paraId="34EFA206" w14:textId="77777777" w:rsidR="00E97376" w:rsidRDefault="00E97376" w:rsidP="00E97376">
      <w:pPr>
        <w:ind w:firstLine="0"/>
        <w:jc w:val="center"/>
      </w:pPr>
    </w:p>
    <w:p w14:paraId="2B617336" w14:textId="77777777" w:rsidR="0090615F" w:rsidRDefault="0090615F" w:rsidP="0090615F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Epstein, Louis, Narcisse, Schulman, Hanks and Banks</w:t>
      </w:r>
    </w:p>
    <w:p w14:paraId="52BC9E72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6E048874" w14:textId="77777777" w:rsidR="00661797" w:rsidRPr="00661797" w:rsidRDefault="00661797" w:rsidP="007101A2">
      <w:pPr>
        <w:pStyle w:val="BodyText"/>
        <w:spacing w:line="240" w:lineRule="auto"/>
        <w:ind w:firstLine="0"/>
        <w:rPr>
          <w:vanish/>
        </w:rPr>
      </w:pPr>
      <w:r w:rsidRPr="00661797">
        <w:rPr>
          <w:vanish/>
        </w:rPr>
        <w:t>..Title</w:t>
      </w:r>
    </w:p>
    <w:p w14:paraId="5541DF2B" w14:textId="4C50A965" w:rsidR="004E1CF2" w:rsidRDefault="00661797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DA7E36">
        <w:t>administrative code of the city of New York</w:t>
      </w:r>
      <w:r w:rsidR="004E1CF2">
        <w:t>, in relation to</w:t>
      </w:r>
      <w:r w:rsidR="00873B26">
        <w:t xml:space="preserve"> </w:t>
      </w:r>
      <w:r w:rsidR="00811CF4">
        <w:t>a student loan financial counseling program</w:t>
      </w:r>
    </w:p>
    <w:p w14:paraId="4D7F740A" w14:textId="066B4A0E" w:rsidR="00661797" w:rsidRPr="00661797" w:rsidRDefault="00661797" w:rsidP="007101A2">
      <w:pPr>
        <w:pStyle w:val="BodyText"/>
        <w:spacing w:line="240" w:lineRule="auto"/>
        <w:ind w:firstLine="0"/>
        <w:rPr>
          <w:vanish/>
        </w:rPr>
      </w:pPr>
      <w:r w:rsidRPr="00661797">
        <w:rPr>
          <w:vanish/>
        </w:rPr>
        <w:t>..Body</w:t>
      </w:r>
    </w:p>
    <w:p w14:paraId="5B1B6922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59D2880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39278699" w14:textId="77777777" w:rsidR="004E1CF2" w:rsidRDefault="004E1CF2" w:rsidP="006662DF">
      <w:pPr>
        <w:jc w:val="both"/>
      </w:pPr>
    </w:p>
    <w:p w14:paraId="3C637C17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9C5665" w14:textId="28F7AB08" w:rsidR="00595589" w:rsidRDefault="007101A2" w:rsidP="002E15AC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E43412">
        <w:t>C</w:t>
      </w:r>
      <w:r w:rsidR="003172C4">
        <w:t>hapter 1</w:t>
      </w:r>
      <w:r w:rsidR="002B1934">
        <w:t>1</w:t>
      </w:r>
      <w:r w:rsidR="003172C4">
        <w:t xml:space="preserve"> of t</w:t>
      </w:r>
      <w:r w:rsidR="0090102E">
        <w:t>itle</w:t>
      </w:r>
      <w:r w:rsidR="0096799A">
        <w:t xml:space="preserve"> 20 of the administrative code of the city of New York</w:t>
      </w:r>
      <w:r w:rsidR="00E43412">
        <w:t xml:space="preserve"> </w:t>
      </w:r>
      <w:r w:rsidR="0096799A">
        <w:t>is amended</w:t>
      </w:r>
      <w:r w:rsidR="00E43412">
        <w:t xml:space="preserve"> by adding </w:t>
      </w:r>
      <w:r w:rsidR="00710359">
        <w:t xml:space="preserve">a new </w:t>
      </w:r>
      <w:r w:rsidR="00010D40">
        <w:t>section</w:t>
      </w:r>
      <w:r w:rsidR="00E43412">
        <w:t xml:space="preserve"> 20-1102</w:t>
      </w:r>
      <w:r w:rsidR="00627813">
        <w:t xml:space="preserve"> </w:t>
      </w:r>
      <w:r w:rsidR="00E43412">
        <w:t>to read</w:t>
      </w:r>
      <w:r w:rsidR="0096799A">
        <w:t xml:space="preserve"> as follows:</w:t>
      </w:r>
    </w:p>
    <w:p w14:paraId="29EA8C10" w14:textId="1350F01B" w:rsidR="00E43412" w:rsidRDefault="00E43412" w:rsidP="002E15AC">
      <w:pPr>
        <w:spacing w:line="480" w:lineRule="auto"/>
        <w:jc w:val="both"/>
        <w:rPr>
          <w:u w:val="single"/>
        </w:rPr>
      </w:pPr>
      <w:r w:rsidRPr="6EE2E1C5">
        <w:rPr>
          <w:u w:val="single"/>
        </w:rPr>
        <w:t>§ 20-1102</w:t>
      </w:r>
      <w:r w:rsidR="00C942D4" w:rsidRPr="6EE2E1C5">
        <w:rPr>
          <w:u w:val="single"/>
        </w:rPr>
        <w:t xml:space="preserve"> Student loan counseling program. </w:t>
      </w:r>
      <w:r w:rsidR="00651D9E" w:rsidRPr="6EE2E1C5">
        <w:rPr>
          <w:u w:val="single"/>
        </w:rPr>
        <w:t xml:space="preserve">a. </w:t>
      </w:r>
      <w:r w:rsidR="00B2704E" w:rsidRPr="6EE2E1C5">
        <w:rPr>
          <w:u w:val="single"/>
        </w:rPr>
        <w:t xml:space="preserve">The </w:t>
      </w:r>
      <w:r w:rsidR="007F0AFB" w:rsidRPr="6EE2E1C5">
        <w:rPr>
          <w:u w:val="single"/>
        </w:rPr>
        <w:t>commissioner</w:t>
      </w:r>
      <w:r w:rsidR="00803595" w:rsidRPr="6EE2E1C5">
        <w:rPr>
          <w:u w:val="single"/>
        </w:rPr>
        <w:t xml:space="preserve"> </w:t>
      </w:r>
      <w:r w:rsidR="00B2704E" w:rsidRPr="6EE2E1C5">
        <w:rPr>
          <w:u w:val="single"/>
        </w:rPr>
        <w:t xml:space="preserve">shall </w:t>
      </w:r>
      <w:r w:rsidR="00F1430C" w:rsidRPr="6EE2E1C5">
        <w:rPr>
          <w:u w:val="single"/>
        </w:rPr>
        <w:t>establish</w:t>
      </w:r>
      <w:r w:rsidR="00B2704E" w:rsidRPr="6EE2E1C5">
        <w:rPr>
          <w:u w:val="single"/>
        </w:rPr>
        <w:t xml:space="preserve"> a program to provide counseling</w:t>
      </w:r>
      <w:r w:rsidR="000518FF" w:rsidRPr="6EE2E1C5">
        <w:rPr>
          <w:u w:val="single"/>
        </w:rPr>
        <w:t xml:space="preserve"> to individuals</w:t>
      </w:r>
      <w:r w:rsidR="00297286" w:rsidRPr="6EE2E1C5">
        <w:rPr>
          <w:u w:val="single"/>
        </w:rPr>
        <w:t xml:space="preserve"> </w:t>
      </w:r>
      <w:r w:rsidR="00C104C8" w:rsidRPr="6EE2E1C5">
        <w:rPr>
          <w:u w:val="single"/>
        </w:rPr>
        <w:t xml:space="preserve">in the city </w:t>
      </w:r>
      <w:r w:rsidR="00297286" w:rsidRPr="6EE2E1C5">
        <w:rPr>
          <w:u w:val="single"/>
        </w:rPr>
        <w:t>about</w:t>
      </w:r>
      <w:r w:rsidR="00C104C8" w:rsidRPr="6EE2E1C5">
        <w:rPr>
          <w:u w:val="single"/>
        </w:rPr>
        <w:t xml:space="preserve"> </w:t>
      </w:r>
      <w:r w:rsidR="004C2429">
        <w:rPr>
          <w:u w:val="single"/>
        </w:rPr>
        <w:t xml:space="preserve">any </w:t>
      </w:r>
      <w:r w:rsidR="00F1430C" w:rsidRPr="6EE2E1C5">
        <w:rPr>
          <w:u w:val="single"/>
        </w:rPr>
        <w:t>such individual’s</w:t>
      </w:r>
      <w:r w:rsidR="00C104C8" w:rsidRPr="6EE2E1C5">
        <w:rPr>
          <w:u w:val="single"/>
        </w:rPr>
        <w:t xml:space="preserve"> eligibility for</w:t>
      </w:r>
      <w:r w:rsidR="00297286" w:rsidRPr="6EE2E1C5">
        <w:rPr>
          <w:u w:val="single"/>
        </w:rPr>
        <w:t xml:space="preserve"> the federal and state student loan forgiveness programs described in the notice prepared under section 12-211</w:t>
      </w:r>
      <w:r w:rsidR="248EFAD4" w:rsidRPr="6EE2E1C5">
        <w:rPr>
          <w:u w:val="single"/>
        </w:rPr>
        <w:t xml:space="preserve"> and other student loan repayment options</w:t>
      </w:r>
      <w:r w:rsidR="00283A9E" w:rsidRPr="6EE2E1C5">
        <w:rPr>
          <w:u w:val="single"/>
        </w:rPr>
        <w:t>.</w:t>
      </w:r>
      <w:r w:rsidR="00AE2D80" w:rsidRPr="6EE2E1C5">
        <w:rPr>
          <w:u w:val="single"/>
        </w:rPr>
        <w:t xml:space="preserve"> </w:t>
      </w:r>
      <w:r w:rsidR="00950B67" w:rsidRPr="6EE2E1C5">
        <w:rPr>
          <w:u w:val="single"/>
        </w:rPr>
        <w:t xml:space="preserve">Such program shall be available </w:t>
      </w:r>
      <w:r w:rsidR="002A6FC5" w:rsidRPr="6EE2E1C5">
        <w:rPr>
          <w:u w:val="single"/>
        </w:rPr>
        <w:t xml:space="preserve">to </w:t>
      </w:r>
      <w:r w:rsidR="00950B67" w:rsidRPr="6EE2E1C5">
        <w:rPr>
          <w:u w:val="single"/>
        </w:rPr>
        <w:t>individuals with an existing student loan and to</w:t>
      </w:r>
      <w:r w:rsidR="00287C2C" w:rsidRPr="6EE2E1C5">
        <w:rPr>
          <w:u w:val="single"/>
        </w:rPr>
        <w:t xml:space="preserve"> such</w:t>
      </w:r>
      <w:r w:rsidR="002A6FC5" w:rsidRPr="6EE2E1C5">
        <w:rPr>
          <w:u w:val="single"/>
        </w:rPr>
        <w:t xml:space="preserve"> other</w:t>
      </w:r>
      <w:r w:rsidR="00950B67" w:rsidRPr="6EE2E1C5">
        <w:rPr>
          <w:u w:val="single"/>
        </w:rPr>
        <w:t xml:space="preserve"> individuals </w:t>
      </w:r>
      <w:r w:rsidR="00287C2C" w:rsidRPr="6EE2E1C5">
        <w:rPr>
          <w:u w:val="single"/>
        </w:rPr>
        <w:t>as the commissioner deems eligible</w:t>
      </w:r>
      <w:r w:rsidR="00950B67" w:rsidRPr="6EE2E1C5">
        <w:rPr>
          <w:u w:val="single"/>
        </w:rPr>
        <w:t>.</w:t>
      </w:r>
    </w:p>
    <w:p w14:paraId="0E0B2298" w14:textId="193434D8" w:rsidR="00651D9E" w:rsidRPr="00FE7F0A" w:rsidRDefault="00651D9E" w:rsidP="002E15AC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Pr="00651D9E">
        <w:rPr>
          <w:u w:val="single"/>
        </w:rPr>
        <w:t>Nothing in this section or the administration or application thereof shall be construed to create a private right of action on the part of any person or entity against the city or any agency, official, or employee thereof</w:t>
      </w:r>
      <w:r>
        <w:rPr>
          <w:u w:val="single"/>
        </w:rPr>
        <w:t>.</w:t>
      </w:r>
    </w:p>
    <w:p w14:paraId="714324CC" w14:textId="00D19723" w:rsidR="00470887" w:rsidRPr="00EC4C02" w:rsidRDefault="00595589" w:rsidP="00EC4C02">
      <w:pPr>
        <w:spacing w:line="480" w:lineRule="auto"/>
        <w:jc w:val="both"/>
        <w:rPr>
          <w:u w:val="single"/>
        </w:rPr>
      </w:pPr>
      <w:r>
        <w:t>§ 2.</w:t>
      </w:r>
      <w:r w:rsidR="002C6A01">
        <w:t xml:space="preserve"> </w:t>
      </w:r>
      <w:r w:rsidR="00470887">
        <w:t xml:space="preserve">This local law takes effect </w:t>
      </w:r>
      <w:r w:rsidR="004C11C7">
        <w:t>1 year</w:t>
      </w:r>
      <w:r w:rsidR="001C271F">
        <w:t xml:space="preserve"> after it becomes law</w:t>
      </w:r>
      <w:r w:rsidR="00470887">
        <w:t>.</w:t>
      </w:r>
    </w:p>
    <w:p w14:paraId="3566C8C2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43307FB6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429675D9" w14:textId="5D4EA4E5" w:rsidR="00FC3353" w:rsidRPr="00AC5EE7" w:rsidRDefault="00FC3353" w:rsidP="005D4E0A">
      <w:pPr>
        <w:ind w:firstLine="0"/>
        <w:rPr>
          <w:sz w:val="18"/>
          <w:szCs w:val="18"/>
        </w:rPr>
      </w:pPr>
      <w:r>
        <w:rPr>
          <w:sz w:val="18"/>
          <w:szCs w:val="18"/>
        </w:rPr>
        <w:t>JGP</w:t>
      </w:r>
      <w:r w:rsidR="00C5387B">
        <w:rPr>
          <w:sz w:val="18"/>
          <w:szCs w:val="18"/>
        </w:rPr>
        <w:t>/SS</w:t>
      </w:r>
    </w:p>
    <w:p w14:paraId="2133E3F2" w14:textId="77777777" w:rsidR="00FC3353" w:rsidRDefault="00FC3353" w:rsidP="005D4E0A">
      <w:pPr>
        <w:ind w:firstLine="0"/>
        <w:rPr>
          <w:rStyle w:val="apple-style-span"/>
          <w:sz w:val="18"/>
          <w:szCs w:val="18"/>
        </w:rPr>
      </w:pPr>
      <w:r w:rsidRPr="00AC5EE7">
        <w:rPr>
          <w:rStyle w:val="apple-style-span"/>
          <w:sz w:val="18"/>
          <w:szCs w:val="18"/>
        </w:rPr>
        <w:t>LS #</w:t>
      </w:r>
      <w:r>
        <w:rPr>
          <w:rStyle w:val="apple-style-span"/>
          <w:sz w:val="18"/>
          <w:szCs w:val="18"/>
        </w:rPr>
        <w:t>4071/13777</w:t>
      </w:r>
    </w:p>
    <w:p w14:paraId="5F66ADE5" w14:textId="1CD7FEDF" w:rsidR="00B063A7" w:rsidRPr="00AC5EE7" w:rsidRDefault="00B063A7" w:rsidP="005D4E0A">
      <w:pPr>
        <w:ind w:firstLine="0"/>
        <w:rPr>
          <w:rStyle w:val="apple-style-span"/>
          <w:sz w:val="18"/>
          <w:szCs w:val="18"/>
        </w:rPr>
      </w:pPr>
      <w:r>
        <w:rPr>
          <w:rStyle w:val="apple-style-span"/>
          <w:sz w:val="18"/>
          <w:szCs w:val="18"/>
        </w:rPr>
        <w:t>Int. #1510-2025</w:t>
      </w:r>
    </w:p>
    <w:p w14:paraId="5874E0B8" w14:textId="45EF525E" w:rsidR="002D5F4F" w:rsidRDefault="004C11C7" w:rsidP="00857EF7">
      <w:pPr>
        <w:ind w:firstLine="0"/>
        <w:rPr>
          <w:sz w:val="18"/>
          <w:szCs w:val="18"/>
        </w:rPr>
      </w:pPr>
      <w:r>
        <w:rPr>
          <w:sz w:val="18"/>
          <w:szCs w:val="18"/>
        </w:rPr>
        <w:t>3/1</w:t>
      </w:r>
      <w:r w:rsidR="000E2190">
        <w:rPr>
          <w:sz w:val="18"/>
          <w:szCs w:val="18"/>
        </w:rPr>
        <w:t>8</w:t>
      </w:r>
      <w:r w:rsidR="00857EF7">
        <w:rPr>
          <w:sz w:val="18"/>
          <w:szCs w:val="18"/>
        </w:rPr>
        <w:t xml:space="preserve">/2026 </w:t>
      </w:r>
      <w:r w:rsidR="000E2190">
        <w:rPr>
          <w:sz w:val="18"/>
          <w:szCs w:val="18"/>
        </w:rPr>
        <w:t>3</w:t>
      </w:r>
      <w:r w:rsidR="00857EF7">
        <w:rPr>
          <w:sz w:val="18"/>
          <w:szCs w:val="18"/>
        </w:rPr>
        <w:t>:</w:t>
      </w:r>
      <w:r w:rsidR="000E2190">
        <w:rPr>
          <w:sz w:val="18"/>
          <w:szCs w:val="18"/>
        </w:rPr>
        <w:t>53</w:t>
      </w:r>
      <w:r w:rsidR="00857EF7">
        <w:rPr>
          <w:sz w:val="18"/>
          <w:szCs w:val="18"/>
        </w:rPr>
        <w:t xml:space="preserve">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2D894" w14:textId="77777777" w:rsidR="003E16AD" w:rsidRDefault="003E16AD">
      <w:r>
        <w:separator/>
      </w:r>
    </w:p>
    <w:p w14:paraId="674B8E10" w14:textId="77777777" w:rsidR="003E16AD" w:rsidRDefault="003E16AD"/>
  </w:endnote>
  <w:endnote w:type="continuationSeparator" w:id="0">
    <w:p w14:paraId="0C0C0179" w14:textId="77777777" w:rsidR="003E16AD" w:rsidRDefault="003E16AD">
      <w:r>
        <w:continuationSeparator/>
      </w:r>
    </w:p>
    <w:p w14:paraId="43A148C3" w14:textId="77777777" w:rsidR="003E16AD" w:rsidRDefault="003E16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5534C6" w14:textId="74A10FE8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4EA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8D67995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48507A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6444F3B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45A62" w14:textId="77777777" w:rsidR="003E16AD" w:rsidRDefault="003E16AD">
      <w:r>
        <w:separator/>
      </w:r>
    </w:p>
    <w:p w14:paraId="713C1932" w14:textId="77777777" w:rsidR="003E16AD" w:rsidRDefault="003E16AD"/>
  </w:footnote>
  <w:footnote w:type="continuationSeparator" w:id="0">
    <w:p w14:paraId="689D9DA3" w14:textId="77777777" w:rsidR="003E16AD" w:rsidRDefault="003E16AD">
      <w:r>
        <w:continuationSeparator/>
      </w:r>
    </w:p>
    <w:p w14:paraId="01B56005" w14:textId="77777777" w:rsidR="003E16AD" w:rsidRDefault="003E16A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7735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176"/>
    <w:rsid w:val="00010D40"/>
    <w:rsid w:val="000135A3"/>
    <w:rsid w:val="00034BC5"/>
    <w:rsid w:val="00035181"/>
    <w:rsid w:val="000502BC"/>
    <w:rsid w:val="000518FF"/>
    <w:rsid w:val="00056BB0"/>
    <w:rsid w:val="00064AFB"/>
    <w:rsid w:val="0009173E"/>
    <w:rsid w:val="0009309D"/>
    <w:rsid w:val="00094A70"/>
    <w:rsid w:val="000B496B"/>
    <w:rsid w:val="000D4A7F"/>
    <w:rsid w:val="000E2190"/>
    <w:rsid w:val="000E5AC7"/>
    <w:rsid w:val="001073BD"/>
    <w:rsid w:val="00115B31"/>
    <w:rsid w:val="00122C30"/>
    <w:rsid w:val="001509BF"/>
    <w:rsid w:val="00150A27"/>
    <w:rsid w:val="0016180B"/>
    <w:rsid w:val="00162FC0"/>
    <w:rsid w:val="00165627"/>
    <w:rsid w:val="00167107"/>
    <w:rsid w:val="00180BD2"/>
    <w:rsid w:val="00195A80"/>
    <w:rsid w:val="001C271F"/>
    <w:rsid w:val="001D4249"/>
    <w:rsid w:val="001E6E25"/>
    <w:rsid w:val="001F3FFE"/>
    <w:rsid w:val="00205741"/>
    <w:rsid w:val="00207323"/>
    <w:rsid w:val="0021642E"/>
    <w:rsid w:val="0022099D"/>
    <w:rsid w:val="00241F94"/>
    <w:rsid w:val="00270162"/>
    <w:rsid w:val="00280955"/>
    <w:rsid w:val="00283A9E"/>
    <w:rsid w:val="00287C2C"/>
    <w:rsid w:val="00291DA1"/>
    <w:rsid w:val="00292C42"/>
    <w:rsid w:val="00297286"/>
    <w:rsid w:val="002A6FC5"/>
    <w:rsid w:val="002B1934"/>
    <w:rsid w:val="002C4435"/>
    <w:rsid w:val="002C6A01"/>
    <w:rsid w:val="002D5F4F"/>
    <w:rsid w:val="002E15AC"/>
    <w:rsid w:val="002F196D"/>
    <w:rsid w:val="002F269C"/>
    <w:rsid w:val="002F7BE7"/>
    <w:rsid w:val="00301E5D"/>
    <w:rsid w:val="003172C4"/>
    <w:rsid w:val="00317EC6"/>
    <w:rsid w:val="00320D3B"/>
    <w:rsid w:val="0033027F"/>
    <w:rsid w:val="003447CD"/>
    <w:rsid w:val="00352CA7"/>
    <w:rsid w:val="00355268"/>
    <w:rsid w:val="003720CF"/>
    <w:rsid w:val="003810F6"/>
    <w:rsid w:val="003874A1"/>
    <w:rsid w:val="00387754"/>
    <w:rsid w:val="003A29EF"/>
    <w:rsid w:val="003A75C2"/>
    <w:rsid w:val="003C0C02"/>
    <w:rsid w:val="003C0EB4"/>
    <w:rsid w:val="003C46F2"/>
    <w:rsid w:val="003C4D9B"/>
    <w:rsid w:val="003D4F96"/>
    <w:rsid w:val="003E16AD"/>
    <w:rsid w:val="003F26F9"/>
    <w:rsid w:val="003F3109"/>
    <w:rsid w:val="00432688"/>
    <w:rsid w:val="00444642"/>
    <w:rsid w:val="00447A01"/>
    <w:rsid w:val="00465293"/>
    <w:rsid w:val="00470887"/>
    <w:rsid w:val="004948B5"/>
    <w:rsid w:val="00497233"/>
    <w:rsid w:val="004B097C"/>
    <w:rsid w:val="004C11C7"/>
    <w:rsid w:val="004C2429"/>
    <w:rsid w:val="004D5176"/>
    <w:rsid w:val="004E1CF2"/>
    <w:rsid w:val="004F3343"/>
    <w:rsid w:val="005020E8"/>
    <w:rsid w:val="00533F71"/>
    <w:rsid w:val="00550E96"/>
    <w:rsid w:val="00554C35"/>
    <w:rsid w:val="0057235A"/>
    <w:rsid w:val="005723E8"/>
    <w:rsid w:val="00586366"/>
    <w:rsid w:val="00595589"/>
    <w:rsid w:val="005A1EBD"/>
    <w:rsid w:val="005A207A"/>
    <w:rsid w:val="005B2FCB"/>
    <w:rsid w:val="005B5DE4"/>
    <w:rsid w:val="005C37A3"/>
    <w:rsid w:val="005C6980"/>
    <w:rsid w:val="005D4A03"/>
    <w:rsid w:val="005D4E0A"/>
    <w:rsid w:val="005E655A"/>
    <w:rsid w:val="005E7681"/>
    <w:rsid w:val="005F3AA6"/>
    <w:rsid w:val="00621D86"/>
    <w:rsid w:val="00627813"/>
    <w:rsid w:val="00630AB3"/>
    <w:rsid w:val="00651D9E"/>
    <w:rsid w:val="00661797"/>
    <w:rsid w:val="006662DF"/>
    <w:rsid w:val="00674087"/>
    <w:rsid w:val="00681A93"/>
    <w:rsid w:val="00682117"/>
    <w:rsid w:val="00687344"/>
    <w:rsid w:val="006A691C"/>
    <w:rsid w:val="006B26AF"/>
    <w:rsid w:val="006B590A"/>
    <w:rsid w:val="006B5AB9"/>
    <w:rsid w:val="006C29D8"/>
    <w:rsid w:val="006D3E3C"/>
    <w:rsid w:val="006D562C"/>
    <w:rsid w:val="006F5CC7"/>
    <w:rsid w:val="007101A2"/>
    <w:rsid w:val="00710359"/>
    <w:rsid w:val="007218EB"/>
    <w:rsid w:val="0072551E"/>
    <w:rsid w:val="00727F04"/>
    <w:rsid w:val="00750030"/>
    <w:rsid w:val="00764EA6"/>
    <w:rsid w:val="00767CD4"/>
    <w:rsid w:val="00770B9A"/>
    <w:rsid w:val="00792043"/>
    <w:rsid w:val="00797612"/>
    <w:rsid w:val="007A1A40"/>
    <w:rsid w:val="007B293E"/>
    <w:rsid w:val="007B6497"/>
    <w:rsid w:val="007C1D9D"/>
    <w:rsid w:val="007C6893"/>
    <w:rsid w:val="007E73C5"/>
    <w:rsid w:val="007E7720"/>
    <w:rsid w:val="007E79D5"/>
    <w:rsid w:val="007F0A63"/>
    <w:rsid w:val="007F0AFB"/>
    <w:rsid w:val="007F4087"/>
    <w:rsid w:val="00803595"/>
    <w:rsid w:val="00806569"/>
    <w:rsid w:val="00811CF4"/>
    <w:rsid w:val="008167F4"/>
    <w:rsid w:val="00823380"/>
    <w:rsid w:val="00832A6F"/>
    <w:rsid w:val="0083646C"/>
    <w:rsid w:val="0085260B"/>
    <w:rsid w:val="00853E42"/>
    <w:rsid w:val="00857EF7"/>
    <w:rsid w:val="00872BFD"/>
    <w:rsid w:val="00873B26"/>
    <w:rsid w:val="00876154"/>
    <w:rsid w:val="00880099"/>
    <w:rsid w:val="008E28FA"/>
    <w:rsid w:val="008F0B17"/>
    <w:rsid w:val="00900ACB"/>
    <w:rsid w:val="0090102E"/>
    <w:rsid w:val="009057BB"/>
    <w:rsid w:val="0090615F"/>
    <w:rsid w:val="00925D52"/>
    <w:rsid w:val="00925D71"/>
    <w:rsid w:val="0093237E"/>
    <w:rsid w:val="0094029B"/>
    <w:rsid w:val="00950B67"/>
    <w:rsid w:val="009527CC"/>
    <w:rsid w:val="0096799A"/>
    <w:rsid w:val="009822E5"/>
    <w:rsid w:val="00990ECE"/>
    <w:rsid w:val="009A5DF1"/>
    <w:rsid w:val="009B5BEC"/>
    <w:rsid w:val="009E0DB3"/>
    <w:rsid w:val="00A030AD"/>
    <w:rsid w:val="00A03635"/>
    <w:rsid w:val="00A10451"/>
    <w:rsid w:val="00A269C2"/>
    <w:rsid w:val="00A46ACE"/>
    <w:rsid w:val="00A531EC"/>
    <w:rsid w:val="00A654D0"/>
    <w:rsid w:val="00A96637"/>
    <w:rsid w:val="00AD1881"/>
    <w:rsid w:val="00AE212E"/>
    <w:rsid w:val="00AE2D80"/>
    <w:rsid w:val="00AF39A5"/>
    <w:rsid w:val="00B063A7"/>
    <w:rsid w:val="00B15D83"/>
    <w:rsid w:val="00B1635A"/>
    <w:rsid w:val="00B22C08"/>
    <w:rsid w:val="00B2704E"/>
    <w:rsid w:val="00B30100"/>
    <w:rsid w:val="00B47730"/>
    <w:rsid w:val="00BA2786"/>
    <w:rsid w:val="00BA4408"/>
    <w:rsid w:val="00BA599A"/>
    <w:rsid w:val="00BB6434"/>
    <w:rsid w:val="00BC1806"/>
    <w:rsid w:val="00BD4E49"/>
    <w:rsid w:val="00BF1137"/>
    <w:rsid w:val="00BF76F0"/>
    <w:rsid w:val="00C104C8"/>
    <w:rsid w:val="00C5387B"/>
    <w:rsid w:val="00C92A35"/>
    <w:rsid w:val="00C93F56"/>
    <w:rsid w:val="00C942D4"/>
    <w:rsid w:val="00C96CEE"/>
    <w:rsid w:val="00CA09E2"/>
    <w:rsid w:val="00CA2899"/>
    <w:rsid w:val="00CA30A1"/>
    <w:rsid w:val="00CA6B5C"/>
    <w:rsid w:val="00CC4ED3"/>
    <w:rsid w:val="00CD19B0"/>
    <w:rsid w:val="00CD3FF1"/>
    <w:rsid w:val="00CE602C"/>
    <w:rsid w:val="00CF17D2"/>
    <w:rsid w:val="00D024A1"/>
    <w:rsid w:val="00D30A34"/>
    <w:rsid w:val="00D52CE9"/>
    <w:rsid w:val="00D675AB"/>
    <w:rsid w:val="00D86DAA"/>
    <w:rsid w:val="00D929DF"/>
    <w:rsid w:val="00D94395"/>
    <w:rsid w:val="00D975BE"/>
    <w:rsid w:val="00DA67A6"/>
    <w:rsid w:val="00DA7E36"/>
    <w:rsid w:val="00DB6BFB"/>
    <w:rsid w:val="00DC57C0"/>
    <w:rsid w:val="00DE2271"/>
    <w:rsid w:val="00DE396D"/>
    <w:rsid w:val="00DE6E46"/>
    <w:rsid w:val="00DF7976"/>
    <w:rsid w:val="00E0315A"/>
    <w:rsid w:val="00E0423E"/>
    <w:rsid w:val="00E06550"/>
    <w:rsid w:val="00E125D0"/>
    <w:rsid w:val="00E13406"/>
    <w:rsid w:val="00E135EF"/>
    <w:rsid w:val="00E310B4"/>
    <w:rsid w:val="00E34500"/>
    <w:rsid w:val="00E37C8F"/>
    <w:rsid w:val="00E42EF6"/>
    <w:rsid w:val="00E43412"/>
    <w:rsid w:val="00E56625"/>
    <w:rsid w:val="00E611AD"/>
    <w:rsid w:val="00E611DE"/>
    <w:rsid w:val="00E84A4E"/>
    <w:rsid w:val="00E853BE"/>
    <w:rsid w:val="00E96AB4"/>
    <w:rsid w:val="00E97376"/>
    <w:rsid w:val="00EB262D"/>
    <w:rsid w:val="00EB4F54"/>
    <w:rsid w:val="00EB5A95"/>
    <w:rsid w:val="00EC4C02"/>
    <w:rsid w:val="00EC759E"/>
    <w:rsid w:val="00ED266D"/>
    <w:rsid w:val="00ED2846"/>
    <w:rsid w:val="00ED6ADF"/>
    <w:rsid w:val="00EF1E62"/>
    <w:rsid w:val="00F01C1E"/>
    <w:rsid w:val="00F0418B"/>
    <w:rsid w:val="00F12CB7"/>
    <w:rsid w:val="00F1371E"/>
    <w:rsid w:val="00F1430C"/>
    <w:rsid w:val="00F23C44"/>
    <w:rsid w:val="00F27546"/>
    <w:rsid w:val="00F33321"/>
    <w:rsid w:val="00F34140"/>
    <w:rsid w:val="00F60349"/>
    <w:rsid w:val="00F675E7"/>
    <w:rsid w:val="00F82CB9"/>
    <w:rsid w:val="00F94D81"/>
    <w:rsid w:val="00F960D3"/>
    <w:rsid w:val="00FA5BBD"/>
    <w:rsid w:val="00FA5F9B"/>
    <w:rsid w:val="00FA63F7"/>
    <w:rsid w:val="00FB2FD6"/>
    <w:rsid w:val="00FC3353"/>
    <w:rsid w:val="00FC547E"/>
    <w:rsid w:val="00FE7F0A"/>
    <w:rsid w:val="00FF4160"/>
    <w:rsid w:val="00FF79D9"/>
    <w:rsid w:val="0147B145"/>
    <w:rsid w:val="06026337"/>
    <w:rsid w:val="0EDE50E7"/>
    <w:rsid w:val="1C91DB2E"/>
    <w:rsid w:val="248EFAD4"/>
    <w:rsid w:val="343B7016"/>
    <w:rsid w:val="3E37F4F0"/>
    <w:rsid w:val="3EF5E9EC"/>
    <w:rsid w:val="49EDBC9D"/>
    <w:rsid w:val="59FF0E61"/>
    <w:rsid w:val="5ED32A8E"/>
    <w:rsid w:val="65534CD4"/>
    <w:rsid w:val="6CC43294"/>
    <w:rsid w:val="6DFF2D05"/>
    <w:rsid w:val="6EE2E1C5"/>
    <w:rsid w:val="70882ED6"/>
    <w:rsid w:val="753CF3DA"/>
    <w:rsid w:val="76055AA2"/>
    <w:rsid w:val="76D433D8"/>
    <w:rsid w:val="7759D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962C58"/>
  <w15:docId w15:val="{AF4E914A-2AAA-4476-84EA-0A40696B2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9728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9728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1430C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143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43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430C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43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430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2ef8e6-de0d-4549-8f6a-bfdf8457f176" xsi:nil="true"/>
    <lcf76f155ced4ddcb4097134ff3c332f xmlns="54daca3c-929f-4043-9681-ed5df14e4b11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EF535F0B4CD04D990F26FCC67993A4" ma:contentTypeVersion="16" ma:contentTypeDescription="Create a new document." ma:contentTypeScope="" ma:versionID="fc85be557ed17f45a476e65e18f2b670">
  <xsd:schema xmlns:xsd="http://www.w3.org/2001/XMLSchema" xmlns:xs="http://www.w3.org/2001/XMLSchema" xmlns:p="http://schemas.microsoft.com/office/2006/metadata/properties" xmlns:ns2="54daca3c-929f-4043-9681-ed5df14e4b11" xmlns:ns3="db2ef8e6-de0d-4549-8f6a-bfdf8457f176" targetNamespace="http://schemas.microsoft.com/office/2006/metadata/properties" ma:root="true" ma:fieldsID="2513edc3e17b1d87365925a23311f2e5" ns2:_="" ns3:_="">
    <xsd:import namespace="54daca3c-929f-4043-9681-ed5df14e4b11"/>
    <xsd:import namespace="db2ef8e6-de0d-4549-8f6a-bfdf8457f1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daca3c-929f-4043-9681-ed5df14e4b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b4f074c-b2b8-450b-8d7f-e48a28ce4c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2ef8e6-de0d-4549-8f6a-bfdf8457f1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26be987-c573-49f1-abbd-c0bd9c924532}" ma:internalName="TaxCatchAll" ma:showField="CatchAllData" ma:web="db2ef8e6-de0d-4549-8f6a-bfdf8457f1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9134C8-E28A-4C50-9A88-F97C642D92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96C0B6-33E9-4AC7-8E39-3EFE3B47BB8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204D579-97E9-4971-A28C-09B0BA515007}">
  <ds:schemaRefs>
    <ds:schemaRef ds:uri="http://schemas.microsoft.com/office/2006/metadata/properties"/>
    <ds:schemaRef ds:uri="http://schemas.microsoft.com/office/infopath/2007/PartnerControls"/>
    <ds:schemaRef ds:uri="db2ef8e6-de0d-4549-8f6a-bfdf8457f176"/>
    <ds:schemaRef ds:uri="54daca3c-929f-4043-9681-ed5df14e4b11"/>
  </ds:schemaRefs>
</ds:datastoreItem>
</file>

<file path=customXml/itemProps4.xml><?xml version="1.0" encoding="utf-8"?>
<ds:datastoreItem xmlns:ds="http://schemas.openxmlformats.org/officeDocument/2006/customXml" ds:itemID="{9AD2917E-DE6B-4C1A-8504-1C619896FC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daca3c-929f-4043-9681-ed5df14e4b11"/>
    <ds:schemaRef ds:uri="db2ef8e6-de0d-4549-8f6a-bfdf8457f1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Goldsmith-Pinkham, Julia</dc:creator>
  <cp:lastModifiedBy>Martin, William</cp:lastModifiedBy>
  <cp:revision>4</cp:revision>
  <cp:lastPrinted>2013-04-22T14:57:00Z</cp:lastPrinted>
  <dcterms:created xsi:type="dcterms:W3CDTF">2026-03-20T14:25:00Z</dcterms:created>
  <dcterms:modified xsi:type="dcterms:W3CDTF">2026-03-24T20:15:00Z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0x0101009DEF535F0B4CD04D990F26FCC67993A4</vt:lpwstr>
  </property>
  <property fmtid="{D5CDD505-2E9C-101B-9397-08002B2CF9AE}" pid="3" name="MediaServiceImageTags">
    <vt:lpwstr/>
  </property>
</Properties>
</file>