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0C1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8A427F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D5B56" w14:textId="564D702F" w:rsidR="0041520B" w:rsidRPr="00A5189C" w:rsidRDefault="0AA9EAE2" w:rsidP="0AA9EAE2">
      <w:pPr>
        <w:pStyle w:val="NoSpacing"/>
        <w:spacing w:before="80"/>
        <w:jc w:val="both"/>
        <w:rPr>
          <w:rFonts w:cs="Times New Roman"/>
        </w:rPr>
      </w:pPr>
      <w:r w:rsidRPr="0AA9EAE2">
        <w:rPr>
          <w:rFonts w:cs="Times New Roman"/>
        </w:rPr>
        <w:t>Int. No.</w:t>
      </w:r>
      <w:r w:rsidR="00A73805">
        <w:rPr>
          <w:rFonts w:cs="Times New Roman"/>
        </w:rPr>
        <w:t>48</w:t>
      </w:r>
      <w:r w:rsidRPr="0AA9EAE2">
        <w:rPr>
          <w:rFonts w:cs="Times New Roman"/>
        </w:rPr>
        <w:t xml:space="preserve"> </w:t>
      </w:r>
    </w:p>
    <w:p w14:paraId="5BC5C5B6" w14:textId="77777777" w:rsidR="0041520B" w:rsidRDefault="0041520B" w:rsidP="0041520B">
      <w:pPr>
        <w:pStyle w:val="NoSpacing"/>
        <w:jc w:val="both"/>
        <w:rPr>
          <w:rFonts w:cs="Times New Roman"/>
          <w:b/>
          <w:szCs w:val="24"/>
        </w:rPr>
      </w:pPr>
    </w:p>
    <w:p w14:paraId="4D3EBE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8752414" w14:textId="181A7775" w:rsidR="00290524" w:rsidRDefault="0AA9EAE2" w:rsidP="00290524">
      <w:pPr>
        <w:autoSpaceDE w:val="0"/>
        <w:autoSpaceDN w:val="0"/>
        <w:adjustRightInd w:val="0"/>
        <w:jc w:val="both"/>
      </w:pPr>
      <w:r w:rsidRPr="0AA9EAE2">
        <w:rPr>
          <w:rFonts w:eastAsiaTheme="minorEastAsia"/>
        </w:rPr>
        <w:t>By Council Member Avilés</w:t>
      </w:r>
    </w:p>
    <w:p w14:paraId="3C690B4D" w14:textId="77777777" w:rsidR="00336F94" w:rsidRPr="003A304F" w:rsidRDefault="00336F94" w:rsidP="0041520B">
      <w:pPr>
        <w:pStyle w:val="NoSpacing"/>
        <w:jc w:val="both"/>
        <w:rPr>
          <w:rFonts w:cs="Times New Roman"/>
          <w:szCs w:val="24"/>
        </w:rPr>
      </w:pPr>
    </w:p>
    <w:p w14:paraId="73A4DC8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6ADF946" w14:textId="4DCED285" w:rsidR="0041520B" w:rsidRDefault="001218E3" w:rsidP="001218E3">
      <w:pPr>
        <w:pStyle w:val="BodyText"/>
        <w:spacing w:before="80" w:line="240" w:lineRule="auto"/>
        <w:ind w:firstLine="0"/>
      </w:pPr>
      <w:r>
        <w:t>A Local Law to</w:t>
      </w:r>
      <w:r w:rsidR="00A9132D">
        <w:t xml:space="preserve"> </w:t>
      </w:r>
      <w:r w:rsidR="00404FDE">
        <w:t xml:space="preserve">amend the </w:t>
      </w:r>
      <w:r w:rsidR="00C313B9">
        <w:t>administrative code of the city of New York, in relation to translating the citizen’s air complaint program porta</w:t>
      </w:r>
      <w:r w:rsidR="00404FDE">
        <w:t>l</w:t>
      </w:r>
      <w:r w:rsidR="006249AB">
        <w:t xml:space="preserve"> into the designated citywide languages</w:t>
      </w:r>
    </w:p>
    <w:p w14:paraId="2B40A336" w14:textId="77777777" w:rsidR="008823EE" w:rsidRDefault="008823EE" w:rsidP="0041520B">
      <w:pPr>
        <w:pStyle w:val="NoSpacing"/>
        <w:jc w:val="both"/>
        <w:rPr>
          <w:rFonts w:cs="Times New Roman"/>
          <w:szCs w:val="24"/>
        </w:rPr>
      </w:pPr>
    </w:p>
    <w:p w14:paraId="69C20B9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44433F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78A71D5" w14:textId="1890D263" w:rsidR="0017748E" w:rsidRDefault="009D3F0D" w:rsidP="00CC3F79">
      <w:pPr>
        <w:pStyle w:val="NoSpacing"/>
        <w:spacing w:before="120"/>
        <w:jc w:val="both"/>
        <w:rPr>
          <w:rFonts w:cs="Times New Roman"/>
          <w:szCs w:val="24"/>
        </w:rPr>
      </w:pPr>
      <w:r>
        <w:rPr>
          <w:rFonts w:cs="Times New Roman"/>
          <w:szCs w:val="24"/>
        </w:rPr>
        <w:t xml:space="preserve">This bill would </w:t>
      </w:r>
      <w:r w:rsidR="009F137F">
        <w:rPr>
          <w:rFonts w:cs="Times New Roman"/>
          <w:szCs w:val="24"/>
        </w:rPr>
        <w:t xml:space="preserve">require the Department of Environmental Protection to </w:t>
      </w:r>
      <w:r w:rsidR="00C313B9">
        <w:rPr>
          <w:rFonts w:cs="Times New Roman"/>
          <w:szCs w:val="24"/>
        </w:rPr>
        <w:t xml:space="preserve">translate the Citizen’s Air Complaint portal </w:t>
      </w:r>
      <w:r w:rsidR="00062C47">
        <w:rPr>
          <w:rFonts w:cs="Times New Roman"/>
          <w:szCs w:val="24"/>
        </w:rPr>
        <w:t xml:space="preserve">into </w:t>
      </w:r>
      <w:r w:rsidR="006249AB">
        <w:rPr>
          <w:rFonts w:cs="Times New Roman"/>
          <w:szCs w:val="24"/>
        </w:rPr>
        <w:t>the</w:t>
      </w:r>
      <w:r w:rsidR="00062C47">
        <w:rPr>
          <w:rFonts w:cs="Times New Roman"/>
          <w:szCs w:val="24"/>
        </w:rPr>
        <w:t xml:space="preserve"> languages other than English</w:t>
      </w:r>
      <w:r w:rsidR="006249AB">
        <w:rPr>
          <w:rFonts w:cs="Times New Roman"/>
          <w:szCs w:val="24"/>
        </w:rPr>
        <w:t xml:space="preserve"> that are </w:t>
      </w:r>
      <w:proofErr w:type="gramStart"/>
      <w:r w:rsidR="006249AB">
        <w:rPr>
          <w:rFonts w:cs="Times New Roman"/>
          <w:szCs w:val="24"/>
        </w:rPr>
        <w:t>most commonly spoken</w:t>
      </w:r>
      <w:proofErr w:type="gramEnd"/>
      <w:r w:rsidR="006249AB">
        <w:rPr>
          <w:rFonts w:cs="Times New Roman"/>
          <w:szCs w:val="24"/>
        </w:rPr>
        <w:t xml:space="preserve"> by residents of the </w:t>
      </w:r>
      <w:proofErr w:type="gramStart"/>
      <w:r w:rsidR="006249AB">
        <w:rPr>
          <w:rFonts w:cs="Times New Roman"/>
          <w:szCs w:val="24"/>
        </w:rPr>
        <w:t>City</w:t>
      </w:r>
      <w:proofErr w:type="gramEnd"/>
      <w:r w:rsidR="006249AB">
        <w:rPr>
          <w:rFonts w:cs="Times New Roman"/>
          <w:szCs w:val="24"/>
        </w:rPr>
        <w:t xml:space="preserve"> with limited English proficiency</w:t>
      </w:r>
      <w:r w:rsidR="00F221F5">
        <w:rPr>
          <w:rFonts w:cs="Times New Roman"/>
          <w:szCs w:val="24"/>
        </w:rPr>
        <w:t>.</w:t>
      </w:r>
    </w:p>
    <w:p w14:paraId="753DCFD1" w14:textId="77777777" w:rsidR="008823EE" w:rsidRDefault="008823EE" w:rsidP="0041520B">
      <w:pPr>
        <w:pStyle w:val="NoSpacing"/>
        <w:jc w:val="both"/>
        <w:rPr>
          <w:rFonts w:cs="Times New Roman"/>
          <w:szCs w:val="24"/>
        </w:rPr>
      </w:pPr>
    </w:p>
    <w:p w14:paraId="5F5A842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E8CB67E" w14:textId="7EAB277E" w:rsidR="0041520B" w:rsidRPr="00A5189C" w:rsidRDefault="001A6B3B" w:rsidP="006C314E">
      <w:pPr>
        <w:pStyle w:val="NoSpacing"/>
        <w:spacing w:before="80"/>
        <w:jc w:val="both"/>
        <w:rPr>
          <w:rFonts w:cs="Times New Roman"/>
          <w:szCs w:val="24"/>
        </w:rPr>
      </w:pPr>
      <w:r>
        <w:rPr>
          <w:lang w:eastAsia="de-DE"/>
        </w:rPr>
        <w:t>180</w:t>
      </w:r>
      <w:r w:rsidR="006249AB">
        <w:rPr>
          <w:lang w:eastAsia="de-DE"/>
        </w:rPr>
        <w:t xml:space="preserve"> </w:t>
      </w:r>
      <w:r w:rsidR="00BC6A78">
        <w:rPr>
          <w:lang w:eastAsia="de-DE"/>
        </w:rPr>
        <w:t>days after it becomes law</w:t>
      </w:r>
    </w:p>
    <w:p w14:paraId="6741CFF2" w14:textId="2547BA10" w:rsidR="00D92C74" w:rsidRDefault="00D92C74" w:rsidP="0041520B"/>
    <w:p w14:paraId="62D35E6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1D8F63F" w14:textId="77777777" w:rsidR="002B309C" w:rsidRPr="002B309C" w:rsidRDefault="0058562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BB982" w14:textId="77777777" w:rsidR="002B309C" w:rsidRPr="002B309C" w:rsidRDefault="0058562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B89C46" w14:textId="77777777" w:rsidR="002B309C" w:rsidRPr="002B309C" w:rsidRDefault="0058562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B50006D" w14:textId="77777777" w:rsidR="002B309C" w:rsidRPr="002B309C" w:rsidRDefault="0058562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72D04A7" w14:textId="77777777" w:rsidR="002B309C" w:rsidRPr="002B309C" w:rsidRDefault="0058562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5185734" w14:textId="77777777" w:rsidR="00A5189C" w:rsidRDefault="00A5189C" w:rsidP="008823EE">
      <w:pPr>
        <w:pStyle w:val="NoSpacing"/>
        <w:jc w:val="both"/>
        <w:rPr>
          <w:rStyle w:val="apple-style-span"/>
          <w:b/>
          <w:bCs/>
          <w:szCs w:val="24"/>
        </w:rPr>
      </w:pPr>
    </w:p>
    <w:p w14:paraId="51D64C3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537C503" w14:textId="133E9C9A" w:rsidR="006C314E" w:rsidRDefault="006C314E" w:rsidP="008823EE">
      <w:pPr>
        <w:pStyle w:val="NoSpacing"/>
        <w:jc w:val="both"/>
        <w:rPr>
          <w:rStyle w:val="apple-style-span"/>
          <w:sz w:val="18"/>
          <w:szCs w:val="18"/>
        </w:rPr>
      </w:pPr>
    </w:p>
    <w:p w14:paraId="218844DF" w14:textId="5DF2DBCC" w:rsidR="0AA9EAE2" w:rsidRDefault="0AA9EAE2" w:rsidP="0AA9EAE2">
      <w:pPr>
        <w:jc w:val="both"/>
        <w:rPr>
          <w:rFonts w:eastAsia="Times New Roman"/>
          <w:color w:val="000000" w:themeColor="text1"/>
          <w:sz w:val="18"/>
          <w:szCs w:val="18"/>
        </w:rPr>
      </w:pPr>
      <w:r w:rsidRPr="0AA9EAE2">
        <w:rPr>
          <w:rFonts w:eastAsia="Times New Roman"/>
          <w:color w:val="000000" w:themeColor="text1"/>
          <w:sz w:val="18"/>
          <w:szCs w:val="18"/>
        </w:rPr>
        <w:t>CCM</w:t>
      </w:r>
    </w:p>
    <w:p w14:paraId="2EA02A16" w14:textId="593E4051" w:rsidR="0AA9EAE2" w:rsidRDefault="0AA9EAE2" w:rsidP="0AA9EAE2">
      <w:pPr>
        <w:jc w:val="both"/>
        <w:rPr>
          <w:rFonts w:eastAsia="Times New Roman"/>
          <w:color w:val="000000" w:themeColor="text1"/>
          <w:sz w:val="18"/>
          <w:szCs w:val="18"/>
        </w:rPr>
      </w:pPr>
      <w:r w:rsidRPr="0AA9EAE2">
        <w:rPr>
          <w:rFonts w:eastAsia="Times New Roman"/>
          <w:color w:val="000000" w:themeColor="text1"/>
          <w:sz w:val="18"/>
          <w:szCs w:val="18"/>
        </w:rPr>
        <w:t>LS # 10112</w:t>
      </w:r>
    </w:p>
    <w:p w14:paraId="273A7617" w14:textId="3EF4BBD5" w:rsidR="0AA9EAE2" w:rsidRDefault="0AA9EAE2" w:rsidP="0AA9EAE2">
      <w:pPr>
        <w:jc w:val="both"/>
        <w:rPr>
          <w:rFonts w:eastAsia="Times New Roman"/>
          <w:color w:val="000000" w:themeColor="text1"/>
          <w:sz w:val="18"/>
          <w:szCs w:val="18"/>
        </w:rPr>
      </w:pPr>
      <w:proofErr w:type="gramStart"/>
      <w:r w:rsidRPr="0AA9EAE2">
        <w:rPr>
          <w:rFonts w:eastAsia="Times New Roman"/>
          <w:color w:val="000000" w:themeColor="text1"/>
          <w:sz w:val="18"/>
          <w:szCs w:val="18"/>
        </w:rPr>
        <w:t>Int. #</w:t>
      </w:r>
      <w:proofErr w:type="gramEnd"/>
      <w:r w:rsidRPr="0AA9EAE2">
        <w:rPr>
          <w:rFonts w:eastAsia="Times New Roman"/>
          <w:color w:val="000000" w:themeColor="text1"/>
          <w:sz w:val="18"/>
          <w:szCs w:val="18"/>
        </w:rPr>
        <w:t>0005-2024</w:t>
      </w:r>
    </w:p>
    <w:p w14:paraId="1741A5A4" w14:textId="36F4BB7E" w:rsidR="0AA9EAE2" w:rsidRDefault="0AA9EAE2" w:rsidP="0AA9EAE2">
      <w:pPr>
        <w:jc w:val="both"/>
        <w:rPr>
          <w:rFonts w:eastAsia="Times New Roman"/>
          <w:color w:val="000000" w:themeColor="text1"/>
          <w:sz w:val="18"/>
          <w:szCs w:val="18"/>
        </w:rPr>
      </w:pPr>
      <w:r w:rsidRPr="0AA9EAE2">
        <w:rPr>
          <w:rFonts w:eastAsia="Times New Roman"/>
          <w:color w:val="000000" w:themeColor="text1"/>
          <w:sz w:val="18"/>
          <w:szCs w:val="18"/>
        </w:rPr>
        <w:t>1/6/2026 8:12 AM</w:t>
      </w:r>
    </w:p>
    <w:p w14:paraId="76B86ECE" w14:textId="1A985D8A" w:rsidR="0AA9EAE2" w:rsidRDefault="0AA9EAE2" w:rsidP="0AA9EAE2">
      <w:pPr>
        <w:rPr>
          <w:sz w:val="18"/>
          <w:szCs w:val="18"/>
        </w:rPr>
      </w:pPr>
    </w:p>
    <w:sectPr w:rsidR="0AA9EAE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4561" w14:textId="77777777" w:rsidR="004906F3" w:rsidRDefault="004906F3" w:rsidP="00272634">
      <w:r>
        <w:separator/>
      </w:r>
    </w:p>
  </w:endnote>
  <w:endnote w:type="continuationSeparator" w:id="0">
    <w:p w14:paraId="64CA5112" w14:textId="77777777" w:rsidR="004906F3" w:rsidRDefault="004906F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45405" w14:textId="77777777" w:rsidR="004906F3" w:rsidRDefault="004906F3" w:rsidP="00272634">
      <w:r>
        <w:separator/>
      </w:r>
    </w:p>
  </w:footnote>
  <w:footnote w:type="continuationSeparator" w:id="0">
    <w:p w14:paraId="7A9AE2DC" w14:textId="77777777" w:rsidR="004906F3" w:rsidRDefault="004906F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9BB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5698945">
    <w:abstractNumId w:val="0"/>
  </w:num>
  <w:num w:numId="2" w16cid:durableId="836384763">
    <w:abstractNumId w:val="2"/>
  </w:num>
  <w:num w:numId="3" w16cid:durableId="188835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D25BA"/>
    <w:rsid w:val="00006640"/>
    <w:rsid w:val="0004593B"/>
    <w:rsid w:val="00056087"/>
    <w:rsid w:val="00062C47"/>
    <w:rsid w:val="000765AF"/>
    <w:rsid w:val="00080B67"/>
    <w:rsid w:val="000E4F15"/>
    <w:rsid w:val="0010786F"/>
    <w:rsid w:val="001218E3"/>
    <w:rsid w:val="001303EB"/>
    <w:rsid w:val="00134583"/>
    <w:rsid w:val="001349AE"/>
    <w:rsid w:val="0014281D"/>
    <w:rsid w:val="00173366"/>
    <w:rsid w:val="0017748E"/>
    <w:rsid w:val="00192E7B"/>
    <w:rsid w:val="001A2E52"/>
    <w:rsid w:val="001A6B3B"/>
    <w:rsid w:val="001D1E7C"/>
    <w:rsid w:val="001E3407"/>
    <w:rsid w:val="002019F3"/>
    <w:rsid w:val="0020235D"/>
    <w:rsid w:val="00216A92"/>
    <w:rsid w:val="00220726"/>
    <w:rsid w:val="00272634"/>
    <w:rsid w:val="00280543"/>
    <w:rsid w:val="00290524"/>
    <w:rsid w:val="00296796"/>
    <w:rsid w:val="002B06E3"/>
    <w:rsid w:val="002B309C"/>
    <w:rsid w:val="002C2F10"/>
    <w:rsid w:val="002D78A5"/>
    <w:rsid w:val="0030199D"/>
    <w:rsid w:val="003043CA"/>
    <w:rsid w:val="00314831"/>
    <w:rsid w:val="0033433B"/>
    <w:rsid w:val="00336F94"/>
    <w:rsid w:val="003379A7"/>
    <w:rsid w:val="00345D79"/>
    <w:rsid w:val="00347F51"/>
    <w:rsid w:val="003538A8"/>
    <w:rsid w:val="0035723D"/>
    <w:rsid w:val="00376D89"/>
    <w:rsid w:val="0037795B"/>
    <w:rsid w:val="003A304F"/>
    <w:rsid w:val="003B67E4"/>
    <w:rsid w:val="003C7C5B"/>
    <w:rsid w:val="003D6D23"/>
    <w:rsid w:val="003E2F46"/>
    <w:rsid w:val="003E57E6"/>
    <w:rsid w:val="00404FDE"/>
    <w:rsid w:val="0041520B"/>
    <w:rsid w:val="00422CC5"/>
    <w:rsid w:val="00424E79"/>
    <w:rsid w:val="004435DA"/>
    <w:rsid w:val="00447184"/>
    <w:rsid w:val="004513CC"/>
    <w:rsid w:val="00474067"/>
    <w:rsid w:val="00484AB0"/>
    <w:rsid w:val="004906F3"/>
    <w:rsid w:val="004935F8"/>
    <w:rsid w:val="004B589D"/>
    <w:rsid w:val="004C2A37"/>
    <w:rsid w:val="004D3C42"/>
    <w:rsid w:val="005021D5"/>
    <w:rsid w:val="00512FB5"/>
    <w:rsid w:val="005331A0"/>
    <w:rsid w:val="00563377"/>
    <w:rsid w:val="00566418"/>
    <w:rsid w:val="00597FA2"/>
    <w:rsid w:val="005B0680"/>
    <w:rsid w:val="005B1E8E"/>
    <w:rsid w:val="005C2CDB"/>
    <w:rsid w:val="005D07D2"/>
    <w:rsid w:val="005E5537"/>
    <w:rsid w:val="005E60DC"/>
    <w:rsid w:val="0060136C"/>
    <w:rsid w:val="00606846"/>
    <w:rsid w:val="00615680"/>
    <w:rsid w:val="00617310"/>
    <w:rsid w:val="0061774A"/>
    <w:rsid w:val="006209CB"/>
    <w:rsid w:val="006249AB"/>
    <w:rsid w:val="006432DE"/>
    <w:rsid w:val="00651D12"/>
    <w:rsid w:val="006B0536"/>
    <w:rsid w:val="006C314E"/>
    <w:rsid w:val="006E3B1C"/>
    <w:rsid w:val="006F1049"/>
    <w:rsid w:val="006F5093"/>
    <w:rsid w:val="00701FD6"/>
    <w:rsid w:val="007271CF"/>
    <w:rsid w:val="00751580"/>
    <w:rsid w:val="007620FA"/>
    <w:rsid w:val="00781399"/>
    <w:rsid w:val="00784083"/>
    <w:rsid w:val="007C0108"/>
    <w:rsid w:val="007D3B98"/>
    <w:rsid w:val="00804658"/>
    <w:rsid w:val="0082024D"/>
    <w:rsid w:val="00820C10"/>
    <w:rsid w:val="00837EB5"/>
    <w:rsid w:val="0086326E"/>
    <w:rsid w:val="008749A3"/>
    <w:rsid w:val="008758D7"/>
    <w:rsid w:val="008823EE"/>
    <w:rsid w:val="008C76FC"/>
    <w:rsid w:val="008F61F4"/>
    <w:rsid w:val="00906188"/>
    <w:rsid w:val="009243C8"/>
    <w:rsid w:val="00932BFA"/>
    <w:rsid w:val="00957F28"/>
    <w:rsid w:val="00962A70"/>
    <w:rsid w:val="009654CB"/>
    <w:rsid w:val="009740A8"/>
    <w:rsid w:val="00995F32"/>
    <w:rsid w:val="0099608B"/>
    <w:rsid w:val="009B087E"/>
    <w:rsid w:val="009B59AC"/>
    <w:rsid w:val="009B7689"/>
    <w:rsid w:val="009C5A5D"/>
    <w:rsid w:val="009D25BA"/>
    <w:rsid w:val="009D3F0D"/>
    <w:rsid w:val="009F137F"/>
    <w:rsid w:val="00A0603B"/>
    <w:rsid w:val="00A23AED"/>
    <w:rsid w:val="00A5189C"/>
    <w:rsid w:val="00A536AD"/>
    <w:rsid w:val="00A54037"/>
    <w:rsid w:val="00A64B49"/>
    <w:rsid w:val="00A6526E"/>
    <w:rsid w:val="00A73805"/>
    <w:rsid w:val="00A82F96"/>
    <w:rsid w:val="00A87143"/>
    <w:rsid w:val="00A9132D"/>
    <w:rsid w:val="00A94971"/>
    <w:rsid w:val="00AA4F58"/>
    <w:rsid w:val="00AB6EBE"/>
    <w:rsid w:val="00AB79DD"/>
    <w:rsid w:val="00AC0BC1"/>
    <w:rsid w:val="00AC5EE7"/>
    <w:rsid w:val="00AD6A9C"/>
    <w:rsid w:val="00AD7EC0"/>
    <w:rsid w:val="00AE4DE1"/>
    <w:rsid w:val="00AF56D8"/>
    <w:rsid w:val="00B029AE"/>
    <w:rsid w:val="00B2100F"/>
    <w:rsid w:val="00B32C52"/>
    <w:rsid w:val="00B37A23"/>
    <w:rsid w:val="00B578BD"/>
    <w:rsid w:val="00B63B35"/>
    <w:rsid w:val="00B8100E"/>
    <w:rsid w:val="00B9759C"/>
    <w:rsid w:val="00BA1774"/>
    <w:rsid w:val="00BA1D4D"/>
    <w:rsid w:val="00BC6A78"/>
    <w:rsid w:val="00BD1ED8"/>
    <w:rsid w:val="00BD2104"/>
    <w:rsid w:val="00BD51CA"/>
    <w:rsid w:val="00C20C57"/>
    <w:rsid w:val="00C20D76"/>
    <w:rsid w:val="00C22CDF"/>
    <w:rsid w:val="00C313B9"/>
    <w:rsid w:val="00C35BA8"/>
    <w:rsid w:val="00C47AFC"/>
    <w:rsid w:val="00C53C14"/>
    <w:rsid w:val="00C564A2"/>
    <w:rsid w:val="00C67FA9"/>
    <w:rsid w:val="00C732BA"/>
    <w:rsid w:val="00C73800"/>
    <w:rsid w:val="00C97DE6"/>
    <w:rsid w:val="00CC3989"/>
    <w:rsid w:val="00CC3F79"/>
    <w:rsid w:val="00CF74FE"/>
    <w:rsid w:val="00D0018B"/>
    <w:rsid w:val="00D25C62"/>
    <w:rsid w:val="00D442F8"/>
    <w:rsid w:val="00D74104"/>
    <w:rsid w:val="00D92C74"/>
    <w:rsid w:val="00DA25D7"/>
    <w:rsid w:val="00DB46CB"/>
    <w:rsid w:val="00DC6A3D"/>
    <w:rsid w:val="00E204E9"/>
    <w:rsid w:val="00E3518C"/>
    <w:rsid w:val="00E444FF"/>
    <w:rsid w:val="00E47F9F"/>
    <w:rsid w:val="00E644EC"/>
    <w:rsid w:val="00EE7275"/>
    <w:rsid w:val="00EF0E87"/>
    <w:rsid w:val="00F21FC5"/>
    <w:rsid w:val="00F221F5"/>
    <w:rsid w:val="00F41245"/>
    <w:rsid w:val="00F42BA3"/>
    <w:rsid w:val="00F4558B"/>
    <w:rsid w:val="00F51D32"/>
    <w:rsid w:val="00F55691"/>
    <w:rsid w:val="00F656F0"/>
    <w:rsid w:val="00F74B3D"/>
    <w:rsid w:val="00F75570"/>
    <w:rsid w:val="00F8773C"/>
    <w:rsid w:val="00FB064A"/>
    <w:rsid w:val="00FB6EC3"/>
    <w:rsid w:val="00FD2C31"/>
    <w:rsid w:val="00FF268F"/>
    <w:rsid w:val="0AA9E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E5FE"/>
  <w15:docId w15:val="{6509E9AC-A3CE-4FD7-B140-BD2D2051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249A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760343">
      <w:bodyDiv w:val="1"/>
      <w:marLeft w:val="0"/>
      <w:marRight w:val="0"/>
      <w:marTop w:val="0"/>
      <w:marBottom w:val="0"/>
      <w:divBdr>
        <w:top w:val="none" w:sz="0" w:space="0" w:color="auto"/>
        <w:left w:val="none" w:sz="0" w:space="0" w:color="auto"/>
        <w:bottom w:val="none" w:sz="0" w:space="0" w:color="auto"/>
        <w:right w:val="none" w:sz="0" w:space="0" w:color="auto"/>
      </w:divBdr>
    </w:div>
    <w:div w:id="11844427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58DBC-61FB-4D59-9F21-B420E54F7D97}">
  <ds:schemaRefs>
    <ds:schemaRef ds:uri="http://schemas.microsoft.com/sharepoint/v3/contenttype/forms"/>
  </ds:schemaRefs>
</ds:datastoreItem>
</file>

<file path=customXml/itemProps2.xml><?xml version="1.0" encoding="utf-8"?>
<ds:datastoreItem xmlns:ds="http://schemas.openxmlformats.org/officeDocument/2006/customXml" ds:itemID="{A26DAE6A-8AD9-403B-A501-56ADE09139DF}">
  <ds:schemaRefs>
    <ds:schemaRef ds:uri="http://www.w3.org/XML/1998/namespace"/>
    <ds:schemaRef ds:uri="http://schemas.microsoft.com/office/2006/metadata/properties"/>
    <ds:schemaRef ds:uri="0d02a3a3-113e-4de2-a04b-afc3f57a5ed3"/>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6bdfed7b-1ecd-4e76-ad2d-fde42da1b87b"/>
  </ds:schemaRefs>
</ds:datastoreItem>
</file>

<file path=customXml/itemProps3.xml><?xml version="1.0" encoding="utf-8"?>
<ds:datastoreItem xmlns:ds="http://schemas.openxmlformats.org/officeDocument/2006/customXml" ds:itemID="{1192C2AD-0A81-42DC-949C-29B877FF1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5CAA0-B536-4E0E-88C8-EA1507B8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2026-02-03T21:10:00Z</dcterms:created>
  <dcterms:modified xsi:type="dcterms:W3CDTF">2026-02-03T21:10:00Z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