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75D3F5C" w14:textId="0821B2FB" w:rsidR="0041520B" w:rsidRPr="00A5189C" w:rsidRDefault="6285EDD7" w:rsidP="0BA46D6E">
      <w:pPr>
        <w:pStyle w:val="NoSpacing"/>
        <w:spacing w:before="80"/>
        <w:jc w:val="both"/>
        <w:rPr>
          <w:rFonts w:cs="Times New Roman"/>
        </w:rPr>
      </w:pPr>
      <w:r w:rsidRPr="6285EDD7">
        <w:rPr>
          <w:rFonts w:cs="Times New Roman"/>
        </w:rPr>
        <w:t xml:space="preserve">Int. No. </w:t>
      </w:r>
      <w:r w:rsidR="0066526B">
        <w:rPr>
          <w:rFonts w:cs="Times New Roman"/>
        </w:rPr>
        <w:t>58</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11E2C64A">
        <w:rPr>
          <w:rFonts w:cs="Times New Roman"/>
          <w:b/>
          <w:bCs/>
          <w:u w:val="single"/>
        </w:rPr>
        <w:t>P</w:t>
      </w:r>
      <w:r w:rsidR="008823EE" w:rsidRPr="11E2C64A">
        <w:rPr>
          <w:rFonts w:cs="Times New Roman"/>
          <w:b/>
          <w:bCs/>
          <w:u w:val="single"/>
        </w:rPr>
        <w:t>rime Sponsors</w:t>
      </w:r>
      <w:r w:rsidRPr="11E2C64A">
        <w:rPr>
          <w:rFonts w:cs="Times New Roman"/>
          <w:b/>
          <w:bCs/>
        </w:rPr>
        <w:t>:</w:t>
      </w:r>
    </w:p>
    <w:p w14:paraId="7F3EB2B1" w14:textId="757F58E6" w:rsidR="00491F50" w:rsidRDefault="6285EDD7" w:rsidP="6285EDD7">
      <w:pPr>
        <w:autoSpaceDE w:val="0"/>
        <w:autoSpaceDN w:val="0"/>
        <w:adjustRightInd w:val="0"/>
        <w:jc w:val="both"/>
        <w:rPr>
          <w:rFonts w:eastAsia="Times New Roman"/>
          <w:szCs w:val="24"/>
        </w:rPr>
      </w:pPr>
      <w:r w:rsidRPr="6285EDD7">
        <w:rPr>
          <w:rFonts w:eastAsiaTheme="minorEastAsia"/>
        </w:rPr>
        <w:t>By Council Members</w:t>
      </w:r>
      <w:r w:rsidRPr="6285EDD7">
        <w:rPr>
          <w:rFonts w:eastAsia="Times New Roman"/>
          <w:color w:val="000000" w:themeColor="text1"/>
          <w:szCs w:val="24"/>
        </w:rPr>
        <w:t xml:space="preserve"> Avilés, the Public Advocate (Mr. Williams), Gutiérrez, Nurse, Brooks-Powers, Won, Hanif and </w:t>
      </w:r>
      <w:proofErr w:type="gramStart"/>
      <w:r w:rsidRPr="6285EDD7">
        <w:rPr>
          <w:rFonts w:eastAsia="Times New Roman"/>
          <w:color w:val="000000" w:themeColor="text1"/>
          <w:szCs w:val="24"/>
        </w:rPr>
        <w:t>Restler  (</w:t>
      </w:r>
      <w:proofErr w:type="gramEnd"/>
      <w:r w:rsidRPr="6285EDD7">
        <w:rPr>
          <w:rFonts w:eastAsia="Times New Roman"/>
          <w:color w:val="000000" w:themeColor="text1"/>
          <w:szCs w:val="24"/>
        </w:rPr>
        <w:t>by request of the Brooklyn Borough President)</w:t>
      </w:r>
    </w:p>
    <w:p w14:paraId="38227BF6" w14:textId="4141F549" w:rsidR="00491F50" w:rsidRDefault="00491F50" w:rsidP="6285EDD7">
      <w:pPr>
        <w:autoSpaceDE w:val="0"/>
        <w:autoSpaceDN w:val="0"/>
        <w:adjustRightInd w:val="0"/>
        <w:jc w:val="both"/>
        <w:rPr>
          <w:rFonts w:eastAsiaTheme="minorEastAsia"/>
        </w:rPr>
      </w:pPr>
    </w:p>
    <w:p w14:paraId="0A37501D" w14:textId="77777777" w:rsidR="005F77CA" w:rsidRPr="003A304F" w:rsidRDefault="005F77CA"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DAB6C7B" w14:textId="77777777" w:rsidR="00791C70" w:rsidRDefault="00791C70" w:rsidP="0041520B">
      <w:pPr>
        <w:pStyle w:val="NoSpacing"/>
        <w:jc w:val="both"/>
        <w:rPr>
          <w:rFonts w:eastAsia="Times New Roman" w:cs="Times New Roman"/>
          <w:szCs w:val="24"/>
        </w:rPr>
      </w:pPr>
    </w:p>
    <w:p w14:paraId="6A984492" w14:textId="77777777" w:rsidR="008823EE" w:rsidRDefault="00791C70" w:rsidP="0041520B">
      <w:pPr>
        <w:pStyle w:val="NoSpacing"/>
        <w:jc w:val="both"/>
        <w:rPr>
          <w:rFonts w:cs="Times New Roman"/>
          <w:szCs w:val="24"/>
        </w:rPr>
      </w:pPr>
      <w:r w:rsidRPr="00791C70">
        <w:rPr>
          <w:rFonts w:eastAsia="Times New Roman" w:cs="Times New Roman"/>
          <w:szCs w:val="24"/>
        </w:rPr>
        <w:t xml:space="preserve">A Local Law to amend the administrative code of the city of New York, in relation to conducting </w:t>
      </w:r>
      <w:proofErr w:type="gramStart"/>
      <w:r w:rsidRPr="00791C70">
        <w:rPr>
          <w:rFonts w:eastAsia="Times New Roman" w:cs="Times New Roman"/>
          <w:szCs w:val="24"/>
        </w:rPr>
        <w:t>a  study</w:t>
      </w:r>
      <w:proofErr w:type="gramEnd"/>
      <w:r w:rsidRPr="00791C70">
        <w:rPr>
          <w:rFonts w:eastAsia="Times New Roman" w:cs="Times New Roman"/>
          <w:szCs w:val="24"/>
        </w:rPr>
        <w:t xml:space="preserve"> of the impact that truck and delivery traffic generated by last mile facilities have on local communities and infrastructure</w:t>
      </w:r>
    </w:p>
    <w:p w14:paraId="02EB378F" w14:textId="77777777" w:rsidR="00791C70" w:rsidRDefault="00791C70" w:rsidP="0041520B">
      <w:pPr>
        <w:pStyle w:val="NoSpacing"/>
        <w:jc w:val="both"/>
        <w:rPr>
          <w:rFonts w:cs="Times New Roman"/>
          <w:b/>
          <w:szCs w:val="24"/>
          <w:u w:val="single"/>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A05A809" w14:textId="77777777" w:rsidR="00ED7976" w:rsidRPr="00C20D76" w:rsidRDefault="00ED7976" w:rsidP="00ED7976">
      <w:pPr>
        <w:pStyle w:val="NoSpacing"/>
        <w:jc w:val="both"/>
        <w:rPr>
          <w:rFonts w:cs="Times New Roman"/>
          <w:b/>
          <w:szCs w:val="24"/>
        </w:rPr>
      </w:pPr>
    </w:p>
    <w:p w14:paraId="6750A1D4" w14:textId="77777777" w:rsidR="006F42CE" w:rsidRDefault="006F42CE" w:rsidP="006F42CE">
      <w:pPr>
        <w:pStyle w:val="NoSpacing"/>
        <w:jc w:val="both"/>
        <w:rPr>
          <w:rFonts w:cs="Times New Roman"/>
          <w:szCs w:val="24"/>
        </w:rPr>
      </w:pPr>
      <w:r>
        <w:rPr>
          <w:rFonts w:cs="Times New Roman"/>
          <w:szCs w:val="24"/>
        </w:rPr>
        <w:t xml:space="preserve">This bill would require </w:t>
      </w:r>
      <w:r w:rsidR="00791C70">
        <w:rPr>
          <w:rFonts w:cs="Times New Roman"/>
          <w:szCs w:val="24"/>
        </w:rPr>
        <w:t>the department of transportation to conduct a study on the impact of last mile facilities on the street infrastructure and communities they are situated in, including estimating the amount of delivery vehicles arriving at or departing from each facility, and the impact that additional vehicle traffic has on parking, street congestion, vehicle collisions and other traffic incidents.</w:t>
      </w:r>
    </w:p>
    <w:p w14:paraId="5A39BBE3"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B475F" w14:textId="77777777" w:rsidR="007E0929" w:rsidRPr="00A5189C" w:rsidRDefault="006F42CE" w:rsidP="006C314E">
      <w:pPr>
        <w:pStyle w:val="NoSpacing"/>
        <w:spacing w:before="80"/>
        <w:jc w:val="both"/>
        <w:rPr>
          <w:rFonts w:cs="Times New Roman"/>
          <w:szCs w:val="24"/>
        </w:rPr>
      </w:pPr>
      <w:r>
        <w:rPr>
          <w:szCs w:val="24"/>
        </w:rPr>
        <w:t>Immediately</w:t>
      </w:r>
    </w:p>
    <w:p w14:paraId="41C8F396"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ED7976" w:rsidRDefault="0052501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E775F"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14:paraId="54E184C2" w14:textId="77777777" w:rsidR="002B309C" w:rsidRPr="00ED7976" w:rsidRDefault="0052501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791C70">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14:paraId="14B97210" w14:textId="77777777" w:rsidR="002B309C" w:rsidRPr="00ED7976" w:rsidRDefault="00525018"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791C70">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14:paraId="182E2CEA" w14:textId="77777777" w:rsidR="002B309C" w:rsidRPr="00ED7976" w:rsidRDefault="0052501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91C70">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14:paraId="0641290A" w14:textId="77777777" w:rsidR="002B309C" w:rsidRPr="002B309C" w:rsidRDefault="0052501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14:paraId="72A3D3EC"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D0B940D" w14:textId="77777777" w:rsidR="006C314E" w:rsidRDefault="006C314E" w:rsidP="11E2C64A">
      <w:pPr>
        <w:pStyle w:val="NoSpacing"/>
        <w:jc w:val="both"/>
        <w:rPr>
          <w:rStyle w:val="apple-style-span"/>
        </w:rPr>
      </w:pPr>
    </w:p>
    <w:p w14:paraId="722991B3" w14:textId="437DED33" w:rsidR="6285EDD7" w:rsidRDefault="6285EDD7" w:rsidP="6285EDD7">
      <w:pPr>
        <w:jc w:val="both"/>
        <w:rPr>
          <w:rFonts w:eastAsia="Times New Roman"/>
          <w:color w:val="000000" w:themeColor="text1"/>
          <w:sz w:val="18"/>
          <w:szCs w:val="18"/>
        </w:rPr>
      </w:pPr>
    </w:p>
    <w:p w14:paraId="0A060F5B" w14:textId="444276DB" w:rsidR="6285EDD7" w:rsidRDefault="6285EDD7" w:rsidP="6285EDD7">
      <w:pPr>
        <w:spacing w:line="259" w:lineRule="auto"/>
        <w:jc w:val="both"/>
        <w:rPr>
          <w:rFonts w:eastAsia="Times New Roman"/>
          <w:color w:val="000000" w:themeColor="text1"/>
          <w:sz w:val="18"/>
          <w:szCs w:val="18"/>
        </w:rPr>
      </w:pPr>
      <w:r w:rsidRPr="6285EDD7">
        <w:rPr>
          <w:rFonts w:eastAsia="Times New Roman"/>
          <w:color w:val="000000" w:themeColor="text1"/>
          <w:sz w:val="18"/>
          <w:szCs w:val="18"/>
        </w:rPr>
        <w:t>XC</w:t>
      </w:r>
    </w:p>
    <w:p w14:paraId="44957325" w14:textId="08F69756" w:rsidR="6285EDD7" w:rsidRDefault="6285EDD7" w:rsidP="6285EDD7">
      <w:pPr>
        <w:jc w:val="both"/>
        <w:rPr>
          <w:rFonts w:eastAsia="Times New Roman"/>
          <w:color w:val="000000" w:themeColor="text1"/>
          <w:sz w:val="18"/>
          <w:szCs w:val="18"/>
        </w:rPr>
      </w:pPr>
      <w:r w:rsidRPr="6285EDD7">
        <w:rPr>
          <w:rFonts w:eastAsia="Times New Roman"/>
          <w:color w:val="000000" w:themeColor="text1"/>
          <w:sz w:val="18"/>
          <w:szCs w:val="18"/>
        </w:rPr>
        <w:t>LS #8041</w:t>
      </w:r>
    </w:p>
    <w:p w14:paraId="41A8EB71" w14:textId="1C206ADA" w:rsidR="6285EDD7" w:rsidRDefault="6285EDD7" w:rsidP="6285EDD7">
      <w:pPr>
        <w:jc w:val="both"/>
        <w:rPr>
          <w:rFonts w:eastAsia="Times New Roman"/>
          <w:color w:val="000000" w:themeColor="text1"/>
          <w:sz w:val="18"/>
          <w:szCs w:val="18"/>
        </w:rPr>
      </w:pPr>
      <w:proofErr w:type="gramStart"/>
      <w:r w:rsidRPr="6285EDD7">
        <w:rPr>
          <w:rFonts w:eastAsia="Times New Roman"/>
          <w:color w:val="000000" w:themeColor="text1"/>
          <w:sz w:val="18"/>
          <w:szCs w:val="18"/>
        </w:rPr>
        <w:lastRenderedPageBreak/>
        <w:t>Int. #</w:t>
      </w:r>
      <w:proofErr w:type="gramEnd"/>
      <w:r w:rsidRPr="6285EDD7">
        <w:rPr>
          <w:rFonts w:eastAsia="Times New Roman"/>
          <w:color w:val="000000" w:themeColor="text1"/>
          <w:sz w:val="18"/>
          <w:szCs w:val="18"/>
        </w:rPr>
        <w:t>0113-2024</w:t>
      </w:r>
    </w:p>
    <w:p w14:paraId="0E27B00A" w14:textId="354EE19F" w:rsidR="006F42CE" w:rsidRPr="00B86294" w:rsidRDefault="6285EDD7" w:rsidP="00B86294">
      <w:pPr>
        <w:jc w:val="both"/>
        <w:rPr>
          <w:rFonts w:eastAsia="Times New Roman"/>
          <w:color w:val="000000" w:themeColor="text1"/>
          <w:sz w:val="18"/>
          <w:szCs w:val="18"/>
        </w:rPr>
      </w:pPr>
      <w:r w:rsidRPr="6285EDD7">
        <w:rPr>
          <w:rFonts w:eastAsia="Times New Roman"/>
          <w:color w:val="000000" w:themeColor="text1"/>
          <w:sz w:val="18"/>
          <w:szCs w:val="18"/>
        </w:rPr>
        <w:t>1/6/2026 1:58 PM</w:t>
      </w:r>
    </w:p>
    <w:sectPr w:rsidR="006F42CE" w:rsidRPr="00B8629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E2F26" w14:textId="77777777" w:rsidR="008F0716" w:rsidRDefault="008F0716" w:rsidP="00272634">
      <w:r>
        <w:separator/>
      </w:r>
    </w:p>
  </w:endnote>
  <w:endnote w:type="continuationSeparator" w:id="0">
    <w:p w14:paraId="4680FAFB" w14:textId="77777777" w:rsidR="008F0716" w:rsidRDefault="008F071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78A76" w14:textId="77777777" w:rsidR="008F0716" w:rsidRDefault="008F0716" w:rsidP="00272634">
      <w:r>
        <w:separator/>
      </w:r>
    </w:p>
  </w:footnote>
  <w:footnote w:type="continuationSeparator" w:id="0">
    <w:p w14:paraId="7D22B3A1" w14:textId="77777777" w:rsidR="008F0716" w:rsidRDefault="008F071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5915744">
    <w:abstractNumId w:val="0"/>
  </w:num>
  <w:num w:numId="2" w16cid:durableId="2035112451">
    <w:abstractNumId w:val="2"/>
  </w:num>
  <w:num w:numId="3" w16cid:durableId="571543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AB"/>
    <w:rsid w:val="0000511D"/>
    <w:rsid w:val="00006640"/>
    <w:rsid w:val="00013569"/>
    <w:rsid w:val="00076478"/>
    <w:rsid w:val="000765AF"/>
    <w:rsid w:val="00077B5C"/>
    <w:rsid w:val="00080B67"/>
    <w:rsid w:val="000A4D06"/>
    <w:rsid w:val="000B365A"/>
    <w:rsid w:val="000E2729"/>
    <w:rsid w:val="000E4F15"/>
    <w:rsid w:val="0010786F"/>
    <w:rsid w:val="00107C19"/>
    <w:rsid w:val="001218E3"/>
    <w:rsid w:val="001230B8"/>
    <w:rsid w:val="001247D4"/>
    <w:rsid w:val="001248C2"/>
    <w:rsid w:val="00134583"/>
    <w:rsid w:val="001349AE"/>
    <w:rsid w:val="001471C3"/>
    <w:rsid w:val="0015454F"/>
    <w:rsid w:val="00155ADF"/>
    <w:rsid w:val="00173DFB"/>
    <w:rsid w:val="00176CF9"/>
    <w:rsid w:val="0017748E"/>
    <w:rsid w:val="001C12CE"/>
    <w:rsid w:val="001C1B8C"/>
    <w:rsid w:val="001C7FA6"/>
    <w:rsid w:val="001D2822"/>
    <w:rsid w:val="001E3407"/>
    <w:rsid w:val="001E68A0"/>
    <w:rsid w:val="001F572A"/>
    <w:rsid w:val="00216A92"/>
    <w:rsid w:val="00220726"/>
    <w:rsid w:val="00241988"/>
    <w:rsid w:val="00247DBC"/>
    <w:rsid w:val="00272634"/>
    <w:rsid w:val="002741A3"/>
    <w:rsid w:val="00280543"/>
    <w:rsid w:val="002B309C"/>
    <w:rsid w:val="002D7526"/>
    <w:rsid w:val="002D78A5"/>
    <w:rsid w:val="002E054C"/>
    <w:rsid w:val="002F3EAB"/>
    <w:rsid w:val="00314831"/>
    <w:rsid w:val="00322BBB"/>
    <w:rsid w:val="0033433B"/>
    <w:rsid w:val="00343A43"/>
    <w:rsid w:val="00345D79"/>
    <w:rsid w:val="0035723D"/>
    <w:rsid w:val="003861CA"/>
    <w:rsid w:val="003A304F"/>
    <w:rsid w:val="003A5A70"/>
    <w:rsid w:val="003B2DF8"/>
    <w:rsid w:val="003D6D23"/>
    <w:rsid w:val="003E2F46"/>
    <w:rsid w:val="003E57E6"/>
    <w:rsid w:val="003E7A86"/>
    <w:rsid w:val="0041520B"/>
    <w:rsid w:val="00421C1C"/>
    <w:rsid w:val="00424E79"/>
    <w:rsid w:val="0042748A"/>
    <w:rsid w:val="00456232"/>
    <w:rsid w:val="00465743"/>
    <w:rsid w:val="00474067"/>
    <w:rsid w:val="00484EF5"/>
    <w:rsid w:val="00491F50"/>
    <w:rsid w:val="00495331"/>
    <w:rsid w:val="00497548"/>
    <w:rsid w:val="004B589D"/>
    <w:rsid w:val="004D4449"/>
    <w:rsid w:val="005021D5"/>
    <w:rsid w:val="00512FB5"/>
    <w:rsid w:val="00532DE5"/>
    <w:rsid w:val="005331A0"/>
    <w:rsid w:val="00536653"/>
    <w:rsid w:val="0054338F"/>
    <w:rsid w:val="0054609F"/>
    <w:rsid w:val="0056099B"/>
    <w:rsid w:val="00563377"/>
    <w:rsid w:val="00585233"/>
    <w:rsid w:val="00597FA2"/>
    <w:rsid w:val="005A339E"/>
    <w:rsid w:val="005B1E8E"/>
    <w:rsid w:val="005D738E"/>
    <w:rsid w:val="005E5537"/>
    <w:rsid w:val="005E60DC"/>
    <w:rsid w:val="005E775F"/>
    <w:rsid w:val="005F0126"/>
    <w:rsid w:val="005F77CA"/>
    <w:rsid w:val="00606846"/>
    <w:rsid w:val="00615680"/>
    <w:rsid w:val="006169C4"/>
    <w:rsid w:val="00617310"/>
    <w:rsid w:val="006407A4"/>
    <w:rsid w:val="00651D12"/>
    <w:rsid w:val="0066526B"/>
    <w:rsid w:val="0066710D"/>
    <w:rsid w:val="00672404"/>
    <w:rsid w:val="00680113"/>
    <w:rsid w:val="00694240"/>
    <w:rsid w:val="00696EB9"/>
    <w:rsid w:val="006A6F8E"/>
    <w:rsid w:val="006B0536"/>
    <w:rsid w:val="006C314E"/>
    <w:rsid w:val="006C6393"/>
    <w:rsid w:val="006E1013"/>
    <w:rsid w:val="006E68E5"/>
    <w:rsid w:val="006F42CE"/>
    <w:rsid w:val="006F5093"/>
    <w:rsid w:val="006F653C"/>
    <w:rsid w:val="0072459D"/>
    <w:rsid w:val="00741AED"/>
    <w:rsid w:val="00751580"/>
    <w:rsid w:val="007565E7"/>
    <w:rsid w:val="007626B4"/>
    <w:rsid w:val="00772589"/>
    <w:rsid w:val="00781399"/>
    <w:rsid w:val="00791C70"/>
    <w:rsid w:val="007D220F"/>
    <w:rsid w:val="007D7CAB"/>
    <w:rsid w:val="007E0929"/>
    <w:rsid w:val="008062E4"/>
    <w:rsid w:val="0082024D"/>
    <w:rsid w:val="00820C10"/>
    <w:rsid w:val="0082444A"/>
    <w:rsid w:val="008336ED"/>
    <w:rsid w:val="00834FAD"/>
    <w:rsid w:val="00837EB5"/>
    <w:rsid w:val="0086220F"/>
    <w:rsid w:val="0086326E"/>
    <w:rsid w:val="008749A3"/>
    <w:rsid w:val="008823EE"/>
    <w:rsid w:val="008A311A"/>
    <w:rsid w:val="008B20C1"/>
    <w:rsid w:val="008E0F83"/>
    <w:rsid w:val="008F0716"/>
    <w:rsid w:val="009204A7"/>
    <w:rsid w:val="00920929"/>
    <w:rsid w:val="009243C8"/>
    <w:rsid w:val="00931A9C"/>
    <w:rsid w:val="00932BFA"/>
    <w:rsid w:val="009514F1"/>
    <w:rsid w:val="0095343D"/>
    <w:rsid w:val="00957F28"/>
    <w:rsid w:val="00962A70"/>
    <w:rsid w:val="009654CB"/>
    <w:rsid w:val="009A3E5E"/>
    <w:rsid w:val="009B087E"/>
    <w:rsid w:val="009B1C29"/>
    <w:rsid w:val="009D3F0D"/>
    <w:rsid w:val="00A05E79"/>
    <w:rsid w:val="00A0603B"/>
    <w:rsid w:val="00A2754A"/>
    <w:rsid w:val="00A5189C"/>
    <w:rsid w:val="00A54037"/>
    <w:rsid w:val="00A60E68"/>
    <w:rsid w:val="00A6526E"/>
    <w:rsid w:val="00A7530F"/>
    <w:rsid w:val="00A87143"/>
    <w:rsid w:val="00A9132D"/>
    <w:rsid w:val="00A92169"/>
    <w:rsid w:val="00A955EA"/>
    <w:rsid w:val="00AB40DF"/>
    <w:rsid w:val="00AD7EC0"/>
    <w:rsid w:val="00AE4DE1"/>
    <w:rsid w:val="00AF56D8"/>
    <w:rsid w:val="00B07C78"/>
    <w:rsid w:val="00B32C52"/>
    <w:rsid w:val="00B578BD"/>
    <w:rsid w:val="00B8023A"/>
    <w:rsid w:val="00B80D16"/>
    <w:rsid w:val="00B86294"/>
    <w:rsid w:val="00B87993"/>
    <w:rsid w:val="00B9759C"/>
    <w:rsid w:val="00BA1D4D"/>
    <w:rsid w:val="00BB2F9A"/>
    <w:rsid w:val="00BD2104"/>
    <w:rsid w:val="00BD51CA"/>
    <w:rsid w:val="00BE2D21"/>
    <w:rsid w:val="00BE4A35"/>
    <w:rsid w:val="00BE77BD"/>
    <w:rsid w:val="00C06594"/>
    <w:rsid w:val="00C11482"/>
    <w:rsid w:val="00C1225C"/>
    <w:rsid w:val="00C16A33"/>
    <w:rsid w:val="00C20C57"/>
    <w:rsid w:val="00C20D76"/>
    <w:rsid w:val="00C22CDF"/>
    <w:rsid w:val="00C2732B"/>
    <w:rsid w:val="00C275F1"/>
    <w:rsid w:val="00C42BF7"/>
    <w:rsid w:val="00C51818"/>
    <w:rsid w:val="00C52023"/>
    <w:rsid w:val="00C53268"/>
    <w:rsid w:val="00C564A2"/>
    <w:rsid w:val="00C572DA"/>
    <w:rsid w:val="00C67FA9"/>
    <w:rsid w:val="00C7457A"/>
    <w:rsid w:val="00C96320"/>
    <w:rsid w:val="00CC3989"/>
    <w:rsid w:val="00CC3F79"/>
    <w:rsid w:val="00D0018B"/>
    <w:rsid w:val="00D13F74"/>
    <w:rsid w:val="00D25C62"/>
    <w:rsid w:val="00D269E9"/>
    <w:rsid w:val="00D34991"/>
    <w:rsid w:val="00D40B56"/>
    <w:rsid w:val="00D442F8"/>
    <w:rsid w:val="00D74104"/>
    <w:rsid w:val="00D805B3"/>
    <w:rsid w:val="00D90440"/>
    <w:rsid w:val="00D92C74"/>
    <w:rsid w:val="00D95758"/>
    <w:rsid w:val="00DA25D7"/>
    <w:rsid w:val="00DB46CB"/>
    <w:rsid w:val="00DC518C"/>
    <w:rsid w:val="00E14D1F"/>
    <w:rsid w:val="00E3518C"/>
    <w:rsid w:val="00E444FF"/>
    <w:rsid w:val="00E47F9F"/>
    <w:rsid w:val="00E52447"/>
    <w:rsid w:val="00E56F71"/>
    <w:rsid w:val="00E575A8"/>
    <w:rsid w:val="00E626D7"/>
    <w:rsid w:val="00E65CB8"/>
    <w:rsid w:val="00E968E4"/>
    <w:rsid w:val="00EA7304"/>
    <w:rsid w:val="00EB69AC"/>
    <w:rsid w:val="00ED7976"/>
    <w:rsid w:val="00EF0E87"/>
    <w:rsid w:val="00F05098"/>
    <w:rsid w:val="00F15903"/>
    <w:rsid w:val="00F16C6C"/>
    <w:rsid w:val="00F21FC5"/>
    <w:rsid w:val="00F27F65"/>
    <w:rsid w:val="00F32205"/>
    <w:rsid w:val="00F42BA3"/>
    <w:rsid w:val="00F4558B"/>
    <w:rsid w:val="00F51D32"/>
    <w:rsid w:val="00F52583"/>
    <w:rsid w:val="00F55975"/>
    <w:rsid w:val="00F656F0"/>
    <w:rsid w:val="00F74B3D"/>
    <w:rsid w:val="00F8773C"/>
    <w:rsid w:val="00FA6E8D"/>
    <w:rsid w:val="00FD113F"/>
    <w:rsid w:val="00FD28A6"/>
    <w:rsid w:val="00FD2D3E"/>
    <w:rsid w:val="00FD4992"/>
    <w:rsid w:val="00FE79A4"/>
    <w:rsid w:val="00FF064D"/>
    <w:rsid w:val="0BA46D6E"/>
    <w:rsid w:val="11E2C64A"/>
    <w:rsid w:val="5661B918"/>
    <w:rsid w:val="6285EDD7"/>
    <w:rsid w:val="6552B041"/>
    <w:rsid w:val="6839F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46811"/>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0298">
      <w:bodyDiv w:val="1"/>
      <w:marLeft w:val="0"/>
      <w:marRight w:val="0"/>
      <w:marTop w:val="0"/>
      <w:marBottom w:val="0"/>
      <w:divBdr>
        <w:top w:val="none" w:sz="0" w:space="0" w:color="auto"/>
        <w:left w:val="none" w:sz="0" w:space="0" w:color="auto"/>
        <w:bottom w:val="none" w:sz="0" w:space="0" w:color="auto"/>
        <w:right w:val="none" w:sz="0" w:space="0" w:color="auto"/>
      </w:divBdr>
    </w:div>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03437273">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82878834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302</Words>
  <Characters>1724</Characters>
  <Application>Microsoft Office Word</Application>
  <DocSecurity>0</DocSecurity>
  <Lines>14</Lines>
  <Paragraphs>4</Paragraphs>
  <ScaleCrop>false</ScaleCrop>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Delancey, Thaddea</cp:lastModifiedBy>
  <cp:revision>2</cp:revision>
  <cp:lastPrinted>2018-02-28T16:57:00Z</cp:lastPrinted>
  <dcterms:created xsi:type="dcterms:W3CDTF">2026-02-04T15:49:00Z</dcterms:created>
  <dcterms:modified xsi:type="dcterms:W3CDTF">2026-02-04T15:49:00Z</dcterms:modified>
</cp:coreProperties>
</file>