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01827" w14:textId="3CB2DE38" w:rsidR="004E1CF2" w:rsidRDefault="004E1CF2" w:rsidP="00E97376">
      <w:pPr>
        <w:ind w:firstLine="0"/>
        <w:jc w:val="center"/>
      </w:pPr>
      <w:r>
        <w:t>Int. No.</w:t>
      </w:r>
      <w:r w:rsidR="002936B2">
        <w:t xml:space="preserve"> 21</w:t>
      </w:r>
      <w:r w:rsidR="004F1016">
        <w:t xml:space="preserve"> </w:t>
      </w:r>
    </w:p>
    <w:p w14:paraId="771B7445" w14:textId="77777777" w:rsidR="00E97376" w:rsidRDefault="00E97376" w:rsidP="00E97376">
      <w:pPr>
        <w:ind w:firstLine="0"/>
        <w:jc w:val="center"/>
      </w:pPr>
    </w:p>
    <w:p w14:paraId="73FAC132" w14:textId="77777777" w:rsidR="000E4897" w:rsidRDefault="000E4897" w:rsidP="000E4897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Abreu, Cabán, Louis, Krishnan, Ung and Hanif</w:t>
      </w:r>
    </w:p>
    <w:p w14:paraId="50F933A5" w14:textId="77777777" w:rsidR="004E1CF2" w:rsidRDefault="004E1CF2" w:rsidP="007101A2">
      <w:pPr>
        <w:pStyle w:val="BodyText"/>
        <w:spacing w:line="240" w:lineRule="auto"/>
        <w:ind w:firstLine="0"/>
      </w:pPr>
    </w:p>
    <w:p w14:paraId="2D859445" w14:textId="77777777" w:rsidR="001759E1" w:rsidRPr="001759E1" w:rsidRDefault="001759E1" w:rsidP="007101A2">
      <w:pPr>
        <w:pStyle w:val="BodyText"/>
        <w:spacing w:line="240" w:lineRule="auto"/>
        <w:ind w:firstLine="0"/>
        <w:rPr>
          <w:vanish/>
        </w:rPr>
      </w:pPr>
      <w:r w:rsidRPr="001759E1">
        <w:rPr>
          <w:vanish/>
        </w:rPr>
        <w:t>..Title</w:t>
      </w:r>
    </w:p>
    <w:p w14:paraId="389D1297" w14:textId="77777777" w:rsidR="001759E1" w:rsidRDefault="001759E1" w:rsidP="007101A2">
      <w:pPr>
        <w:pStyle w:val="BodyText"/>
        <w:spacing w:line="240" w:lineRule="auto"/>
        <w:ind w:firstLine="0"/>
      </w:pPr>
      <w:r>
        <w:t xml:space="preserve">A Local Law to </w:t>
      </w:r>
      <w:r w:rsidR="00E310B4">
        <w:t>amend the</w:t>
      </w:r>
      <w:r w:rsidR="00FC547E">
        <w:t xml:space="preserve"> </w:t>
      </w:r>
      <w:r w:rsidR="00334987">
        <w:t>administrative code of the city of New York</w:t>
      </w:r>
      <w:r w:rsidR="004E1CF2">
        <w:t>, in relation to</w:t>
      </w:r>
      <w:r w:rsidR="00D628CF">
        <w:t xml:space="preserve"> </w:t>
      </w:r>
      <w:r w:rsidR="00CF6886">
        <w:t xml:space="preserve">allowing sick time </w:t>
      </w:r>
      <w:r w:rsidR="00BD0B02">
        <w:t xml:space="preserve">to </w:t>
      </w:r>
      <w:r w:rsidR="0088637F">
        <w:t xml:space="preserve">be used for the </w:t>
      </w:r>
      <w:r w:rsidR="00BD0B02">
        <w:t>care for</w:t>
      </w:r>
      <w:r w:rsidR="00CF6886">
        <w:t xml:space="preserve"> certain</w:t>
      </w:r>
      <w:r w:rsidR="00D628CF" w:rsidRPr="00D628CF">
        <w:t xml:space="preserve"> animal</w:t>
      </w:r>
      <w:r w:rsidR="00CF6886">
        <w:t>s</w:t>
      </w:r>
    </w:p>
    <w:p w14:paraId="26B3FF2D" w14:textId="184C1C93" w:rsidR="004E1CF2" w:rsidRPr="001759E1" w:rsidRDefault="001759E1" w:rsidP="007101A2">
      <w:pPr>
        <w:pStyle w:val="BodyText"/>
        <w:spacing w:line="240" w:lineRule="auto"/>
        <w:ind w:firstLine="0"/>
        <w:rPr>
          <w:vanish/>
        </w:rPr>
      </w:pPr>
      <w:r w:rsidRPr="001759E1">
        <w:rPr>
          <w:vanish/>
        </w:rPr>
        <w:t>..Body</w:t>
      </w:r>
    </w:p>
    <w:p w14:paraId="35E71294" w14:textId="77777777" w:rsidR="00C5341B" w:rsidRPr="00B63695" w:rsidRDefault="00C5341B" w:rsidP="007101A2">
      <w:pPr>
        <w:pStyle w:val="BodyText"/>
        <w:spacing w:line="240" w:lineRule="auto"/>
        <w:ind w:firstLine="0"/>
        <w:rPr>
          <w:u w:val="single"/>
        </w:rPr>
      </w:pPr>
    </w:p>
    <w:p w14:paraId="62512250" w14:textId="77777777" w:rsidR="004E1CF2" w:rsidRPr="00B63695" w:rsidRDefault="004E1CF2" w:rsidP="007101A2">
      <w:pPr>
        <w:ind w:firstLine="0"/>
        <w:jc w:val="both"/>
      </w:pPr>
      <w:r w:rsidRPr="00B63695">
        <w:rPr>
          <w:u w:val="single"/>
        </w:rPr>
        <w:t>Be it enacted by the Council as follows:</w:t>
      </w:r>
    </w:p>
    <w:p w14:paraId="5D9E340C" w14:textId="77777777" w:rsidR="004E1CF2" w:rsidRPr="00B63695" w:rsidRDefault="004E1CF2" w:rsidP="006662DF">
      <w:pPr>
        <w:jc w:val="both"/>
      </w:pPr>
    </w:p>
    <w:p w14:paraId="193F9A29" w14:textId="77777777" w:rsidR="006A691C" w:rsidRPr="00B63695" w:rsidRDefault="006A691C" w:rsidP="007101A2">
      <w:pPr>
        <w:spacing w:line="480" w:lineRule="auto"/>
        <w:jc w:val="both"/>
        <w:sectPr w:rsidR="006A691C" w:rsidRPr="00B63695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809DCA7" w14:textId="77777777" w:rsidR="008E6343" w:rsidRPr="00B75060" w:rsidRDefault="007101A2" w:rsidP="00016349">
      <w:pPr>
        <w:spacing w:line="480" w:lineRule="auto"/>
        <w:jc w:val="both"/>
      </w:pPr>
      <w:r w:rsidRPr="00B63695">
        <w:t>S</w:t>
      </w:r>
      <w:r w:rsidR="004E1CF2" w:rsidRPr="00B63695">
        <w:t>ection 1.</w:t>
      </w:r>
      <w:r w:rsidR="008E6343" w:rsidRPr="00B63695">
        <w:t xml:space="preserve"> Section 20-912 of the administrative code of the city of New York is amended by adding a new </w:t>
      </w:r>
      <w:r w:rsidR="008E6343" w:rsidRPr="00B75060">
        <w:t>of “covered animal” in alphabetical order to read as follows:</w:t>
      </w:r>
    </w:p>
    <w:p w14:paraId="6D62D0A0" w14:textId="0E451E3F" w:rsidR="008E6343" w:rsidRDefault="008E6343" w:rsidP="00016349">
      <w:pPr>
        <w:spacing w:line="480" w:lineRule="auto"/>
        <w:jc w:val="both"/>
        <w:rPr>
          <w:u w:val="single"/>
        </w:rPr>
      </w:pPr>
      <w:r w:rsidRPr="00B75060">
        <w:rPr>
          <w:u w:val="single"/>
        </w:rPr>
        <w:t xml:space="preserve">Covered animal. The term “covered animal” </w:t>
      </w:r>
      <w:r w:rsidR="007268B8" w:rsidRPr="00B75060">
        <w:rPr>
          <w:u w:val="single"/>
        </w:rPr>
        <w:t xml:space="preserve">means </w:t>
      </w:r>
      <w:r w:rsidR="00C8599A">
        <w:rPr>
          <w:u w:val="single"/>
        </w:rPr>
        <w:t>a</w:t>
      </w:r>
      <w:r w:rsidR="002276D5">
        <w:rPr>
          <w:u w:val="single"/>
        </w:rPr>
        <w:t>n</w:t>
      </w:r>
      <w:r w:rsidR="00A55946">
        <w:rPr>
          <w:u w:val="single"/>
        </w:rPr>
        <w:t xml:space="preserve"> employee’s</w:t>
      </w:r>
      <w:r w:rsidR="00C8599A">
        <w:rPr>
          <w:u w:val="single"/>
        </w:rPr>
        <w:t xml:space="preserve"> </w:t>
      </w:r>
      <w:r w:rsidR="00E556AB" w:rsidRPr="00B75060">
        <w:rPr>
          <w:u w:val="single"/>
        </w:rPr>
        <w:t>animal</w:t>
      </w:r>
      <w:r w:rsidR="0080026C">
        <w:rPr>
          <w:u w:val="single"/>
        </w:rPr>
        <w:t xml:space="preserve"> </w:t>
      </w:r>
      <w:r w:rsidR="00A55946">
        <w:rPr>
          <w:u w:val="single"/>
        </w:rPr>
        <w:t xml:space="preserve">that is </w:t>
      </w:r>
      <w:r w:rsidR="009B406E">
        <w:rPr>
          <w:u w:val="single"/>
        </w:rPr>
        <w:t xml:space="preserve">a service animal or is an animal </w:t>
      </w:r>
      <w:r w:rsidR="00C8599A">
        <w:rPr>
          <w:u w:val="single"/>
        </w:rPr>
        <w:t>kept</w:t>
      </w:r>
      <w:r w:rsidR="00B10A97">
        <w:rPr>
          <w:u w:val="single"/>
        </w:rPr>
        <w:t xml:space="preserve"> primarily</w:t>
      </w:r>
      <w:r w:rsidR="00C8599A">
        <w:rPr>
          <w:u w:val="single"/>
        </w:rPr>
        <w:t xml:space="preserve"> </w:t>
      </w:r>
      <w:r w:rsidR="00E70B78">
        <w:rPr>
          <w:u w:val="single"/>
        </w:rPr>
        <w:t xml:space="preserve">for </w:t>
      </w:r>
      <w:r w:rsidR="00B10A97">
        <w:rPr>
          <w:u w:val="single"/>
        </w:rPr>
        <w:t>companionship</w:t>
      </w:r>
      <w:r w:rsidR="00E70B78">
        <w:rPr>
          <w:u w:val="single"/>
        </w:rPr>
        <w:t xml:space="preserve"> </w:t>
      </w:r>
      <w:r w:rsidR="00C8599A">
        <w:rPr>
          <w:u w:val="single"/>
        </w:rPr>
        <w:t xml:space="preserve">in </w:t>
      </w:r>
      <w:r w:rsidR="00BA1262">
        <w:rPr>
          <w:u w:val="single"/>
        </w:rPr>
        <w:t>compliance</w:t>
      </w:r>
      <w:r w:rsidR="00C8599A">
        <w:rPr>
          <w:u w:val="single"/>
        </w:rPr>
        <w:t xml:space="preserve"> with all applicable laws</w:t>
      </w:r>
      <w:r w:rsidR="00B75060" w:rsidRPr="00B75060">
        <w:rPr>
          <w:u w:val="single"/>
        </w:rPr>
        <w:t>.</w:t>
      </w:r>
      <w:r w:rsidR="001C6028">
        <w:rPr>
          <w:u w:val="single"/>
        </w:rPr>
        <w:t xml:space="preserve"> </w:t>
      </w:r>
    </w:p>
    <w:p w14:paraId="02EA81CA" w14:textId="77777777" w:rsidR="00016349" w:rsidRDefault="008E6343" w:rsidP="00016349">
      <w:pPr>
        <w:spacing w:line="480" w:lineRule="auto"/>
        <w:jc w:val="both"/>
      </w:pPr>
      <w:r w:rsidRPr="008E6343">
        <w:t>§</w:t>
      </w:r>
      <w:r>
        <w:t xml:space="preserve"> 2. </w:t>
      </w:r>
      <w:r w:rsidR="0086002F">
        <w:t>Paragraph 1 of subdivision a of section</w:t>
      </w:r>
      <w:r w:rsidR="0086002F" w:rsidRPr="0086002F">
        <w:t xml:space="preserve"> 20-914</w:t>
      </w:r>
      <w:r w:rsidR="0086002F" w:rsidRPr="0086002F">
        <w:rPr>
          <w:sz w:val="23"/>
          <w:szCs w:val="23"/>
        </w:rPr>
        <w:t xml:space="preserve"> </w:t>
      </w:r>
      <w:r w:rsidR="0086002F" w:rsidRPr="0086002F">
        <w:t>of the administrative code of the city of New York</w:t>
      </w:r>
      <w:r w:rsidR="0086002F">
        <w:t>, as amended by local law number 97 for the year 2020, is amended to read as follows:</w:t>
      </w:r>
      <w:r w:rsidR="00016349">
        <w:t xml:space="preserve"> </w:t>
      </w:r>
    </w:p>
    <w:p w14:paraId="7981D901" w14:textId="5DFF5F34" w:rsidR="00016349" w:rsidRPr="00016349" w:rsidRDefault="0086002F" w:rsidP="00016349">
      <w:pPr>
        <w:spacing w:line="480" w:lineRule="auto"/>
        <w:jc w:val="both"/>
      </w:pPr>
      <w:r>
        <w:rPr>
          <w:color w:val="000000"/>
        </w:rPr>
        <w:t>1. An employee shall be entitled to use sick time for absence from work due to:</w:t>
      </w:r>
    </w:p>
    <w:p w14:paraId="056EE52B" w14:textId="533C32E2" w:rsidR="0086002F" w:rsidRDefault="0086002F" w:rsidP="0001634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(a) such employee's mental or physical illness, injury or health condition or need for medical diagnosis, care or treatment of a mental or physical illness, injury or health condition or need for preventive medical care; </w:t>
      </w:r>
      <w:r w:rsidR="00F51D2A">
        <w:rPr>
          <w:color w:val="000000"/>
        </w:rPr>
        <w:t>[</w:t>
      </w:r>
      <w:r>
        <w:rPr>
          <w:color w:val="000000"/>
        </w:rPr>
        <w:t>or</w:t>
      </w:r>
      <w:r w:rsidR="00F51D2A">
        <w:rPr>
          <w:color w:val="000000"/>
        </w:rPr>
        <w:t>]</w:t>
      </w:r>
    </w:p>
    <w:p w14:paraId="0A5A5919" w14:textId="77777777" w:rsidR="0086002F" w:rsidRDefault="0086002F" w:rsidP="0086002F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(b) care of a family member who needs medical diagnosis, care or treatment of a mental or physical illness, injury or health condition or who needs preventive medical care; </w:t>
      </w:r>
      <w:r w:rsidR="0044426D">
        <w:rPr>
          <w:color w:val="000000"/>
        </w:rPr>
        <w:t>[</w:t>
      </w:r>
      <w:r>
        <w:rPr>
          <w:color w:val="000000"/>
        </w:rPr>
        <w:t>or</w:t>
      </w:r>
      <w:r w:rsidR="0044426D">
        <w:rPr>
          <w:color w:val="000000"/>
        </w:rPr>
        <w:t>]</w:t>
      </w:r>
    </w:p>
    <w:p w14:paraId="4718C995" w14:textId="77777777" w:rsidR="0086002F" w:rsidRDefault="0086002F" w:rsidP="0086002F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(c) closure of such employee’s place of business by order of a public official due to a public health emergency or such employee’s need to care for a child whose school or childcare provider has been closed by order of a public official due to a public health emergency</w:t>
      </w:r>
      <w:r w:rsidR="0044426D">
        <w:rPr>
          <w:color w:val="000000"/>
        </w:rPr>
        <w:t>[</w:t>
      </w:r>
      <w:r>
        <w:rPr>
          <w:color w:val="000000"/>
        </w:rPr>
        <w:t>.</w:t>
      </w:r>
      <w:r w:rsidR="0044426D">
        <w:rPr>
          <w:color w:val="000000"/>
        </w:rPr>
        <w:t xml:space="preserve">] </w:t>
      </w:r>
      <w:r w:rsidR="0044426D">
        <w:rPr>
          <w:color w:val="000000"/>
          <w:u w:val="single"/>
        </w:rPr>
        <w:t>; or</w:t>
      </w:r>
    </w:p>
    <w:p w14:paraId="1CFA2722" w14:textId="133C4509" w:rsidR="0086002F" w:rsidRPr="00875894" w:rsidRDefault="0044426D" w:rsidP="0087589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  <w:u w:val="single"/>
        </w:rPr>
      </w:pPr>
      <w:r>
        <w:rPr>
          <w:color w:val="000000"/>
          <w:u w:val="single"/>
        </w:rPr>
        <w:t>(d)</w:t>
      </w:r>
      <w:r w:rsidR="00FA2D77">
        <w:rPr>
          <w:color w:val="000000"/>
          <w:u w:val="single"/>
        </w:rPr>
        <w:t xml:space="preserve"> care of </w:t>
      </w:r>
      <w:r w:rsidR="00A55946">
        <w:rPr>
          <w:color w:val="000000"/>
          <w:u w:val="single"/>
        </w:rPr>
        <w:t>a</w:t>
      </w:r>
      <w:r w:rsidR="00016349">
        <w:rPr>
          <w:color w:val="000000"/>
          <w:u w:val="single"/>
        </w:rPr>
        <w:t xml:space="preserve"> </w:t>
      </w:r>
      <w:r w:rsidR="008E6343" w:rsidRPr="00EB28BE">
        <w:rPr>
          <w:color w:val="000000"/>
          <w:u w:val="single"/>
        </w:rPr>
        <w:t>covered</w:t>
      </w:r>
      <w:r w:rsidR="008E6343">
        <w:rPr>
          <w:color w:val="000000"/>
          <w:u w:val="single"/>
        </w:rPr>
        <w:t xml:space="preserve"> animal </w:t>
      </w:r>
      <w:r w:rsidR="001536D9">
        <w:rPr>
          <w:color w:val="000000"/>
          <w:u w:val="single"/>
        </w:rPr>
        <w:t xml:space="preserve">that </w:t>
      </w:r>
      <w:r>
        <w:rPr>
          <w:color w:val="000000"/>
          <w:u w:val="single"/>
        </w:rPr>
        <w:t xml:space="preserve">needs medical diagnosis, care or treatment of a physical illness, injury or health condition or </w:t>
      </w:r>
      <w:r w:rsidR="002276D5">
        <w:rPr>
          <w:color w:val="000000"/>
          <w:u w:val="single"/>
        </w:rPr>
        <w:t xml:space="preserve">that </w:t>
      </w:r>
      <w:r>
        <w:rPr>
          <w:color w:val="000000"/>
          <w:u w:val="single"/>
        </w:rPr>
        <w:t>needs preventive medical care.</w:t>
      </w:r>
    </w:p>
    <w:p w14:paraId="43BBFA33" w14:textId="77777777" w:rsidR="00E10F4C" w:rsidRPr="00E10F4C" w:rsidRDefault="00595589" w:rsidP="00E10F4C">
      <w:pPr>
        <w:spacing w:line="480" w:lineRule="auto"/>
        <w:jc w:val="both"/>
      </w:pPr>
      <w:r>
        <w:t>§</w:t>
      </w:r>
      <w:r w:rsidR="008E6343">
        <w:t xml:space="preserve"> 3</w:t>
      </w:r>
      <w:r>
        <w:t>.</w:t>
      </w:r>
      <w:r w:rsidR="00E10F4C">
        <w:t xml:space="preserve"> </w:t>
      </w:r>
      <w:r w:rsidR="00E10F4C" w:rsidRPr="00E10F4C">
        <w:rPr>
          <w:rFonts w:eastAsia="Calibri"/>
          <w:color w:val="000000"/>
          <w:sz w:val="23"/>
          <w:szCs w:val="23"/>
        </w:rPr>
        <w:t xml:space="preserve">This local law takes effect 120 days after it becomes law. </w:t>
      </w:r>
    </w:p>
    <w:p w14:paraId="1D7A4EDF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8307A6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6D4C6DD" w14:textId="77777777" w:rsidR="00EB262D" w:rsidRDefault="0087589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JGP</w:t>
      </w:r>
    </w:p>
    <w:p w14:paraId="5BDDF974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LS </w:t>
      </w:r>
      <w:r w:rsidR="00B47730">
        <w:rPr>
          <w:sz w:val="18"/>
          <w:szCs w:val="18"/>
        </w:rPr>
        <w:t>#</w:t>
      </w:r>
      <w:r w:rsidR="00875894">
        <w:rPr>
          <w:sz w:val="18"/>
          <w:szCs w:val="18"/>
        </w:rPr>
        <w:t>14861</w:t>
      </w:r>
    </w:p>
    <w:p w14:paraId="5C612EC9" w14:textId="66C1566B" w:rsidR="001C322F" w:rsidRDefault="001C322F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#1089-2024</w:t>
      </w:r>
    </w:p>
    <w:p w14:paraId="6ADAF86D" w14:textId="5653CB8F" w:rsidR="002D5F4F" w:rsidRDefault="001C322F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1/5/2026 4:32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BCECA" w14:textId="77777777" w:rsidR="00146F4B" w:rsidRDefault="00146F4B">
      <w:r>
        <w:separator/>
      </w:r>
    </w:p>
    <w:p w14:paraId="60C92579" w14:textId="77777777" w:rsidR="00146F4B" w:rsidRDefault="00146F4B"/>
  </w:endnote>
  <w:endnote w:type="continuationSeparator" w:id="0">
    <w:p w14:paraId="2C546D16" w14:textId="77777777" w:rsidR="00146F4B" w:rsidRDefault="00146F4B">
      <w:r>
        <w:continuationSeparator/>
      </w:r>
    </w:p>
    <w:p w14:paraId="3DE9BA30" w14:textId="77777777" w:rsidR="00146F4B" w:rsidRDefault="00146F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688BAE" w14:textId="4FEEFA0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09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C35341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B21245" w14:textId="3055E33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59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73CCE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0E6D5" w14:textId="77777777" w:rsidR="00146F4B" w:rsidRDefault="00146F4B">
      <w:r>
        <w:separator/>
      </w:r>
    </w:p>
    <w:p w14:paraId="31B468CC" w14:textId="77777777" w:rsidR="00146F4B" w:rsidRDefault="00146F4B"/>
  </w:footnote>
  <w:footnote w:type="continuationSeparator" w:id="0">
    <w:p w14:paraId="3BD95C5B" w14:textId="77777777" w:rsidR="00146F4B" w:rsidRDefault="00146F4B">
      <w:r>
        <w:continuationSeparator/>
      </w:r>
    </w:p>
    <w:p w14:paraId="1CB8D62B" w14:textId="77777777" w:rsidR="00146F4B" w:rsidRDefault="00146F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0401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810"/>
    <w:rsid w:val="0000132C"/>
    <w:rsid w:val="00005506"/>
    <w:rsid w:val="000135A3"/>
    <w:rsid w:val="00016349"/>
    <w:rsid w:val="00035181"/>
    <w:rsid w:val="00037032"/>
    <w:rsid w:val="000502BC"/>
    <w:rsid w:val="00056BB0"/>
    <w:rsid w:val="00056F6A"/>
    <w:rsid w:val="00064AFB"/>
    <w:rsid w:val="000822D2"/>
    <w:rsid w:val="0009173E"/>
    <w:rsid w:val="00094A70"/>
    <w:rsid w:val="000C6302"/>
    <w:rsid w:val="000D4A7F"/>
    <w:rsid w:val="000E484F"/>
    <w:rsid w:val="000E4897"/>
    <w:rsid w:val="00105296"/>
    <w:rsid w:val="001073BD"/>
    <w:rsid w:val="00107450"/>
    <w:rsid w:val="00115B31"/>
    <w:rsid w:val="0011723E"/>
    <w:rsid w:val="001204AD"/>
    <w:rsid w:val="00144264"/>
    <w:rsid w:val="00146F4B"/>
    <w:rsid w:val="001509BF"/>
    <w:rsid w:val="00150A27"/>
    <w:rsid w:val="001536D9"/>
    <w:rsid w:val="00162FC0"/>
    <w:rsid w:val="00163BAF"/>
    <w:rsid w:val="00165627"/>
    <w:rsid w:val="00167107"/>
    <w:rsid w:val="001759E1"/>
    <w:rsid w:val="00180BD2"/>
    <w:rsid w:val="00195A80"/>
    <w:rsid w:val="001C322F"/>
    <w:rsid w:val="001C4FC7"/>
    <w:rsid w:val="001C6028"/>
    <w:rsid w:val="001D4249"/>
    <w:rsid w:val="00205741"/>
    <w:rsid w:val="00207323"/>
    <w:rsid w:val="0021642E"/>
    <w:rsid w:val="0022099D"/>
    <w:rsid w:val="002276D5"/>
    <w:rsid w:val="00237FEF"/>
    <w:rsid w:val="00241F94"/>
    <w:rsid w:val="0025561D"/>
    <w:rsid w:val="00262008"/>
    <w:rsid w:val="002650F8"/>
    <w:rsid w:val="00270162"/>
    <w:rsid w:val="00280955"/>
    <w:rsid w:val="00292C42"/>
    <w:rsid w:val="002936B2"/>
    <w:rsid w:val="00296936"/>
    <w:rsid w:val="002B4BB9"/>
    <w:rsid w:val="002B61F1"/>
    <w:rsid w:val="002C4435"/>
    <w:rsid w:val="002D189D"/>
    <w:rsid w:val="002D5F4F"/>
    <w:rsid w:val="002F196D"/>
    <w:rsid w:val="002F269C"/>
    <w:rsid w:val="00301E5D"/>
    <w:rsid w:val="00320D3B"/>
    <w:rsid w:val="00323E24"/>
    <w:rsid w:val="0033027F"/>
    <w:rsid w:val="00332EB9"/>
    <w:rsid w:val="00334987"/>
    <w:rsid w:val="00341557"/>
    <w:rsid w:val="003447CD"/>
    <w:rsid w:val="003473A0"/>
    <w:rsid w:val="00352CA7"/>
    <w:rsid w:val="003720CF"/>
    <w:rsid w:val="003874A1"/>
    <w:rsid w:val="00387754"/>
    <w:rsid w:val="003A29EF"/>
    <w:rsid w:val="003A6936"/>
    <w:rsid w:val="003A75C2"/>
    <w:rsid w:val="003E214E"/>
    <w:rsid w:val="003F26F9"/>
    <w:rsid w:val="003F3109"/>
    <w:rsid w:val="003F7810"/>
    <w:rsid w:val="004270A1"/>
    <w:rsid w:val="00432688"/>
    <w:rsid w:val="0044426D"/>
    <w:rsid w:val="00444642"/>
    <w:rsid w:val="00447A01"/>
    <w:rsid w:val="00465293"/>
    <w:rsid w:val="004948B5"/>
    <w:rsid w:val="00497233"/>
    <w:rsid w:val="004A1D71"/>
    <w:rsid w:val="004B097C"/>
    <w:rsid w:val="004C2DC2"/>
    <w:rsid w:val="004E1CF2"/>
    <w:rsid w:val="004F1016"/>
    <w:rsid w:val="004F2413"/>
    <w:rsid w:val="004F3343"/>
    <w:rsid w:val="005020E8"/>
    <w:rsid w:val="00507546"/>
    <w:rsid w:val="00510E55"/>
    <w:rsid w:val="00550B8A"/>
    <w:rsid w:val="00550E96"/>
    <w:rsid w:val="00554C35"/>
    <w:rsid w:val="0057235A"/>
    <w:rsid w:val="005724E7"/>
    <w:rsid w:val="005845F6"/>
    <w:rsid w:val="00586366"/>
    <w:rsid w:val="00595589"/>
    <w:rsid w:val="005961C5"/>
    <w:rsid w:val="005A1EBD"/>
    <w:rsid w:val="005B5DE4"/>
    <w:rsid w:val="005C6980"/>
    <w:rsid w:val="005D1468"/>
    <w:rsid w:val="005D4A03"/>
    <w:rsid w:val="005E655A"/>
    <w:rsid w:val="005E7681"/>
    <w:rsid w:val="005F3AA6"/>
    <w:rsid w:val="00600E27"/>
    <w:rsid w:val="00602695"/>
    <w:rsid w:val="00611824"/>
    <w:rsid w:val="00630AB3"/>
    <w:rsid w:val="006662DF"/>
    <w:rsid w:val="00681A93"/>
    <w:rsid w:val="00687344"/>
    <w:rsid w:val="00695044"/>
    <w:rsid w:val="00696C29"/>
    <w:rsid w:val="006A691C"/>
    <w:rsid w:val="006B26AF"/>
    <w:rsid w:val="006B590A"/>
    <w:rsid w:val="006B5AB9"/>
    <w:rsid w:val="006C29D8"/>
    <w:rsid w:val="006D3E3C"/>
    <w:rsid w:val="006D562C"/>
    <w:rsid w:val="006E5872"/>
    <w:rsid w:val="006F5CC7"/>
    <w:rsid w:val="006F6B98"/>
    <w:rsid w:val="007101A2"/>
    <w:rsid w:val="007218EB"/>
    <w:rsid w:val="0072551E"/>
    <w:rsid w:val="007268B8"/>
    <w:rsid w:val="00727F04"/>
    <w:rsid w:val="00750030"/>
    <w:rsid w:val="00767CD4"/>
    <w:rsid w:val="00770B9A"/>
    <w:rsid w:val="00783EC0"/>
    <w:rsid w:val="007A1A40"/>
    <w:rsid w:val="007B293E"/>
    <w:rsid w:val="007B6497"/>
    <w:rsid w:val="007C1D9D"/>
    <w:rsid w:val="007C6893"/>
    <w:rsid w:val="007E3E08"/>
    <w:rsid w:val="007E73C5"/>
    <w:rsid w:val="007E79D5"/>
    <w:rsid w:val="007F0A63"/>
    <w:rsid w:val="007F4087"/>
    <w:rsid w:val="0080026C"/>
    <w:rsid w:val="00806569"/>
    <w:rsid w:val="00807AAB"/>
    <w:rsid w:val="008167F4"/>
    <w:rsid w:val="0083646C"/>
    <w:rsid w:val="00841ED5"/>
    <w:rsid w:val="0085260B"/>
    <w:rsid w:val="00853E42"/>
    <w:rsid w:val="00857D37"/>
    <w:rsid w:val="0086002F"/>
    <w:rsid w:val="00867246"/>
    <w:rsid w:val="00872BFD"/>
    <w:rsid w:val="00873B26"/>
    <w:rsid w:val="00875894"/>
    <w:rsid w:val="00880099"/>
    <w:rsid w:val="0088637F"/>
    <w:rsid w:val="008E28FA"/>
    <w:rsid w:val="008E6343"/>
    <w:rsid w:val="008F0B17"/>
    <w:rsid w:val="008F31AB"/>
    <w:rsid w:val="00900ACB"/>
    <w:rsid w:val="00907960"/>
    <w:rsid w:val="009114FE"/>
    <w:rsid w:val="00925D71"/>
    <w:rsid w:val="0094029B"/>
    <w:rsid w:val="009567AD"/>
    <w:rsid w:val="009822E5"/>
    <w:rsid w:val="00990ECE"/>
    <w:rsid w:val="009B406E"/>
    <w:rsid w:val="009C2894"/>
    <w:rsid w:val="009C33DB"/>
    <w:rsid w:val="009C5B48"/>
    <w:rsid w:val="009C73E1"/>
    <w:rsid w:val="009E74E7"/>
    <w:rsid w:val="00A024A7"/>
    <w:rsid w:val="00A03635"/>
    <w:rsid w:val="00A06CBD"/>
    <w:rsid w:val="00A10451"/>
    <w:rsid w:val="00A10DC3"/>
    <w:rsid w:val="00A24D71"/>
    <w:rsid w:val="00A269C2"/>
    <w:rsid w:val="00A46ACE"/>
    <w:rsid w:val="00A531EC"/>
    <w:rsid w:val="00A55946"/>
    <w:rsid w:val="00A55C24"/>
    <w:rsid w:val="00A654D0"/>
    <w:rsid w:val="00AB60D4"/>
    <w:rsid w:val="00AB6AC8"/>
    <w:rsid w:val="00AD1881"/>
    <w:rsid w:val="00AE212E"/>
    <w:rsid w:val="00AF39A5"/>
    <w:rsid w:val="00AF7B76"/>
    <w:rsid w:val="00B10A97"/>
    <w:rsid w:val="00B11113"/>
    <w:rsid w:val="00B15D83"/>
    <w:rsid w:val="00B1635A"/>
    <w:rsid w:val="00B30100"/>
    <w:rsid w:val="00B414B3"/>
    <w:rsid w:val="00B47730"/>
    <w:rsid w:val="00B61623"/>
    <w:rsid w:val="00B63695"/>
    <w:rsid w:val="00B75060"/>
    <w:rsid w:val="00B77DC5"/>
    <w:rsid w:val="00B93BEE"/>
    <w:rsid w:val="00B95611"/>
    <w:rsid w:val="00BA1262"/>
    <w:rsid w:val="00BA4408"/>
    <w:rsid w:val="00BA599A"/>
    <w:rsid w:val="00BB6434"/>
    <w:rsid w:val="00BC1806"/>
    <w:rsid w:val="00BC693C"/>
    <w:rsid w:val="00BD0B02"/>
    <w:rsid w:val="00BD4E49"/>
    <w:rsid w:val="00BF76F0"/>
    <w:rsid w:val="00C5341B"/>
    <w:rsid w:val="00C8599A"/>
    <w:rsid w:val="00C92A35"/>
    <w:rsid w:val="00C93F56"/>
    <w:rsid w:val="00C96CEE"/>
    <w:rsid w:val="00CA09E2"/>
    <w:rsid w:val="00CA2899"/>
    <w:rsid w:val="00CA30A1"/>
    <w:rsid w:val="00CA6B5C"/>
    <w:rsid w:val="00CC4ED3"/>
    <w:rsid w:val="00CD4F2B"/>
    <w:rsid w:val="00CE602C"/>
    <w:rsid w:val="00CF1435"/>
    <w:rsid w:val="00CF17D2"/>
    <w:rsid w:val="00CF6886"/>
    <w:rsid w:val="00D127F7"/>
    <w:rsid w:val="00D30A34"/>
    <w:rsid w:val="00D34D79"/>
    <w:rsid w:val="00D52CE9"/>
    <w:rsid w:val="00D62166"/>
    <w:rsid w:val="00D628CF"/>
    <w:rsid w:val="00D650DF"/>
    <w:rsid w:val="00D929DF"/>
    <w:rsid w:val="00D93B3D"/>
    <w:rsid w:val="00D94395"/>
    <w:rsid w:val="00D975BE"/>
    <w:rsid w:val="00DA2E3C"/>
    <w:rsid w:val="00DB1FA7"/>
    <w:rsid w:val="00DB6BFB"/>
    <w:rsid w:val="00DB72B2"/>
    <w:rsid w:val="00DC57C0"/>
    <w:rsid w:val="00DE3CD2"/>
    <w:rsid w:val="00DE6E46"/>
    <w:rsid w:val="00DF7976"/>
    <w:rsid w:val="00E0423E"/>
    <w:rsid w:val="00E06550"/>
    <w:rsid w:val="00E10F4C"/>
    <w:rsid w:val="00E11F22"/>
    <w:rsid w:val="00E13406"/>
    <w:rsid w:val="00E310B4"/>
    <w:rsid w:val="00E34500"/>
    <w:rsid w:val="00E36A89"/>
    <w:rsid w:val="00E37C8F"/>
    <w:rsid w:val="00E42C1E"/>
    <w:rsid w:val="00E42EF6"/>
    <w:rsid w:val="00E4614D"/>
    <w:rsid w:val="00E556AB"/>
    <w:rsid w:val="00E55CCD"/>
    <w:rsid w:val="00E60980"/>
    <w:rsid w:val="00E611AD"/>
    <w:rsid w:val="00E611DE"/>
    <w:rsid w:val="00E70B78"/>
    <w:rsid w:val="00E7546E"/>
    <w:rsid w:val="00E84A4E"/>
    <w:rsid w:val="00E96AB4"/>
    <w:rsid w:val="00E97376"/>
    <w:rsid w:val="00EB262D"/>
    <w:rsid w:val="00EB28BE"/>
    <w:rsid w:val="00EB4F54"/>
    <w:rsid w:val="00EB5A95"/>
    <w:rsid w:val="00EC6DCA"/>
    <w:rsid w:val="00ED266D"/>
    <w:rsid w:val="00ED2846"/>
    <w:rsid w:val="00ED58C4"/>
    <w:rsid w:val="00ED6ADF"/>
    <w:rsid w:val="00EF1E62"/>
    <w:rsid w:val="00EF3341"/>
    <w:rsid w:val="00F01C1E"/>
    <w:rsid w:val="00F0418B"/>
    <w:rsid w:val="00F12CB7"/>
    <w:rsid w:val="00F1371E"/>
    <w:rsid w:val="00F23C44"/>
    <w:rsid w:val="00F33321"/>
    <w:rsid w:val="00F34140"/>
    <w:rsid w:val="00F445CD"/>
    <w:rsid w:val="00F512E1"/>
    <w:rsid w:val="00F51D2A"/>
    <w:rsid w:val="00F60349"/>
    <w:rsid w:val="00F733B8"/>
    <w:rsid w:val="00F85D04"/>
    <w:rsid w:val="00FA2D77"/>
    <w:rsid w:val="00FA5884"/>
    <w:rsid w:val="00FA5BBD"/>
    <w:rsid w:val="00FA63F7"/>
    <w:rsid w:val="00FB0E10"/>
    <w:rsid w:val="00FB2FD6"/>
    <w:rsid w:val="00FC19C5"/>
    <w:rsid w:val="00FC547E"/>
    <w:rsid w:val="00FF4160"/>
    <w:rsid w:val="00FF5A57"/>
    <w:rsid w:val="00F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2F22F9"/>
  <w15:docId w15:val="{84839DA0-540E-46D8-BF24-D8A2F251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002F"/>
    <w:pPr>
      <w:spacing w:before="100" w:beforeAutospacing="1" w:after="100" w:afterAutospacing="1"/>
      <w:ind w:firstLine="0"/>
    </w:pPr>
  </w:style>
  <w:style w:type="character" w:styleId="Hyperlink">
    <w:name w:val="Hyperlink"/>
    <w:basedOn w:val="DefaultParagraphFont"/>
    <w:uiPriority w:val="99"/>
    <w:unhideWhenUsed/>
    <w:rsid w:val="00DB1FA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2E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E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EB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E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EB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BAC45-9F2F-4810-B435-04048676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Goldsmith-Pinkham, Julia</dc:creator>
  <cp:lastModifiedBy>Martin, William</cp:lastModifiedBy>
  <cp:revision>9</cp:revision>
  <cp:lastPrinted>2013-04-22T14:57:00Z</cp:lastPrinted>
  <dcterms:created xsi:type="dcterms:W3CDTF">2026-02-02T17:01:00Z</dcterms:created>
  <dcterms:modified xsi:type="dcterms:W3CDTF">2026-03-04T16:22:00Z</dcterms:modified>
</cp:coreProperties>
</file>