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0354" w14:textId="167E50FB" w:rsidR="004E1CF2" w:rsidRDefault="004E1CF2" w:rsidP="00E97376">
      <w:pPr>
        <w:ind w:firstLine="0"/>
        <w:jc w:val="center"/>
      </w:pPr>
      <w:r>
        <w:t>Int. No.</w:t>
      </w:r>
      <w:r w:rsidR="002C39E4">
        <w:t xml:space="preserve"> 37</w:t>
      </w:r>
    </w:p>
    <w:p w14:paraId="792F955D" w14:textId="77777777" w:rsidR="00E97376" w:rsidRDefault="00E97376" w:rsidP="00E97376">
      <w:pPr>
        <w:ind w:firstLine="0"/>
        <w:jc w:val="center"/>
      </w:pPr>
    </w:p>
    <w:p w14:paraId="7F507F23" w14:textId="77777777" w:rsidR="00A577CB" w:rsidRDefault="00A577CB" w:rsidP="00A577C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Louis, Encarnación and Morano</w:t>
      </w:r>
    </w:p>
    <w:p w14:paraId="163B28E3" w14:textId="77777777" w:rsidR="004E1CF2" w:rsidRDefault="004E1CF2" w:rsidP="007101A2">
      <w:pPr>
        <w:pStyle w:val="BodyText"/>
        <w:spacing w:line="240" w:lineRule="auto"/>
        <w:ind w:firstLine="0"/>
      </w:pPr>
    </w:p>
    <w:p w14:paraId="18714BDF" w14:textId="77777777" w:rsidR="00095BDE" w:rsidRPr="00095BDE" w:rsidRDefault="00095BDE" w:rsidP="007101A2">
      <w:pPr>
        <w:pStyle w:val="BodyText"/>
        <w:spacing w:line="240" w:lineRule="auto"/>
        <w:ind w:firstLine="0"/>
        <w:rPr>
          <w:vanish/>
        </w:rPr>
      </w:pPr>
      <w:r w:rsidRPr="00095BDE">
        <w:rPr>
          <w:vanish/>
        </w:rPr>
        <w:t>..Title</w:t>
      </w:r>
    </w:p>
    <w:p w14:paraId="769C47F4" w14:textId="2C6ABE5B" w:rsidR="004E1CF2" w:rsidRDefault="00095BD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62216">
        <w:t>administrative code of the city of New York</w:t>
      </w:r>
      <w:r w:rsidR="004E1CF2">
        <w:t>, in relation to</w:t>
      </w:r>
      <w:r w:rsidR="00873B26">
        <w:t xml:space="preserve"> </w:t>
      </w:r>
      <w:r w:rsidR="00875A9C">
        <w:t>providing r</w:t>
      </w:r>
      <w:r w:rsidR="00D62216" w:rsidRPr="00D62216">
        <w:t xml:space="preserve">ental assistance </w:t>
      </w:r>
      <w:r w:rsidR="003E2C4C">
        <w:t>to</w:t>
      </w:r>
      <w:r w:rsidR="00D62216" w:rsidRPr="00D62216">
        <w:t xml:space="preserve"> homeless veterans</w:t>
      </w:r>
    </w:p>
    <w:p w14:paraId="16156348" w14:textId="0737A6A9" w:rsidR="00095BDE" w:rsidRPr="00095BDE" w:rsidRDefault="00095BDE" w:rsidP="007101A2">
      <w:pPr>
        <w:pStyle w:val="BodyText"/>
        <w:spacing w:line="240" w:lineRule="auto"/>
        <w:ind w:firstLine="0"/>
        <w:rPr>
          <w:vanish/>
        </w:rPr>
      </w:pPr>
      <w:r w:rsidRPr="00095BDE">
        <w:rPr>
          <w:vanish/>
        </w:rPr>
        <w:t>..Body</w:t>
      </w:r>
    </w:p>
    <w:p w14:paraId="6481646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2F4F07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9BA28E0" w14:textId="77777777" w:rsidR="004E1CF2" w:rsidRDefault="004E1CF2" w:rsidP="006662DF">
      <w:pPr>
        <w:jc w:val="both"/>
      </w:pPr>
    </w:p>
    <w:p w14:paraId="15BEE7D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D06A4F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62216" w:rsidRPr="00D62216">
        <w:t>Title 31 of the administrative code of the city of New York is amended by adding a new section 31-117 to read as follows:</w:t>
      </w:r>
    </w:p>
    <w:p w14:paraId="718B3EAD" w14:textId="3C07FFCF" w:rsidR="00D62216" w:rsidRPr="00D62216" w:rsidRDefault="00D62216" w:rsidP="00D62216">
      <w:pPr>
        <w:spacing w:line="480" w:lineRule="auto"/>
        <w:jc w:val="both"/>
        <w:rPr>
          <w:u w:val="single"/>
        </w:rPr>
      </w:pPr>
      <w:r w:rsidRPr="00D62216">
        <w:rPr>
          <w:u w:val="single"/>
        </w:rPr>
        <w:t>§ 31-117 Rental assistance for homeless veterans. a. Definitions. For the purposes of this section, the following terms have the following meanings:</w:t>
      </w:r>
    </w:p>
    <w:p w14:paraId="59785306" w14:textId="3F09A92C" w:rsidR="00786A03" w:rsidRDefault="00D62216" w:rsidP="00D62216">
      <w:pPr>
        <w:spacing w:line="480" w:lineRule="auto"/>
        <w:jc w:val="both"/>
        <w:rPr>
          <w:u w:val="single"/>
        </w:rPr>
      </w:pPr>
      <w:r w:rsidRPr="00D62216">
        <w:rPr>
          <w:u w:val="single"/>
        </w:rPr>
        <w:t>Homeless. The term “homeless”</w:t>
      </w:r>
      <w:r w:rsidR="00201492">
        <w:rPr>
          <w:u w:val="single"/>
        </w:rPr>
        <w:t xml:space="preserve"> has the same meaning as set forth in section 91.5 of title 24 of </w:t>
      </w:r>
      <w:r w:rsidR="00AF7591">
        <w:rPr>
          <w:u w:val="single"/>
        </w:rPr>
        <w:t>the code of federal regulations</w:t>
      </w:r>
      <w:r w:rsidR="00FB4DC2">
        <w:rPr>
          <w:u w:val="single"/>
        </w:rPr>
        <w:t xml:space="preserve"> regarding definitions applicable to </w:t>
      </w:r>
      <w:r w:rsidR="00EE3D10">
        <w:rPr>
          <w:u w:val="single"/>
        </w:rPr>
        <w:t xml:space="preserve">federal regulations on </w:t>
      </w:r>
      <w:r w:rsidR="00FB4DC2">
        <w:rPr>
          <w:u w:val="single"/>
        </w:rPr>
        <w:t>consolidated submissions for comm</w:t>
      </w:r>
      <w:r w:rsidR="005A232F">
        <w:rPr>
          <w:u w:val="single"/>
        </w:rPr>
        <w:t xml:space="preserve">unity planning and development </w:t>
      </w:r>
      <w:r w:rsidR="00FB4DC2">
        <w:rPr>
          <w:u w:val="single"/>
        </w:rPr>
        <w:t>programs,</w:t>
      </w:r>
      <w:r w:rsidR="00057ACE">
        <w:rPr>
          <w:u w:val="single"/>
        </w:rPr>
        <w:t xml:space="preserve"> or a successor provision</w:t>
      </w:r>
      <w:r w:rsidR="006700C1">
        <w:rPr>
          <w:u w:val="single"/>
        </w:rPr>
        <w:t>.</w:t>
      </w:r>
    </w:p>
    <w:p w14:paraId="6FF41F83" w14:textId="3B029EE1" w:rsidR="00D62216" w:rsidRDefault="00786A03" w:rsidP="00AC6C80">
      <w:pPr>
        <w:spacing w:line="480" w:lineRule="auto"/>
        <w:jc w:val="both"/>
        <w:rPr>
          <w:u w:val="single"/>
        </w:rPr>
      </w:pPr>
      <w:r w:rsidRPr="00786A03">
        <w:rPr>
          <w:u w:val="single"/>
        </w:rPr>
        <w:t>Maximum rental allowance.  The term “maximum rental allowance” means the maximum rent toward which rental assistance may be applied.</w:t>
      </w:r>
    </w:p>
    <w:p w14:paraId="422F0B45" w14:textId="07849A41" w:rsidR="009A2EEF" w:rsidRDefault="009A2EEF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Rental assistance. The term “rental assistance” means </w:t>
      </w:r>
      <w:r w:rsidR="00A3376B">
        <w:rPr>
          <w:u w:val="single"/>
        </w:rPr>
        <w:t>a city-initiated rental housing subsidy</w:t>
      </w:r>
      <w:r>
        <w:rPr>
          <w:u w:val="single"/>
        </w:rPr>
        <w:t>.</w:t>
      </w:r>
    </w:p>
    <w:p w14:paraId="0369C926" w14:textId="7C2D9F9B" w:rsidR="00D62216" w:rsidRPr="00D62216" w:rsidRDefault="00D62216" w:rsidP="00D62216">
      <w:pPr>
        <w:spacing w:line="480" w:lineRule="auto"/>
        <w:jc w:val="both"/>
        <w:rPr>
          <w:u w:val="single"/>
        </w:rPr>
      </w:pPr>
      <w:r w:rsidRPr="00D62216">
        <w:rPr>
          <w:u w:val="single"/>
        </w:rPr>
        <w:t xml:space="preserve">Veteran.  The term </w:t>
      </w:r>
      <w:r w:rsidR="00CB3451">
        <w:rPr>
          <w:u w:val="single"/>
        </w:rPr>
        <w:t>“</w:t>
      </w:r>
      <w:r w:rsidRPr="00D62216">
        <w:rPr>
          <w:u w:val="single"/>
        </w:rPr>
        <w:t>veteran</w:t>
      </w:r>
      <w:r w:rsidR="00CB3451">
        <w:rPr>
          <w:u w:val="single"/>
        </w:rPr>
        <w:t>”</w:t>
      </w:r>
      <w:r w:rsidR="009A2EEF">
        <w:rPr>
          <w:u w:val="single"/>
        </w:rPr>
        <w:t xml:space="preserve"> has the same meaning as set forth in section 3101 of the charter</w:t>
      </w:r>
      <w:r w:rsidRPr="00D62216">
        <w:rPr>
          <w:u w:val="single"/>
        </w:rPr>
        <w:t>.</w:t>
      </w:r>
    </w:p>
    <w:p w14:paraId="216D9719" w14:textId="3D271156" w:rsidR="00530B62" w:rsidRDefault="00D62216" w:rsidP="00D62216">
      <w:pPr>
        <w:spacing w:line="480" w:lineRule="auto"/>
        <w:jc w:val="both"/>
        <w:rPr>
          <w:u w:val="single"/>
        </w:rPr>
      </w:pPr>
      <w:r w:rsidRPr="00D62216">
        <w:rPr>
          <w:u w:val="single"/>
        </w:rPr>
        <w:t xml:space="preserve">b. </w:t>
      </w:r>
      <w:r w:rsidR="00530B62">
        <w:rPr>
          <w:u w:val="single"/>
        </w:rPr>
        <w:t>R</w:t>
      </w:r>
      <w:r w:rsidR="0080384A">
        <w:rPr>
          <w:u w:val="single"/>
        </w:rPr>
        <w:t>ental assistance</w:t>
      </w:r>
      <w:r w:rsidR="00530B62">
        <w:rPr>
          <w:u w:val="single"/>
        </w:rPr>
        <w:t xml:space="preserve"> program established</w:t>
      </w:r>
      <w:r w:rsidR="0080384A">
        <w:rPr>
          <w:u w:val="single"/>
        </w:rPr>
        <w:t xml:space="preserve">. </w:t>
      </w:r>
      <w:r w:rsidRPr="00D62216">
        <w:rPr>
          <w:u w:val="single"/>
        </w:rPr>
        <w:t>The commissioner</w:t>
      </w:r>
      <w:r w:rsidR="00AA76F1">
        <w:rPr>
          <w:u w:val="single"/>
        </w:rPr>
        <w:t>, in coordination with the commissioner of social services,</w:t>
      </w:r>
      <w:r w:rsidRPr="00D62216">
        <w:rPr>
          <w:u w:val="single"/>
        </w:rPr>
        <w:t xml:space="preserve"> shall </w:t>
      </w:r>
      <w:r w:rsidR="00DD4755">
        <w:rPr>
          <w:u w:val="single"/>
        </w:rPr>
        <w:t xml:space="preserve">establish a program through which </w:t>
      </w:r>
      <w:r w:rsidRPr="00D62216">
        <w:rPr>
          <w:u w:val="single"/>
        </w:rPr>
        <w:t xml:space="preserve">homeless veterans </w:t>
      </w:r>
      <w:r w:rsidR="00DD4755">
        <w:rPr>
          <w:u w:val="single"/>
        </w:rPr>
        <w:t>may apply to the commissioner for</w:t>
      </w:r>
      <w:r w:rsidR="001832D5">
        <w:rPr>
          <w:u w:val="single"/>
        </w:rPr>
        <w:t>, and the commissioner shall provide</w:t>
      </w:r>
      <w:r w:rsidR="00D470D6">
        <w:rPr>
          <w:u w:val="single"/>
        </w:rPr>
        <w:t xml:space="preserve"> subject to the requirements and conditions set forth in this section</w:t>
      </w:r>
      <w:r w:rsidR="001832D5">
        <w:rPr>
          <w:u w:val="single"/>
        </w:rPr>
        <w:t>,</w:t>
      </w:r>
      <w:r w:rsidR="00DD4755">
        <w:rPr>
          <w:u w:val="single"/>
        </w:rPr>
        <w:t xml:space="preserve"> monthly </w:t>
      </w:r>
      <w:r w:rsidRPr="00D62216">
        <w:rPr>
          <w:u w:val="single"/>
        </w:rPr>
        <w:t>rental assistance</w:t>
      </w:r>
      <w:r w:rsidR="00875A9C">
        <w:rPr>
          <w:u w:val="single"/>
        </w:rPr>
        <w:t xml:space="preserve">. </w:t>
      </w:r>
    </w:p>
    <w:p w14:paraId="6F540B6F" w14:textId="415D8FF3" w:rsidR="00242B9B" w:rsidRDefault="00530B62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Amount of monthly rental assistance. </w:t>
      </w:r>
      <w:r w:rsidR="00242B9B">
        <w:rPr>
          <w:u w:val="single"/>
        </w:rPr>
        <w:t xml:space="preserve">1. </w:t>
      </w:r>
      <w:r w:rsidR="00841C09">
        <w:rPr>
          <w:u w:val="single"/>
        </w:rPr>
        <w:t xml:space="preserve">The commissioner shall </w:t>
      </w:r>
      <w:r w:rsidR="00F57656">
        <w:rPr>
          <w:u w:val="single"/>
        </w:rPr>
        <w:t xml:space="preserve">ensure that </w:t>
      </w:r>
      <w:r>
        <w:rPr>
          <w:u w:val="single"/>
        </w:rPr>
        <w:t>the</w:t>
      </w:r>
      <w:r w:rsidR="00AE740A">
        <w:rPr>
          <w:u w:val="single"/>
        </w:rPr>
        <w:t xml:space="preserve"> </w:t>
      </w:r>
      <w:r w:rsidR="000E11AB">
        <w:rPr>
          <w:u w:val="single"/>
        </w:rPr>
        <w:t xml:space="preserve">amount of </w:t>
      </w:r>
      <w:r w:rsidR="005547CA">
        <w:rPr>
          <w:u w:val="single"/>
        </w:rPr>
        <w:t xml:space="preserve">the </w:t>
      </w:r>
      <w:r w:rsidR="00C026C8">
        <w:rPr>
          <w:u w:val="single"/>
        </w:rPr>
        <w:t xml:space="preserve">monthly </w:t>
      </w:r>
      <w:r w:rsidR="00D62216" w:rsidRPr="00D62216">
        <w:rPr>
          <w:u w:val="single"/>
        </w:rPr>
        <w:t>rental assistance</w:t>
      </w:r>
      <w:r w:rsidR="00C026C8">
        <w:rPr>
          <w:u w:val="single"/>
        </w:rPr>
        <w:t xml:space="preserve"> </w:t>
      </w:r>
      <w:r w:rsidR="00D62216" w:rsidRPr="00D62216">
        <w:rPr>
          <w:u w:val="single"/>
        </w:rPr>
        <w:t>provided</w:t>
      </w:r>
      <w:r>
        <w:rPr>
          <w:u w:val="single"/>
        </w:rPr>
        <w:t xml:space="preserve"> to a homeless veteran</w:t>
      </w:r>
      <w:r w:rsidR="00D62216" w:rsidRPr="00D62216">
        <w:rPr>
          <w:u w:val="single"/>
        </w:rPr>
        <w:t xml:space="preserve"> </w:t>
      </w:r>
      <w:r>
        <w:rPr>
          <w:u w:val="single"/>
        </w:rPr>
        <w:t xml:space="preserve">through </w:t>
      </w:r>
      <w:r w:rsidR="00C02C29">
        <w:rPr>
          <w:u w:val="single"/>
        </w:rPr>
        <w:t>the</w:t>
      </w:r>
      <w:r>
        <w:rPr>
          <w:u w:val="single"/>
        </w:rPr>
        <w:t xml:space="preserve"> program </w:t>
      </w:r>
      <w:r w:rsidR="00C02C29">
        <w:rPr>
          <w:u w:val="single"/>
        </w:rPr>
        <w:t xml:space="preserve">established under this section </w:t>
      </w:r>
      <w:r w:rsidR="00C026C8">
        <w:rPr>
          <w:u w:val="single"/>
        </w:rPr>
        <w:t xml:space="preserve">is in </w:t>
      </w:r>
      <w:r w:rsidR="005547CA">
        <w:rPr>
          <w:u w:val="single"/>
        </w:rPr>
        <w:t>an</w:t>
      </w:r>
      <w:r w:rsidR="00C026C8">
        <w:rPr>
          <w:u w:val="single"/>
        </w:rPr>
        <w:t xml:space="preserve"> amount equal to </w:t>
      </w:r>
      <w:r w:rsidR="000B1F50">
        <w:rPr>
          <w:u w:val="single"/>
        </w:rPr>
        <w:t>such homeless veteran’s</w:t>
      </w:r>
      <w:r w:rsidR="00D62216" w:rsidRPr="00D62216">
        <w:rPr>
          <w:u w:val="single"/>
        </w:rPr>
        <w:t xml:space="preserve"> actual </w:t>
      </w:r>
      <w:r w:rsidR="00C026C8">
        <w:rPr>
          <w:u w:val="single"/>
        </w:rPr>
        <w:t xml:space="preserve">monthly </w:t>
      </w:r>
      <w:r w:rsidR="000B1F50">
        <w:rPr>
          <w:u w:val="single"/>
        </w:rPr>
        <w:t xml:space="preserve">housing </w:t>
      </w:r>
      <w:r w:rsidR="00D62216" w:rsidRPr="00D62216">
        <w:rPr>
          <w:u w:val="single"/>
        </w:rPr>
        <w:t xml:space="preserve">rent, provided that </w:t>
      </w:r>
      <w:r w:rsidR="000B1F50">
        <w:rPr>
          <w:u w:val="single"/>
        </w:rPr>
        <w:t xml:space="preserve">such </w:t>
      </w:r>
      <w:r w:rsidR="00D62216" w:rsidRPr="00D62216">
        <w:rPr>
          <w:u w:val="single"/>
        </w:rPr>
        <w:t xml:space="preserve">amount does not exceed the </w:t>
      </w:r>
      <w:r w:rsidR="00C64CCF">
        <w:rPr>
          <w:u w:val="single"/>
        </w:rPr>
        <w:t xml:space="preserve">monthly </w:t>
      </w:r>
      <w:r w:rsidR="00293397">
        <w:rPr>
          <w:u w:val="single"/>
        </w:rPr>
        <w:t>maximum</w:t>
      </w:r>
      <w:r w:rsidR="00D62216" w:rsidRPr="00D62216">
        <w:rPr>
          <w:u w:val="single"/>
        </w:rPr>
        <w:t xml:space="preserve"> rental a</w:t>
      </w:r>
      <w:r w:rsidR="00293397">
        <w:rPr>
          <w:u w:val="single"/>
        </w:rPr>
        <w:t>llowance</w:t>
      </w:r>
      <w:r w:rsidR="008C36D1">
        <w:rPr>
          <w:u w:val="single"/>
        </w:rPr>
        <w:t xml:space="preserve"> as set forth in subdivision d</w:t>
      </w:r>
      <w:r w:rsidR="00185AAE">
        <w:rPr>
          <w:u w:val="single"/>
        </w:rPr>
        <w:t xml:space="preserve"> of this section</w:t>
      </w:r>
      <w:r w:rsidR="00293397">
        <w:rPr>
          <w:u w:val="single"/>
        </w:rPr>
        <w:t>.</w:t>
      </w:r>
    </w:p>
    <w:p w14:paraId="0C56614B" w14:textId="60AA52FF" w:rsidR="00A7088A" w:rsidRDefault="00242B9B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44388F">
        <w:rPr>
          <w:u w:val="single"/>
        </w:rPr>
        <w:t xml:space="preserve">The commissioner shall not require </w:t>
      </w:r>
      <w:r>
        <w:rPr>
          <w:u w:val="single"/>
        </w:rPr>
        <w:t xml:space="preserve">a </w:t>
      </w:r>
      <w:r w:rsidR="0044388F">
        <w:rPr>
          <w:u w:val="single"/>
        </w:rPr>
        <w:t>h</w:t>
      </w:r>
      <w:r w:rsidR="00F57656">
        <w:rPr>
          <w:u w:val="single"/>
        </w:rPr>
        <w:t xml:space="preserve">omeless veteran to contribute from </w:t>
      </w:r>
      <w:r w:rsidR="00A55560">
        <w:rPr>
          <w:u w:val="single"/>
        </w:rPr>
        <w:t xml:space="preserve">such homeless veteran’s </w:t>
      </w:r>
      <w:r w:rsidR="00F57656">
        <w:rPr>
          <w:u w:val="single"/>
        </w:rPr>
        <w:t xml:space="preserve">income toward </w:t>
      </w:r>
      <w:r w:rsidR="00A55560">
        <w:rPr>
          <w:u w:val="single"/>
        </w:rPr>
        <w:t>such homeless veteran’s</w:t>
      </w:r>
      <w:r w:rsidR="000B1F50">
        <w:rPr>
          <w:u w:val="single"/>
        </w:rPr>
        <w:t xml:space="preserve"> housing </w:t>
      </w:r>
      <w:r w:rsidR="00F57656">
        <w:rPr>
          <w:u w:val="single"/>
        </w:rPr>
        <w:t xml:space="preserve">rent in order to receive such </w:t>
      </w:r>
      <w:r w:rsidR="000E11AB">
        <w:rPr>
          <w:u w:val="single"/>
        </w:rPr>
        <w:t xml:space="preserve">monthly </w:t>
      </w:r>
      <w:r w:rsidR="00F57656">
        <w:rPr>
          <w:u w:val="single"/>
        </w:rPr>
        <w:t>rental assistance</w:t>
      </w:r>
      <w:r w:rsidR="00D62216" w:rsidRPr="00D62216">
        <w:rPr>
          <w:u w:val="single"/>
        </w:rPr>
        <w:t>.</w:t>
      </w:r>
    </w:p>
    <w:p w14:paraId="5188827A" w14:textId="7C5D8815" w:rsidR="00BF2280" w:rsidRDefault="00D416E6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F2280">
        <w:rPr>
          <w:u w:val="single"/>
        </w:rPr>
        <w:t xml:space="preserve">. </w:t>
      </w:r>
      <w:r w:rsidR="00185AAE">
        <w:rPr>
          <w:u w:val="single"/>
        </w:rPr>
        <w:t xml:space="preserve">Maximum rental allowances. </w:t>
      </w:r>
      <w:r w:rsidR="0024630B">
        <w:rPr>
          <w:u w:val="single"/>
        </w:rPr>
        <w:t>T</w:t>
      </w:r>
      <w:r w:rsidR="00BF2280">
        <w:rPr>
          <w:u w:val="single"/>
        </w:rPr>
        <w:t>he commissioner shall set maximum rental allowance</w:t>
      </w:r>
      <w:r w:rsidR="00C14787">
        <w:rPr>
          <w:u w:val="single"/>
        </w:rPr>
        <w:t>s</w:t>
      </w:r>
      <w:r w:rsidR="0025315D">
        <w:rPr>
          <w:u w:val="single"/>
        </w:rPr>
        <w:t xml:space="preserve"> for the program established under this section</w:t>
      </w:r>
      <w:r w:rsidR="00BF2280">
        <w:rPr>
          <w:u w:val="single"/>
        </w:rPr>
        <w:t xml:space="preserve"> </w:t>
      </w:r>
      <w:r w:rsidR="00BF2280" w:rsidRPr="00786A03">
        <w:rPr>
          <w:u w:val="single"/>
        </w:rPr>
        <w:t>in accordance with section 982.503 of title 24 of the code of federal regulations regarding voucher payment standard amounts, or a successor provision</w:t>
      </w:r>
      <w:r w:rsidR="00BF2280">
        <w:rPr>
          <w:u w:val="single"/>
        </w:rPr>
        <w:t>.</w:t>
      </w:r>
    </w:p>
    <w:p w14:paraId="6AA86B6B" w14:textId="6594F1DE" w:rsidR="00786A03" w:rsidRDefault="00403436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2958BF">
        <w:rPr>
          <w:u w:val="single"/>
        </w:rPr>
        <w:t xml:space="preserve">. Eligibility. </w:t>
      </w:r>
      <w:r w:rsidR="00E26EDE">
        <w:rPr>
          <w:u w:val="single"/>
        </w:rPr>
        <w:t xml:space="preserve">1. </w:t>
      </w:r>
      <w:r w:rsidR="00CB0178">
        <w:rPr>
          <w:u w:val="single"/>
        </w:rPr>
        <w:t>To be</w:t>
      </w:r>
      <w:r w:rsidR="00786A03">
        <w:rPr>
          <w:u w:val="single"/>
        </w:rPr>
        <w:t xml:space="preserve"> eligible for rent</w:t>
      </w:r>
      <w:r w:rsidR="00D416E6">
        <w:rPr>
          <w:u w:val="single"/>
        </w:rPr>
        <w:t>al</w:t>
      </w:r>
      <w:r w:rsidR="00786A03">
        <w:rPr>
          <w:u w:val="single"/>
        </w:rPr>
        <w:t xml:space="preserve"> assistance </w:t>
      </w:r>
      <w:r w:rsidR="001832D5">
        <w:rPr>
          <w:u w:val="single"/>
        </w:rPr>
        <w:t xml:space="preserve">through the program established </w:t>
      </w:r>
      <w:r w:rsidR="00786A03">
        <w:rPr>
          <w:u w:val="single"/>
        </w:rPr>
        <w:t>under this section</w:t>
      </w:r>
      <w:r w:rsidR="00D60AE5">
        <w:rPr>
          <w:u w:val="single"/>
        </w:rPr>
        <w:t>,</w:t>
      </w:r>
      <w:r w:rsidR="00786A03">
        <w:rPr>
          <w:u w:val="single"/>
        </w:rPr>
        <w:t xml:space="preserve"> a homeless veteran </w:t>
      </w:r>
      <w:r w:rsidR="00C34CF3">
        <w:rPr>
          <w:u w:val="single"/>
        </w:rPr>
        <w:t>must:</w:t>
      </w:r>
    </w:p>
    <w:p w14:paraId="4E23B4F9" w14:textId="1E0FB695" w:rsidR="00FF1BAD" w:rsidRDefault="00E26EDE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86A03">
        <w:rPr>
          <w:u w:val="single"/>
        </w:rPr>
        <w:t xml:space="preserve"> Ha</w:t>
      </w:r>
      <w:r w:rsidR="00172315">
        <w:rPr>
          <w:u w:val="single"/>
        </w:rPr>
        <w:t>ve</w:t>
      </w:r>
      <w:r w:rsidR="00786A03">
        <w:rPr>
          <w:u w:val="single"/>
        </w:rPr>
        <w:t xml:space="preserve"> a </w:t>
      </w:r>
      <w:r w:rsidR="00D416E6">
        <w:rPr>
          <w:u w:val="single"/>
        </w:rPr>
        <w:t xml:space="preserve">gross </w:t>
      </w:r>
      <w:r w:rsidR="002958BF" w:rsidRPr="002958BF">
        <w:rPr>
          <w:u w:val="single"/>
        </w:rPr>
        <w:t>income</w:t>
      </w:r>
      <w:r w:rsidR="00786A03">
        <w:rPr>
          <w:u w:val="single"/>
        </w:rPr>
        <w:t xml:space="preserve"> that</w:t>
      </w:r>
      <w:r w:rsidR="002958BF" w:rsidRPr="002958BF">
        <w:rPr>
          <w:u w:val="single"/>
        </w:rPr>
        <w:t xml:space="preserve"> does not exceed 200 percent of the federal poverty level as established annually by the United States department of health and human services;</w:t>
      </w:r>
    </w:p>
    <w:p w14:paraId="109B27E5" w14:textId="5BDC2468" w:rsidR="00786A03" w:rsidRDefault="00E26EDE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FF1BAD">
        <w:rPr>
          <w:u w:val="single"/>
        </w:rPr>
        <w:t xml:space="preserve"> </w:t>
      </w:r>
      <w:r w:rsidR="00267ABA">
        <w:rPr>
          <w:u w:val="single"/>
        </w:rPr>
        <w:t>N</w:t>
      </w:r>
      <w:r w:rsidR="00FF1BAD">
        <w:rPr>
          <w:u w:val="single"/>
        </w:rPr>
        <w:t>ot currentl</w:t>
      </w:r>
      <w:r w:rsidR="00CC5E83">
        <w:rPr>
          <w:u w:val="single"/>
        </w:rPr>
        <w:t xml:space="preserve">y </w:t>
      </w:r>
      <w:r w:rsidR="00267ABA">
        <w:rPr>
          <w:u w:val="single"/>
        </w:rPr>
        <w:t xml:space="preserve">be </w:t>
      </w:r>
      <w:r w:rsidR="00CC5E83">
        <w:rPr>
          <w:u w:val="single"/>
        </w:rPr>
        <w:t>receiving a housing subsidy</w:t>
      </w:r>
      <w:r w:rsidR="00FF1BAD">
        <w:rPr>
          <w:u w:val="single"/>
        </w:rPr>
        <w:t xml:space="preserve"> </w:t>
      </w:r>
      <w:r w:rsidR="00391B92">
        <w:rPr>
          <w:u w:val="single"/>
        </w:rPr>
        <w:t>through</w:t>
      </w:r>
      <w:r w:rsidR="00FF1BAD">
        <w:rPr>
          <w:u w:val="single"/>
        </w:rPr>
        <w:t xml:space="preserve"> another city, state</w:t>
      </w:r>
      <w:r w:rsidR="00753F0B">
        <w:rPr>
          <w:u w:val="single"/>
        </w:rPr>
        <w:t xml:space="preserve"> of New York</w:t>
      </w:r>
      <w:r w:rsidR="00FF1BAD">
        <w:rPr>
          <w:u w:val="single"/>
        </w:rPr>
        <w:t xml:space="preserve">, or federal </w:t>
      </w:r>
      <w:r w:rsidR="00605D67">
        <w:rPr>
          <w:u w:val="single"/>
        </w:rPr>
        <w:t>program</w:t>
      </w:r>
      <w:r w:rsidR="00FF1BAD">
        <w:rPr>
          <w:u w:val="single"/>
        </w:rPr>
        <w:t xml:space="preserve">; </w:t>
      </w:r>
      <w:r w:rsidR="002958BF" w:rsidRPr="002958BF">
        <w:rPr>
          <w:u w:val="single"/>
        </w:rPr>
        <w:t xml:space="preserve">and </w:t>
      </w:r>
    </w:p>
    <w:p w14:paraId="2B90F9E4" w14:textId="5102E956" w:rsidR="002958BF" w:rsidRDefault="00E26EDE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786A03">
        <w:rPr>
          <w:u w:val="single"/>
        </w:rPr>
        <w:t xml:space="preserve"> </w:t>
      </w:r>
      <w:r w:rsidR="0052688E">
        <w:rPr>
          <w:u w:val="single"/>
        </w:rPr>
        <w:t xml:space="preserve">Be </w:t>
      </w:r>
      <w:r w:rsidR="002958BF" w:rsidRPr="002958BF">
        <w:rPr>
          <w:u w:val="single"/>
        </w:rPr>
        <w:t xml:space="preserve">a </w:t>
      </w:r>
      <w:r w:rsidR="00D93356">
        <w:rPr>
          <w:u w:val="single"/>
        </w:rPr>
        <w:t xml:space="preserve">city </w:t>
      </w:r>
      <w:r w:rsidR="002958BF" w:rsidRPr="002958BF">
        <w:rPr>
          <w:u w:val="single"/>
        </w:rPr>
        <w:t>resident.</w:t>
      </w:r>
    </w:p>
    <w:p w14:paraId="29CA10BA" w14:textId="5EC72D9F" w:rsidR="00AF6D4B" w:rsidRDefault="00AF6D4B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commissioner shall not base eligibility for </w:t>
      </w:r>
      <w:r w:rsidR="00446B3C">
        <w:rPr>
          <w:u w:val="single"/>
        </w:rPr>
        <w:t xml:space="preserve">such </w:t>
      </w:r>
      <w:r>
        <w:rPr>
          <w:u w:val="single"/>
        </w:rPr>
        <w:t xml:space="preserve">rental assistance on a homeless veteran’s employment status or source of income. The commissioner shall not require a homeless veteran to have resided or reside in </w:t>
      </w:r>
      <w:r w:rsidR="00D60AE5">
        <w:rPr>
          <w:u w:val="single"/>
        </w:rPr>
        <w:t>temporary emergency housing</w:t>
      </w:r>
      <w:r>
        <w:rPr>
          <w:u w:val="single"/>
        </w:rPr>
        <w:t xml:space="preserve"> of any type in order to be eligible for </w:t>
      </w:r>
      <w:r w:rsidR="006E2518">
        <w:rPr>
          <w:u w:val="single"/>
        </w:rPr>
        <w:t xml:space="preserve">such </w:t>
      </w:r>
      <w:r>
        <w:rPr>
          <w:u w:val="single"/>
        </w:rPr>
        <w:t>rental assistance.</w:t>
      </w:r>
    </w:p>
    <w:p w14:paraId="7ACAFB0A" w14:textId="7B4AD60B" w:rsidR="00BD2094" w:rsidRDefault="00C10AF7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f</w:t>
      </w:r>
      <w:r w:rsidR="00A7088A">
        <w:rPr>
          <w:u w:val="single"/>
        </w:rPr>
        <w:t>.</w:t>
      </w:r>
      <w:r w:rsidR="00D62216" w:rsidRPr="00D62216">
        <w:rPr>
          <w:u w:val="single"/>
        </w:rPr>
        <w:t xml:space="preserve"> </w:t>
      </w:r>
      <w:r w:rsidR="00C803C7">
        <w:rPr>
          <w:bCs/>
          <w:u w:val="single"/>
        </w:rPr>
        <w:t>R</w:t>
      </w:r>
      <w:r w:rsidR="00360A2B">
        <w:rPr>
          <w:bCs/>
          <w:u w:val="single"/>
        </w:rPr>
        <w:t>eassessment</w:t>
      </w:r>
      <w:r w:rsidR="009840DE">
        <w:rPr>
          <w:bCs/>
          <w:u w:val="single"/>
        </w:rPr>
        <w:t xml:space="preserve"> and disqualification</w:t>
      </w:r>
      <w:r w:rsidR="00A7088A">
        <w:rPr>
          <w:u w:val="single"/>
        </w:rPr>
        <w:t>.</w:t>
      </w:r>
      <w:r w:rsidR="00A7088A" w:rsidRPr="00A7088A">
        <w:rPr>
          <w:u w:val="single"/>
        </w:rPr>
        <w:t xml:space="preserve"> </w:t>
      </w:r>
      <w:r w:rsidR="00BD2094">
        <w:rPr>
          <w:u w:val="single"/>
        </w:rPr>
        <w:t xml:space="preserve">1. </w:t>
      </w:r>
      <w:r w:rsidR="00DB0380">
        <w:rPr>
          <w:u w:val="single"/>
        </w:rPr>
        <w:t xml:space="preserve">The commissioner </w:t>
      </w:r>
      <w:r w:rsidR="004A17D5">
        <w:rPr>
          <w:u w:val="single"/>
        </w:rPr>
        <w:t xml:space="preserve">shall periodically reassess the </w:t>
      </w:r>
      <w:r w:rsidR="001832D5">
        <w:rPr>
          <w:u w:val="single"/>
        </w:rPr>
        <w:t xml:space="preserve">eligibility of homeless veterans who receive </w:t>
      </w:r>
      <w:r w:rsidR="004A17D5">
        <w:rPr>
          <w:u w:val="single"/>
        </w:rPr>
        <w:t>rental assistance</w:t>
      </w:r>
      <w:r w:rsidR="006562B6">
        <w:rPr>
          <w:u w:val="single"/>
        </w:rPr>
        <w:t xml:space="preserve"> </w:t>
      </w:r>
      <w:r w:rsidR="006E2518">
        <w:rPr>
          <w:u w:val="single"/>
        </w:rPr>
        <w:t xml:space="preserve">through the program established </w:t>
      </w:r>
      <w:r w:rsidR="006562B6">
        <w:rPr>
          <w:u w:val="single"/>
        </w:rPr>
        <w:t>under this section</w:t>
      </w:r>
      <w:r w:rsidR="00A7088A" w:rsidRPr="00A7088A">
        <w:rPr>
          <w:u w:val="single"/>
        </w:rPr>
        <w:t xml:space="preserve">. </w:t>
      </w:r>
    </w:p>
    <w:p w14:paraId="68DF2D58" w14:textId="5E10AA8A" w:rsidR="00D62216" w:rsidRDefault="00BD2094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C5439C">
        <w:rPr>
          <w:u w:val="single"/>
        </w:rPr>
        <w:t>The commissioner shall discontinue such rental a</w:t>
      </w:r>
      <w:r w:rsidR="00A7088A" w:rsidRPr="00A7088A">
        <w:rPr>
          <w:u w:val="single"/>
        </w:rPr>
        <w:t>ssistance under the following conditions:</w:t>
      </w:r>
    </w:p>
    <w:p w14:paraId="0477F6AE" w14:textId="03A70E04" w:rsidR="00A7088A" w:rsidRDefault="00833DA5" w:rsidP="00D62216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A7088A">
        <w:rPr>
          <w:u w:val="single"/>
        </w:rPr>
        <w:t xml:space="preserve"> </w:t>
      </w:r>
      <w:r w:rsidR="00A7088A" w:rsidRPr="00A7088A">
        <w:rPr>
          <w:u w:val="single"/>
        </w:rPr>
        <w:t xml:space="preserve">If </w:t>
      </w:r>
      <w:r w:rsidR="00C60560">
        <w:rPr>
          <w:u w:val="single"/>
        </w:rPr>
        <w:t>the homeless veteran receiving such rental assistance</w:t>
      </w:r>
      <w:r w:rsidR="00A7088A" w:rsidRPr="00A7088A">
        <w:rPr>
          <w:u w:val="single"/>
        </w:rPr>
        <w:t xml:space="preserve"> no longer meet</w:t>
      </w:r>
      <w:r w:rsidR="000B6316">
        <w:rPr>
          <w:u w:val="single"/>
        </w:rPr>
        <w:t>s</w:t>
      </w:r>
      <w:r w:rsidR="00A7088A" w:rsidRPr="00A7088A">
        <w:rPr>
          <w:u w:val="single"/>
        </w:rPr>
        <w:t xml:space="preserve"> </w:t>
      </w:r>
      <w:r w:rsidR="000E2CD7">
        <w:rPr>
          <w:u w:val="single"/>
        </w:rPr>
        <w:t xml:space="preserve">any of </w:t>
      </w:r>
      <w:r w:rsidR="00A7088A" w:rsidRPr="00A7088A">
        <w:rPr>
          <w:u w:val="single"/>
        </w:rPr>
        <w:t xml:space="preserve">the </w:t>
      </w:r>
      <w:r w:rsidR="00A7088A">
        <w:rPr>
          <w:u w:val="single"/>
        </w:rPr>
        <w:t>eligibility criteria</w:t>
      </w:r>
      <w:r w:rsidR="000B6316">
        <w:rPr>
          <w:u w:val="single"/>
        </w:rPr>
        <w:t xml:space="preserve"> set forth in</w:t>
      </w:r>
      <w:r w:rsidR="00BD15D2">
        <w:rPr>
          <w:u w:val="single"/>
        </w:rPr>
        <w:t xml:space="preserve"> paragraph 1 of</w:t>
      </w:r>
      <w:r w:rsidR="000B6316">
        <w:rPr>
          <w:u w:val="single"/>
        </w:rPr>
        <w:t xml:space="preserve"> subdivision e of this section</w:t>
      </w:r>
      <w:r w:rsidR="00A7088A">
        <w:rPr>
          <w:u w:val="single"/>
        </w:rPr>
        <w:t>; or</w:t>
      </w:r>
    </w:p>
    <w:p w14:paraId="5CD430B7" w14:textId="77777777" w:rsidR="008E6CDC" w:rsidRDefault="00833DA5" w:rsidP="00BC7731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395E9D">
        <w:rPr>
          <w:u w:val="single"/>
        </w:rPr>
        <w:t xml:space="preserve"> </w:t>
      </w:r>
      <w:r w:rsidR="00395E9D" w:rsidRPr="00A7088A">
        <w:rPr>
          <w:u w:val="single"/>
        </w:rPr>
        <w:t xml:space="preserve">If </w:t>
      </w:r>
      <w:r w:rsidR="00395E9D">
        <w:rPr>
          <w:u w:val="single"/>
        </w:rPr>
        <w:t>the homeless veteran</w:t>
      </w:r>
      <w:r w:rsidR="00395E9D" w:rsidRPr="00A7088A">
        <w:rPr>
          <w:u w:val="single"/>
        </w:rPr>
        <w:t xml:space="preserve"> </w:t>
      </w:r>
      <w:r w:rsidR="00395E9D">
        <w:rPr>
          <w:u w:val="single"/>
        </w:rPr>
        <w:t xml:space="preserve">receiving such rental assistance </w:t>
      </w:r>
      <w:r w:rsidR="00395E9D" w:rsidRPr="00A7088A">
        <w:rPr>
          <w:u w:val="single"/>
        </w:rPr>
        <w:t>secures permanent housing</w:t>
      </w:r>
      <w:r w:rsidR="00395E9D">
        <w:rPr>
          <w:u w:val="single"/>
        </w:rPr>
        <w:t xml:space="preserve"> </w:t>
      </w:r>
      <w:r w:rsidR="00BC7731">
        <w:rPr>
          <w:u w:val="single"/>
        </w:rPr>
        <w:t>that does not require such homeless veteran to make housing rental payments</w:t>
      </w:r>
      <w:r w:rsidR="009D1BF4">
        <w:rPr>
          <w:u w:val="single"/>
        </w:rPr>
        <w:t>.</w:t>
      </w:r>
    </w:p>
    <w:p w14:paraId="297945A2" w14:textId="3348DFD8" w:rsidR="009D1BF4" w:rsidRDefault="008E6CDC" w:rsidP="00BC7731">
      <w:pPr>
        <w:spacing w:line="480" w:lineRule="auto"/>
        <w:jc w:val="both"/>
        <w:rPr>
          <w:u w:val="single"/>
        </w:rPr>
      </w:pPr>
      <w:r>
        <w:rPr>
          <w:u w:val="single"/>
        </w:rPr>
        <w:t>g. Outreach. Within 15 days after the effective date of the local law that added this section</w:t>
      </w:r>
      <w:r w:rsidR="004E5D57">
        <w:rPr>
          <w:u w:val="single"/>
        </w:rPr>
        <w:t xml:space="preserve"> and continuing thereafter</w:t>
      </w:r>
      <w:r>
        <w:rPr>
          <w:u w:val="single"/>
        </w:rPr>
        <w:t xml:space="preserve">, the commissioner, in consultation with the commissioner of social services, shall conduct outreach </w:t>
      </w:r>
      <w:r w:rsidR="00374B20">
        <w:rPr>
          <w:u w:val="single"/>
        </w:rPr>
        <w:t xml:space="preserve">to landlords and homeless veterans </w:t>
      </w:r>
      <w:r w:rsidR="004160EE">
        <w:rPr>
          <w:u w:val="single"/>
        </w:rPr>
        <w:t xml:space="preserve">in </w:t>
      </w:r>
      <w:r w:rsidR="00177F79">
        <w:rPr>
          <w:u w:val="single"/>
        </w:rPr>
        <w:t>English and each of the</w:t>
      </w:r>
      <w:r w:rsidR="004160EE">
        <w:rPr>
          <w:u w:val="single"/>
        </w:rPr>
        <w:t xml:space="preserve"> designated citywide languages, as such term is defined in section 23-1101, </w:t>
      </w:r>
      <w:r>
        <w:rPr>
          <w:u w:val="single"/>
        </w:rPr>
        <w:t>concerning the program established under this section.</w:t>
      </w:r>
    </w:p>
    <w:p w14:paraId="093F1734" w14:textId="18A74A03" w:rsidR="00A7088A" w:rsidRPr="00497233" w:rsidRDefault="008E6CDC" w:rsidP="00AC6C80">
      <w:pPr>
        <w:spacing w:line="480" w:lineRule="auto"/>
        <w:jc w:val="both"/>
        <w:rPr>
          <w:u w:val="single"/>
        </w:rPr>
      </w:pPr>
      <w:r>
        <w:rPr>
          <w:u w:val="single"/>
        </w:rPr>
        <w:t>h</w:t>
      </w:r>
      <w:r w:rsidR="00AC6C80" w:rsidRPr="00AC6C80">
        <w:rPr>
          <w:u w:val="single"/>
        </w:rPr>
        <w:t>. Rules. The commissioner shall promulgate rules necessary for the implementation of this section.</w:t>
      </w:r>
    </w:p>
    <w:p w14:paraId="5469DCE3" w14:textId="6CA08D4A" w:rsidR="002F196D" w:rsidRPr="00D62216" w:rsidRDefault="00595589" w:rsidP="00D62216">
      <w:pPr>
        <w:spacing w:line="480" w:lineRule="auto"/>
        <w:jc w:val="both"/>
        <w:rPr>
          <w:u w:val="single"/>
        </w:rPr>
        <w:sectPr w:rsidR="002F196D" w:rsidRPr="00D6221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D62216" w:rsidRPr="00D62216">
        <w:t xml:space="preserve"> This local l</w:t>
      </w:r>
      <w:r w:rsidR="00D62216">
        <w:t xml:space="preserve">aw </w:t>
      </w:r>
      <w:r w:rsidR="00875A9C">
        <w:t xml:space="preserve">takes effect </w:t>
      </w:r>
      <w:r w:rsidR="00FD6FFD">
        <w:t>120</w:t>
      </w:r>
      <w:r w:rsidR="00D62216" w:rsidRPr="00D62216">
        <w:t xml:space="preserve"> days after it</w:t>
      </w:r>
      <w:r w:rsidR="00875A9C">
        <w:t xml:space="preserve"> becomes law</w:t>
      </w:r>
      <w:r w:rsidR="00D62216">
        <w:t xml:space="preserve">. </w:t>
      </w:r>
    </w:p>
    <w:p w14:paraId="047A0E8B" w14:textId="77777777" w:rsidR="00EB262D" w:rsidRDefault="00AE0A5C" w:rsidP="007101A2">
      <w:pPr>
        <w:ind w:firstLine="0"/>
        <w:jc w:val="both"/>
        <w:rPr>
          <w:sz w:val="18"/>
          <w:szCs w:val="18"/>
        </w:rPr>
      </w:pPr>
      <w:r w:rsidRPr="00AE0A5C">
        <w:rPr>
          <w:sz w:val="18"/>
          <w:szCs w:val="18"/>
        </w:rPr>
        <w:t>JL</w:t>
      </w:r>
    </w:p>
    <w:p w14:paraId="598CA3F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E0A5C">
        <w:rPr>
          <w:sz w:val="18"/>
          <w:szCs w:val="18"/>
        </w:rPr>
        <w:t>16149</w:t>
      </w:r>
    </w:p>
    <w:p w14:paraId="51DC9AD5" w14:textId="7CFF4A7D" w:rsidR="00EC7BFF" w:rsidRDefault="00EC7BF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#0959-2024</w:t>
      </w:r>
    </w:p>
    <w:p w14:paraId="596AE9AF" w14:textId="5CC204E6" w:rsidR="002D5F4F" w:rsidRDefault="00EC7BF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12:17</w:t>
      </w:r>
      <w:r w:rsidR="00C36B65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39136" w14:textId="77777777" w:rsidR="00230911" w:rsidRDefault="00230911">
      <w:r>
        <w:separator/>
      </w:r>
    </w:p>
    <w:p w14:paraId="77768DD2" w14:textId="77777777" w:rsidR="00230911" w:rsidRDefault="00230911"/>
  </w:endnote>
  <w:endnote w:type="continuationSeparator" w:id="0">
    <w:p w14:paraId="162E8403" w14:textId="77777777" w:rsidR="00230911" w:rsidRDefault="00230911">
      <w:r>
        <w:continuationSeparator/>
      </w:r>
    </w:p>
    <w:p w14:paraId="118B2EE0" w14:textId="77777777" w:rsidR="00230911" w:rsidRDefault="002309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91A1B" w14:textId="15523407" w:rsidR="00755479" w:rsidRDefault="007554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5B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BB5720" w14:textId="77777777" w:rsidR="00755479" w:rsidRDefault="007554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F06FA" w14:textId="77777777" w:rsidR="00755479" w:rsidRDefault="007554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0B706C" w14:textId="77777777" w:rsidR="00755479" w:rsidRDefault="00755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DC3A" w14:textId="77777777" w:rsidR="00230911" w:rsidRDefault="00230911">
      <w:r>
        <w:separator/>
      </w:r>
    </w:p>
    <w:p w14:paraId="590B44DB" w14:textId="77777777" w:rsidR="00230911" w:rsidRDefault="00230911"/>
  </w:footnote>
  <w:footnote w:type="continuationSeparator" w:id="0">
    <w:p w14:paraId="3BB99FDA" w14:textId="77777777" w:rsidR="00230911" w:rsidRDefault="00230911">
      <w:r>
        <w:continuationSeparator/>
      </w:r>
    </w:p>
    <w:p w14:paraId="5B364EB4" w14:textId="77777777" w:rsidR="00230911" w:rsidRDefault="002309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00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16"/>
    <w:rsid w:val="00000986"/>
    <w:rsid w:val="000135A3"/>
    <w:rsid w:val="00021DC7"/>
    <w:rsid w:val="00032F4C"/>
    <w:rsid w:val="00035181"/>
    <w:rsid w:val="00046248"/>
    <w:rsid w:val="0004723E"/>
    <w:rsid w:val="000502BC"/>
    <w:rsid w:val="00056BB0"/>
    <w:rsid w:val="00057ACE"/>
    <w:rsid w:val="00061385"/>
    <w:rsid w:val="00064AFB"/>
    <w:rsid w:val="00070F5D"/>
    <w:rsid w:val="00072938"/>
    <w:rsid w:val="00080A30"/>
    <w:rsid w:val="00081764"/>
    <w:rsid w:val="0009173E"/>
    <w:rsid w:val="00094A70"/>
    <w:rsid w:val="00095BDE"/>
    <w:rsid w:val="000A5518"/>
    <w:rsid w:val="000B1F50"/>
    <w:rsid w:val="000B6316"/>
    <w:rsid w:val="000C21FF"/>
    <w:rsid w:val="000C7708"/>
    <w:rsid w:val="000D4A7F"/>
    <w:rsid w:val="000E11AB"/>
    <w:rsid w:val="000E2CD7"/>
    <w:rsid w:val="000E2F13"/>
    <w:rsid w:val="001073BD"/>
    <w:rsid w:val="00115B31"/>
    <w:rsid w:val="00121D92"/>
    <w:rsid w:val="00125C69"/>
    <w:rsid w:val="00130BAC"/>
    <w:rsid w:val="00132923"/>
    <w:rsid w:val="00133BBB"/>
    <w:rsid w:val="00141383"/>
    <w:rsid w:val="00141E68"/>
    <w:rsid w:val="001509BF"/>
    <w:rsid w:val="00150A27"/>
    <w:rsid w:val="00160695"/>
    <w:rsid w:val="00162FC0"/>
    <w:rsid w:val="00165627"/>
    <w:rsid w:val="00167107"/>
    <w:rsid w:val="00172315"/>
    <w:rsid w:val="00173E22"/>
    <w:rsid w:val="00177F79"/>
    <w:rsid w:val="00180BD2"/>
    <w:rsid w:val="001832D5"/>
    <w:rsid w:val="00185AAE"/>
    <w:rsid w:val="00186E28"/>
    <w:rsid w:val="00195A80"/>
    <w:rsid w:val="001A3090"/>
    <w:rsid w:val="001B2FA5"/>
    <w:rsid w:val="001C61EF"/>
    <w:rsid w:val="001D4249"/>
    <w:rsid w:val="001E5FD4"/>
    <w:rsid w:val="00201492"/>
    <w:rsid w:val="00205741"/>
    <w:rsid w:val="00207323"/>
    <w:rsid w:val="0021642E"/>
    <w:rsid w:val="0022099D"/>
    <w:rsid w:val="00221F8C"/>
    <w:rsid w:val="00230911"/>
    <w:rsid w:val="00241F94"/>
    <w:rsid w:val="00242B9B"/>
    <w:rsid w:val="0024630B"/>
    <w:rsid w:val="0025315D"/>
    <w:rsid w:val="00255BC1"/>
    <w:rsid w:val="002563A6"/>
    <w:rsid w:val="00257B2B"/>
    <w:rsid w:val="002618A8"/>
    <w:rsid w:val="00267ABA"/>
    <w:rsid w:val="00270162"/>
    <w:rsid w:val="00280955"/>
    <w:rsid w:val="00285379"/>
    <w:rsid w:val="002867B8"/>
    <w:rsid w:val="00291BA5"/>
    <w:rsid w:val="00292C42"/>
    <w:rsid w:val="00293397"/>
    <w:rsid w:val="002958BF"/>
    <w:rsid w:val="002B1565"/>
    <w:rsid w:val="002B351A"/>
    <w:rsid w:val="002B391D"/>
    <w:rsid w:val="002B6A74"/>
    <w:rsid w:val="002C39E4"/>
    <w:rsid w:val="002C4435"/>
    <w:rsid w:val="002C59AC"/>
    <w:rsid w:val="002D5F4F"/>
    <w:rsid w:val="002F196D"/>
    <w:rsid w:val="002F269C"/>
    <w:rsid w:val="00301E5D"/>
    <w:rsid w:val="00315F64"/>
    <w:rsid w:val="00320D3B"/>
    <w:rsid w:val="00324126"/>
    <w:rsid w:val="0033027F"/>
    <w:rsid w:val="003320AC"/>
    <w:rsid w:val="003365A5"/>
    <w:rsid w:val="003447CD"/>
    <w:rsid w:val="00347098"/>
    <w:rsid w:val="00347D07"/>
    <w:rsid w:val="00352CA7"/>
    <w:rsid w:val="00360A2B"/>
    <w:rsid w:val="003720CF"/>
    <w:rsid w:val="00374B20"/>
    <w:rsid w:val="00375612"/>
    <w:rsid w:val="003819A5"/>
    <w:rsid w:val="003874A1"/>
    <w:rsid w:val="00387754"/>
    <w:rsid w:val="00391B92"/>
    <w:rsid w:val="00391DD5"/>
    <w:rsid w:val="00395E9D"/>
    <w:rsid w:val="003A01ED"/>
    <w:rsid w:val="003A29EF"/>
    <w:rsid w:val="003A75C2"/>
    <w:rsid w:val="003D3822"/>
    <w:rsid w:val="003E2B62"/>
    <w:rsid w:val="003E2C4C"/>
    <w:rsid w:val="003F26F9"/>
    <w:rsid w:val="003F3109"/>
    <w:rsid w:val="00403436"/>
    <w:rsid w:val="004160EE"/>
    <w:rsid w:val="00422E53"/>
    <w:rsid w:val="00422EB6"/>
    <w:rsid w:val="00432688"/>
    <w:rsid w:val="004426FC"/>
    <w:rsid w:val="0044388F"/>
    <w:rsid w:val="00444642"/>
    <w:rsid w:val="00446B3C"/>
    <w:rsid w:val="00447A01"/>
    <w:rsid w:val="0045424C"/>
    <w:rsid w:val="004609F9"/>
    <w:rsid w:val="00465293"/>
    <w:rsid w:val="004933BE"/>
    <w:rsid w:val="004948B5"/>
    <w:rsid w:val="00497233"/>
    <w:rsid w:val="004A17D5"/>
    <w:rsid w:val="004B097C"/>
    <w:rsid w:val="004B4109"/>
    <w:rsid w:val="004B7DBF"/>
    <w:rsid w:val="004C036E"/>
    <w:rsid w:val="004C4660"/>
    <w:rsid w:val="004C46E3"/>
    <w:rsid w:val="004C68B1"/>
    <w:rsid w:val="004D2729"/>
    <w:rsid w:val="004E1CF2"/>
    <w:rsid w:val="004E31B0"/>
    <w:rsid w:val="004E5035"/>
    <w:rsid w:val="004E56A3"/>
    <w:rsid w:val="004E5D57"/>
    <w:rsid w:val="004E7EDA"/>
    <w:rsid w:val="004F3343"/>
    <w:rsid w:val="004F5559"/>
    <w:rsid w:val="004F620C"/>
    <w:rsid w:val="004F6EC9"/>
    <w:rsid w:val="005020E8"/>
    <w:rsid w:val="005176D5"/>
    <w:rsid w:val="0052688E"/>
    <w:rsid w:val="00530B62"/>
    <w:rsid w:val="0054559F"/>
    <w:rsid w:val="00550E96"/>
    <w:rsid w:val="005547CA"/>
    <w:rsid w:val="00554C35"/>
    <w:rsid w:val="0057235A"/>
    <w:rsid w:val="00573161"/>
    <w:rsid w:val="00581377"/>
    <w:rsid w:val="005860BB"/>
    <w:rsid w:val="00586366"/>
    <w:rsid w:val="005863D3"/>
    <w:rsid w:val="00595589"/>
    <w:rsid w:val="005A1EBD"/>
    <w:rsid w:val="005A232F"/>
    <w:rsid w:val="005B5DE4"/>
    <w:rsid w:val="005C396E"/>
    <w:rsid w:val="005C6980"/>
    <w:rsid w:val="005D4A03"/>
    <w:rsid w:val="005E655A"/>
    <w:rsid w:val="005E7681"/>
    <w:rsid w:val="005F3AA6"/>
    <w:rsid w:val="005F488A"/>
    <w:rsid w:val="00605D67"/>
    <w:rsid w:val="00607E15"/>
    <w:rsid w:val="00622A7F"/>
    <w:rsid w:val="00630AB3"/>
    <w:rsid w:val="006405A9"/>
    <w:rsid w:val="00643C7C"/>
    <w:rsid w:val="006501D6"/>
    <w:rsid w:val="006562B6"/>
    <w:rsid w:val="0066176C"/>
    <w:rsid w:val="006662DF"/>
    <w:rsid w:val="006700C1"/>
    <w:rsid w:val="0067200A"/>
    <w:rsid w:val="00681A93"/>
    <w:rsid w:val="0068279C"/>
    <w:rsid w:val="00683290"/>
    <w:rsid w:val="00684BC8"/>
    <w:rsid w:val="00687344"/>
    <w:rsid w:val="006874BD"/>
    <w:rsid w:val="00695A3C"/>
    <w:rsid w:val="006A0994"/>
    <w:rsid w:val="006A691C"/>
    <w:rsid w:val="006B26AF"/>
    <w:rsid w:val="006B2D99"/>
    <w:rsid w:val="006B3C8C"/>
    <w:rsid w:val="006B590A"/>
    <w:rsid w:val="006B5AB9"/>
    <w:rsid w:val="006C29D8"/>
    <w:rsid w:val="006D3E3C"/>
    <w:rsid w:val="006D562C"/>
    <w:rsid w:val="006E2518"/>
    <w:rsid w:val="006F0A23"/>
    <w:rsid w:val="006F5CC7"/>
    <w:rsid w:val="00706EC0"/>
    <w:rsid w:val="007101A2"/>
    <w:rsid w:val="00710D36"/>
    <w:rsid w:val="00716E99"/>
    <w:rsid w:val="007218EB"/>
    <w:rsid w:val="0072551E"/>
    <w:rsid w:val="00727F04"/>
    <w:rsid w:val="00736C8B"/>
    <w:rsid w:val="00744CB4"/>
    <w:rsid w:val="00750030"/>
    <w:rsid w:val="00751258"/>
    <w:rsid w:val="00753F0B"/>
    <w:rsid w:val="00755479"/>
    <w:rsid w:val="00757B77"/>
    <w:rsid w:val="00767CD4"/>
    <w:rsid w:val="00770B9A"/>
    <w:rsid w:val="00771067"/>
    <w:rsid w:val="00771161"/>
    <w:rsid w:val="00780063"/>
    <w:rsid w:val="00786A03"/>
    <w:rsid w:val="007878B8"/>
    <w:rsid w:val="00790711"/>
    <w:rsid w:val="007A1A40"/>
    <w:rsid w:val="007B293E"/>
    <w:rsid w:val="007B6497"/>
    <w:rsid w:val="007C1D9D"/>
    <w:rsid w:val="007C6893"/>
    <w:rsid w:val="007E73C5"/>
    <w:rsid w:val="007E79D5"/>
    <w:rsid w:val="007F0A63"/>
    <w:rsid w:val="007F3F70"/>
    <w:rsid w:val="007F4087"/>
    <w:rsid w:val="00800F03"/>
    <w:rsid w:val="0080384A"/>
    <w:rsid w:val="00806569"/>
    <w:rsid w:val="008167F4"/>
    <w:rsid w:val="00822FBA"/>
    <w:rsid w:val="00830AE6"/>
    <w:rsid w:val="008313FD"/>
    <w:rsid w:val="00833DA5"/>
    <w:rsid w:val="0083646C"/>
    <w:rsid w:val="00841C09"/>
    <w:rsid w:val="00842C7C"/>
    <w:rsid w:val="0084498F"/>
    <w:rsid w:val="00844CC3"/>
    <w:rsid w:val="008455C9"/>
    <w:rsid w:val="0085091C"/>
    <w:rsid w:val="0085260B"/>
    <w:rsid w:val="00853E42"/>
    <w:rsid w:val="00872BFD"/>
    <w:rsid w:val="008735CF"/>
    <w:rsid w:val="00873B26"/>
    <w:rsid w:val="00875A9C"/>
    <w:rsid w:val="00875FA9"/>
    <w:rsid w:val="00880099"/>
    <w:rsid w:val="0089333F"/>
    <w:rsid w:val="0089407A"/>
    <w:rsid w:val="00897B8E"/>
    <w:rsid w:val="008A2ED1"/>
    <w:rsid w:val="008C36D1"/>
    <w:rsid w:val="008C4FFD"/>
    <w:rsid w:val="008D69A5"/>
    <w:rsid w:val="008E28FA"/>
    <w:rsid w:val="008E6CDC"/>
    <w:rsid w:val="008F0B17"/>
    <w:rsid w:val="00900ACB"/>
    <w:rsid w:val="00901354"/>
    <w:rsid w:val="009022CA"/>
    <w:rsid w:val="00925D71"/>
    <w:rsid w:val="00927087"/>
    <w:rsid w:val="00930D68"/>
    <w:rsid w:val="0093177C"/>
    <w:rsid w:val="0094029B"/>
    <w:rsid w:val="00952D6B"/>
    <w:rsid w:val="0095780B"/>
    <w:rsid w:val="009610D3"/>
    <w:rsid w:val="00970A97"/>
    <w:rsid w:val="009822E5"/>
    <w:rsid w:val="0098298A"/>
    <w:rsid w:val="009840DE"/>
    <w:rsid w:val="00990ECE"/>
    <w:rsid w:val="009A2EEF"/>
    <w:rsid w:val="009B10DB"/>
    <w:rsid w:val="009C2D16"/>
    <w:rsid w:val="009D000C"/>
    <w:rsid w:val="009D1BF4"/>
    <w:rsid w:val="009D2018"/>
    <w:rsid w:val="009D4737"/>
    <w:rsid w:val="009D5A81"/>
    <w:rsid w:val="009E2EBC"/>
    <w:rsid w:val="009E7F77"/>
    <w:rsid w:val="009F4C9B"/>
    <w:rsid w:val="00A031FC"/>
    <w:rsid w:val="00A03635"/>
    <w:rsid w:val="00A03C92"/>
    <w:rsid w:val="00A10451"/>
    <w:rsid w:val="00A122B5"/>
    <w:rsid w:val="00A269C2"/>
    <w:rsid w:val="00A32495"/>
    <w:rsid w:val="00A3376B"/>
    <w:rsid w:val="00A34F86"/>
    <w:rsid w:val="00A46ACE"/>
    <w:rsid w:val="00A51542"/>
    <w:rsid w:val="00A531EC"/>
    <w:rsid w:val="00A55560"/>
    <w:rsid w:val="00A577CB"/>
    <w:rsid w:val="00A654D0"/>
    <w:rsid w:val="00A7088A"/>
    <w:rsid w:val="00A81802"/>
    <w:rsid w:val="00A85B7C"/>
    <w:rsid w:val="00AA1353"/>
    <w:rsid w:val="00AA663A"/>
    <w:rsid w:val="00AA76F1"/>
    <w:rsid w:val="00AB3D4D"/>
    <w:rsid w:val="00AB4F79"/>
    <w:rsid w:val="00AC6C80"/>
    <w:rsid w:val="00AD1881"/>
    <w:rsid w:val="00AD43D8"/>
    <w:rsid w:val="00AE0A5C"/>
    <w:rsid w:val="00AE212E"/>
    <w:rsid w:val="00AE740A"/>
    <w:rsid w:val="00AE746F"/>
    <w:rsid w:val="00AF2DAE"/>
    <w:rsid w:val="00AF39A5"/>
    <w:rsid w:val="00AF6D4B"/>
    <w:rsid w:val="00AF7591"/>
    <w:rsid w:val="00B00032"/>
    <w:rsid w:val="00B0618A"/>
    <w:rsid w:val="00B13407"/>
    <w:rsid w:val="00B15D83"/>
    <w:rsid w:val="00B1635A"/>
    <w:rsid w:val="00B30100"/>
    <w:rsid w:val="00B41B2B"/>
    <w:rsid w:val="00B47730"/>
    <w:rsid w:val="00B517C2"/>
    <w:rsid w:val="00B51BDC"/>
    <w:rsid w:val="00B52DBE"/>
    <w:rsid w:val="00B650B5"/>
    <w:rsid w:val="00B67508"/>
    <w:rsid w:val="00B713F5"/>
    <w:rsid w:val="00B76F2A"/>
    <w:rsid w:val="00B80D7F"/>
    <w:rsid w:val="00B93A9B"/>
    <w:rsid w:val="00BA4408"/>
    <w:rsid w:val="00BA599A"/>
    <w:rsid w:val="00BB6434"/>
    <w:rsid w:val="00BB759D"/>
    <w:rsid w:val="00BC1806"/>
    <w:rsid w:val="00BC7731"/>
    <w:rsid w:val="00BD15D2"/>
    <w:rsid w:val="00BD2094"/>
    <w:rsid w:val="00BD4798"/>
    <w:rsid w:val="00BD4E49"/>
    <w:rsid w:val="00BD6E21"/>
    <w:rsid w:val="00BE1429"/>
    <w:rsid w:val="00BF2280"/>
    <w:rsid w:val="00BF76F0"/>
    <w:rsid w:val="00C017C4"/>
    <w:rsid w:val="00C026C8"/>
    <w:rsid w:val="00C02C29"/>
    <w:rsid w:val="00C03E05"/>
    <w:rsid w:val="00C10AF7"/>
    <w:rsid w:val="00C14787"/>
    <w:rsid w:val="00C25D4F"/>
    <w:rsid w:val="00C34CF3"/>
    <w:rsid w:val="00C36B65"/>
    <w:rsid w:val="00C3744C"/>
    <w:rsid w:val="00C420C9"/>
    <w:rsid w:val="00C466B8"/>
    <w:rsid w:val="00C5439C"/>
    <w:rsid w:val="00C60560"/>
    <w:rsid w:val="00C64CCF"/>
    <w:rsid w:val="00C735F0"/>
    <w:rsid w:val="00C7582E"/>
    <w:rsid w:val="00C8002E"/>
    <w:rsid w:val="00C803C7"/>
    <w:rsid w:val="00C80C13"/>
    <w:rsid w:val="00C84AE1"/>
    <w:rsid w:val="00C92A35"/>
    <w:rsid w:val="00C93F56"/>
    <w:rsid w:val="00C96CEE"/>
    <w:rsid w:val="00CA09E2"/>
    <w:rsid w:val="00CA2899"/>
    <w:rsid w:val="00CA30A1"/>
    <w:rsid w:val="00CA6B5C"/>
    <w:rsid w:val="00CB0178"/>
    <w:rsid w:val="00CB3451"/>
    <w:rsid w:val="00CB4C92"/>
    <w:rsid w:val="00CC457A"/>
    <w:rsid w:val="00CC4ED3"/>
    <w:rsid w:val="00CC5E83"/>
    <w:rsid w:val="00CD29E7"/>
    <w:rsid w:val="00CE0E53"/>
    <w:rsid w:val="00CE602C"/>
    <w:rsid w:val="00CF0164"/>
    <w:rsid w:val="00CF17D2"/>
    <w:rsid w:val="00D034B4"/>
    <w:rsid w:val="00D07BDC"/>
    <w:rsid w:val="00D30A34"/>
    <w:rsid w:val="00D3589A"/>
    <w:rsid w:val="00D416E6"/>
    <w:rsid w:val="00D470D6"/>
    <w:rsid w:val="00D52B4C"/>
    <w:rsid w:val="00D52CE9"/>
    <w:rsid w:val="00D53382"/>
    <w:rsid w:val="00D60AE5"/>
    <w:rsid w:val="00D62216"/>
    <w:rsid w:val="00D64C1C"/>
    <w:rsid w:val="00D675FC"/>
    <w:rsid w:val="00D83D8A"/>
    <w:rsid w:val="00D845F6"/>
    <w:rsid w:val="00D929DF"/>
    <w:rsid w:val="00D93356"/>
    <w:rsid w:val="00D94395"/>
    <w:rsid w:val="00D975BE"/>
    <w:rsid w:val="00D97A4B"/>
    <w:rsid w:val="00DA70C2"/>
    <w:rsid w:val="00DB0380"/>
    <w:rsid w:val="00DB6BFB"/>
    <w:rsid w:val="00DB7F47"/>
    <w:rsid w:val="00DB7FDF"/>
    <w:rsid w:val="00DC57C0"/>
    <w:rsid w:val="00DD0196"/>
    <w:rsid w:val="00DD4755"/>
    <w:rsid w:val="00DE2485"/>
    <w:rsid w:val="00DE6E46"/>
    <w:rsid w:val="00DF01C9"/>
    <w:rsid w:val="00DF7976"/>
    <w:rsid w:val="00E0423E"/>
    <w:rsid w:val="00E06550"/>
    <w:rsid w:val="00E13406"/>
    <w:rsid w:val="00E21429"/>
    <w:rsid w:val="00E26EDE"/>
    <w:rsid w:val="00E310B4"/>
    <w:rsid w:val="00E34500"/>
    <w:rsid w:val="00E37C8F"/>
    <w:rsid w:val="00E42EF6"/>
    <w:rsid w:val="00E43CE3"/>
    <w:rsid w:val="00E53A75"/>
    <w:rsid w:val="00E611AD"/>
    <w:rsid w:val="00E611DE"/>
    <w:rsid w:val="00E742D0"/>
    <w:rsid w:val="00E84A4E"/>
    <w:rsid w:val="00E95C99"/>
    <w:rsid w:val="00E96AB4"/>
    <w:rsid w:val="00E97376"/>
    <w:rsid w:val="00EB262D"/>
    <w:rsid w:val="00EB4F54"/>
    <w:rsid w:val="00EB5A95"/>
    <w:rsid w:val="00EC7BFF"/>
    <w:rsid w:val="00ED00A5"/>
    <w:rsid w:val="00ED2162"/>
    <w:rsid w:val="00ED266D"/>
    <w:rsid w:val="00ED2846"/>
    <w:rsid w:val="00ED6ADF"/>
    <w:rsid w:val="00EE0CA9"/>
    <w:rsid w:val="00EE3D10"/>
    <w:rsid w:val="00EF1E62"/>
    <w:rsid w:val="00F01C1E"/>
    <w:rsid w:val="00F0418B"/>
    <w:rsid w:val="00F12CB7"/>
    <w:rsid w:val="00F1371E"/>
    <w:rsid w:val="00F23C44"/>
    <w:rsid w:val="00F33321"/>
    <w:rsid w:val="00F34140"/>
    <w:rsid w:val="00F53036"/>
    <w:rsid w:val="00F57656"/>
    <w:rsid w:val="00F60349"/>
    <w:rsid w:val="00F81101"/>
    <w:rsid w:val="00F84077"/>
    <w:rsid w:val="00F857E0"/>
    <w:rsid w:val="00F92719"/>
    <w:rsid w:val="00F948BE"/>
    <w:rsid w:val="00FA43D9"/>
    <w:rsid w:val="00FA5BBD"/>
    <w:rsid w:val="00FA63F7"/>
    <w:rsid w:val="00FB2DCD"/>
    <w:rsid w:val="00FB2FD6"/>
    <w:rsid w:val="00FB4DC2"/>
    <w:rsid w:val="00FC547E"/>
    <w:rsid w:val="00FD2E51"/>
    <w:rsid w:val="00FD2F3B"/>
    <w:rsid w:val="00FD349C"/>
    <w:rsid w:val="00FD6FFD"/>
    <w:rsid w:val="00FE49C9"/>
    <w:rsid w:val="00FE6CCF"/>
    <w:rsid w:val="00FF1BAD"/>
    <w:rsid w:val="00FF4160"/>
    <w:rsid w:val="00FF5EE4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FBD6E"/>
  <w15:docId w15:val="{99DCD0AB-37DF-4ABE-97A5-FEF292D0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22A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1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7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76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76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4388F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09F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22A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515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275A3-1EC1-4CE8-992C-69200999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6</cp:revision>
  <cp:lastPrinted>2013-04-22T14:57:00Z</cp:lastPrinted>
  <dcterms:created xsi:type="dcterms:W3CDTF">2026-02-02T20:55:00Z</dcterms:created>
  <dcterms:modified xsi:type="dcterms:W3CDTF">2026-02-06T12:58:00Z</dcterms:modified>
</cp:coreProperties>
</file>