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24CD" w14:textId="1810826C" w:rsidR="004E1CF2" w:rsidRDefault="004E1CF2" w:rsidP="00E97376">
      <w:pPr>
        <w:ind w:firstLine="0"/>
        <w:jc w:val="center"/>
      </w:pPr>
      <w:r>
        <w:t>Int. No.</w:t>
      </w:r>
      <w:r w:rsidR="00FE127F">
        <w:t xml:space="preserve"> 36</w:t>
      </w:r>
    </w:p>
    <w:p w14:paraId="435789B0" w14:textId="77777777" w:rsidR="00E97376" w:rsidRDefault="00E97376" w:rsidP="00E97376">
      <w:pPr>
        <w:ind w:firstLine="0"/>
        <w:jc w:val="center"/>
      </w:pPr>
    </w:p>
    <w:p w14:paraId="3D8F42D0" w14:textId="77777777" w:rsidR="005D4F13" w:rsidRDefault="005D4F13" w:rsidP="005D4F1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Ariola, Louis and Morano</w:t>
      </w:r>
    </w:p>
    <w:p w14:paraId="6CCBE70D" w14:textId="77777777" w:rsidR="004E1CF2" w:rsidRDefault="004E1CF2" w:rsidP="007101A2">
      <w:pPr>
        <w:pStyle w:val="BodyText"/>
        <w:spacing w:line="240" w:lineRule="auto"/>
        <w:ind w:firstLine="0"/>
      </w:pPr>
    </w:p>
    <w:p w14:paraId="3EF62152" w14:textId="77777777" w:rsidR="00275493" w:rsidRPr="00275493" w:rsidRDefault="00275493" w:rsidP="007101A2">
      <w:pPr>
        <w:pStyle w:val="BodyText"/>
        <w:spacing w:line="240" w:lineRule="auto"/>
        <w:ind w:firstLine="0"/>
        <w:rPr>
          <w:vanish/>
        </w:rPr>
      </w:pPr>
      <w:r w:rsidRPr="00275493">
        <w:rPr>
          <w:vanish/>
        </w:rPr>
        <w:t>..Title</w:t>
      </w:r>
    </w:p>
    <w:p w14:paraId="656BD6CE" w14:textId="0AC8FD90" w:rsidR="004E1CF2" w:rsidRDefault="00275493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F0A3C">
        <w:t>administrative code of the city of New York</w:t>
      </w:r>
      <w:r w:rsidR="004E1CF2">
        <w:t>, in relation to</w:t>
      </w:r>
      <w:r w:rsidR="00873B26">
        <w:t xml:space="preserve"> </w:t>
      </w:r>
      <w:r w:rsidR="007B654B" w:rsidRPr="007B654B">
        <w:t>the</w:t>
      </w:r>
      <w:r w:rsidR="007B654B">
        <w:t xml:space="preserve"> </w:t>
      </w:r>
      <w:r w:rsidR="001A0F88" w:rsidRPr="007B654B">
        <w:t>installation</w:t>
      </w:r>
      <w:r w:rsidR="007B654B" w:rsidRPr="007B654B">
        <w:t xml:space="preserve"> of vape detectors in</w:t>
      </w:r>
      <w:r w:rsidR="00692CE8">
        <w:t xml:space="preserve"> </w:t>
      </w:r>
      <w:r w:rsidR="004B69DC">
        <w:t xml:space="preserve">public </w:t>
      </w:r>
      <w:r w:rsidR="00692CE8">
        <w:t>middle and high schools</w:t>
      </w:r>
    </w:p>
    <w:p w14:paraId="5BB43129" w14:textId="59E9DEA6" w:rsidR="00275493" w:rsidRPr="00275493" w:rsidRDefault="00275493" w:rsidP="007101A2">
      <w:pPr>
        <w:pStyle w:val="BodyText"/>
        <w:spacing w:line="240" w:lineRule="auto"/>
        <w:ind w:firstLine="0"/>
        <w:rPr>
          <w:vanish/>
        </w:rPr>
      </w:pPr>
      <w:r w:rsidRPr="00275493">
        <w:rPr>
          <w:vanish/>
        </w:rPr>
        <w:t>..Body</w:t>
      </w:r>
    </w:p>
    <w:p w14:paraId="751C8B0D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30F795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3AEF61D" w14:textId="77777777" w:rsidR="004E1CF2" w:rsidRDefault="004E1CF2" w:rsidP="006662DF">
      <w:pPr>
        <w:jc w:val="both"/>
      </w:pPr>
    </w:p>
    <w:p w14:paraId="4A24ABD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E27515" w14:textId="306B1DEC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8573E">
        <w:t>Chapter 1 of title 17 of the a</w:t>
      </w:r>
      <w:r w:rsidR="00C22DDA" w:rsidRPr="00C22DDA">
        <w:t>dministrative code of the city of New York is amend</w:t>
      </w:r>
      <w:r w:rsidR="00C22DDA">
        <w:t xml:space="preserve">ed by adding </w:t>
      </w:r>
      <w:r w:rsidR="0098573E">
        <w:t>a new section 17-1</w:t>
      </w:r>
      <w:r w:rsidR="00AE7D1A">
        <w:t>99</w:t>
      </w:r>
      <w:r w:rsidR="0098573E">
        <w:t>.</w:t>
      </w:r>
      <w:r w:rsidR="00AE7D1A">
        <w:t>26</w:t>
      </w:r>
      <w:r w:rsidR="0098573E">
        <w:t xml:space="preserve"> to read as follows</w:t>
      </w:r>
      <w:r w:rsidR="00C22DDA" w:rsidRPr="00C22DDA">
        <w:t>:</w:t>
      </w:r>
    </w:p>
    <w:p w14:paraId="133607E5" w14:textId="22C36100" w:rsidR="00EE7707" w:rsidRDefault="0098573E">
      <w:pPr>
        <w:spacing w:line="480" w:lineRule="auto"/>
        <w:jc w:val="both"/>
        <w:rPr>
          <w:u w:val="single"/>
        </w:rPr>
      </w:pPr>
      <w:r>
        <w:rPr>
          <w:u w:val="single"/>
        </w:rPr>
        <w:t>§ 17-1</w:t>
      </w:r>
      <w:r w:rsidR="006E3283">
        <w:rPr>
          <w:u w:val="single"/>
        </w:rPr>
        <w:t>99</w:t>
      </w:r>
      <w:r>
        <w:rPr>
          <w:u w:val="single"/>
        </w:rPr>
        <w:t>.</w:t>
      </w:r>
      <w:r w:rsidR="006E3283">
        <w:rPr>
          <w:u w:val="single"/>
        </w:rPr>
        <w:t>26</w:t>
      </w:r>
      <w:r w:rsidRPr="0098573E">
        <w:rPr>
          <w:u w:val="single"/>
        </w:rPr>
        <w:t xml:space="preserve"> </w:t>
      </w:r>
      <w:r w:rsidR="002914CF">
        <w:rPr>
          <w:u w:val="single"/>
        </w:rPr>
        <w:t xml:space="preserve">Provision of </w:t>
      </w:r>
      <w:r w:rsidR="002914CF">
        <w:rPr>
          <w:bCs/>
          <w:u w:val="single"/>
        </w:rPr>
        <w:t>v</w:t>
      </w:r>
      <w:r w:rsidRPr="0098573E">
        <w:rPr>
          <w:bCs/>
          <w:u w:val="single"/>
        </w:rPr>
        <w:t xml:space="preserve">ape detectors </w:t>
      </w:r>
      <w:r w:rsidR="002914CF">
        <w:rPr>
          <w:bCs/>
          <w:u w:val="single"/>
        </w:rPr>
        <w:t>to</w:t>
      </w:r>
      <w:r w:rsidR="002914CF" w:rsidRPr="0098573E">
        <w:rPr>
          <w:bCs/>
          <w:u w:val="single"/>
        </w:rPr>
        <w:t xml:space="preserve"> </w:t>
      </w:r>
      <w:r w:rsidRPr="0098573E">
        <w:rPr>
          <w:bCs/>
          <w:u w:val="single"/>
        </w:rPr>
        <w:t>middle and high schools.</w:t>
      </w:r>
      <w:r w:rsidRPr="0098573E">
        <w:rPr>
          <w:u w:val="single"/>
        </w:rPr>
        <w:t xml:space="preserve"> </w:t>
      </w:r>
      <w:r w:rsidRPr="0098573E">
        <w:rPr>
          <w:bCs/>
          <w:u w:val="single"/>
        </w:rPr>
        <w:t>a. Definitions. For purposes of this section, the following terms have the following meanings:</w:t>
      </w:r>
    </w:p>
    <w:p w14:paraId="5157F7D6" w14:textId="0BE15600" w:rsidR="00382223" w:rsidRDefault="00692CE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Middle and high school</w:t>
      </w:r>
      <w:r w:rsidR="00382223">
        <w:rPr>
          <w:u w:val="single"/>
        </w:rPr>
        <w:t>. The term “middle and high school”</w:t>
      </w:r>
      <w:r>
        <w:rPr>
          <w:u w:val="single"/>
        </w:rPr>
        <w:t xml:space="preserve"> </w:t>
      </w:r>
      <w:r w:rsidR="00576300" w:rsidRPr="00576300">
        <w:rPr>
          <w:u w:val="single"/>
        </w:rPr>
        <w:t>means any school of the city school district that contains any combination of grades from grade 6 through grade 12</w:t>
      </w:r>
      <w:r>
        <w:rPr>
          <w:u w:val="single"/>
        </w:rPr>
        <w:t>.</w:t>
      </w:r>
      <w:r w:rsidR="00EE7707">
        <w:rPr>
          <w:u w:val="single"/>
        </w:rPr>
        <w:t xml:space="preserve">  </w:t>
      </w:r>
    </w:p>
    <w:p w14:paraId="1AD98D7F" w14:textId="6B73E63A" w:rsidR="00EE7707" w:rsidRDefault="00382223" w:rsidP="00001D53">
      <w:pPr>
        <w:spacing w:line="480" w:lineRule="auto"/>
        <w:jc w:val="both"/>
        <w:rPr>
          <w:u w:val="single"/>
        </w:rPr>
      </w:pPr>
      <w:r w:rsidRPr="00382223">
        <w:rPr>
          <w:u w:val="single"/>
        </w:rPr>
        <w:t xml:space="preserve">Vape detector. The term “vape detector” means a device designed to detect vapor produced by </w:t>
      </w:r>
      <w:r w:rsidR="00C455EE">
        <w:rPr>
          <w:u w:val="single"/>
        </w:rPr>
        <w:t xml:space="preserve">an </w:t>
      </w:r>
      <w:r w:rsidRPr="00382223">
        <w:rPr>
          <w:u w:val="single"/>
        </w:rPr>
        <w:t>electronic cigarette or similar device, used to monitor and alert for vaping within a specified area.</w:t>
      </w:r>
    </w:p>
    <w:p w14:paraId="632588F0" w14:textId="5F2DE8C8" w:rsidR="00C455EE" w:rsidRDefault="00C455EE" w:rsidP="00001D53">
      <w:pPr>
        <w:spacing w:line="480" w:lineRule="auto"/>
        <w:jc w:val="both"/>
        <w:rPr>
          <w:u w:val="single"/>
        </w:rPr>
      </w:pPr>
      <w:r>
        <w:rPr>
          <w:u w:val="single"/>
        </w:rPr>
        <w:t>Vaping. The term “vaping” means inhaling and exhaling the aerosol, often referred to as vapor, that is produced by an e-cigarette or similar device.</w:t>
      </w:r>
    </w:p>
    <w:p w14:paraId="474BCCB8" w14:textId="0F9B026F" w:rsidR="00382223" w:rsidRPr="00EE7707" w:rsidRDefault="00382223" w:rsidP="00001D53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6E3283">
        <w:rPr>
          <w:u w:val="single"/>
        </w:rPr>
        <w:t>In consultation with the chancellor of the city school district, t</w:t>
      </w:r>
      <w:r>
        <w:rPr>
          <w:u w:val="single"/>
        </w:rPr>
        <w:t xml:space="preserve">he </w:t>
      </w:r>
      <w:r w:rsidR="00BF3621">
        <w:rPr>
          <w:u w:val="single"/>
        </w:rPr>
        <w:t xml:space="preserve">commissioner </w:t>
      </w:r>
      <w:r>
        <w:rPr>
          <w:u w:val="single"/>
        </w:rPr>
        <w:t xml:space="preserve">shall provide each middle </w:t>
      </w:r>
      <w:r w:rsidR="002B469D">
        <w:rPr>
          <w:u w:val="single"/>
        </w:rPr>
        <w:t>and high school with a</w:t>
      </w:r>
      <w:r w:rsidR="00915059">
        <w:rPr>
          <w:u w:val="single"/>
        </w:rPr>
        <w:t>n adequate supply</w:t>
      </w:r>
      <w:r w:rsidR="002B469D">
        <w:rPr>
          <w:u w:val="single"/>
        </w:rPr>
        <w:t xml:space="preserve"> </w:t>
      </w:r>
      <w:r>
        <w:rPr>
          <w:u w:val="single"/>
        </w:rPr>
        <w:t>of vape detectors</w:t>
      </w:r>
      <w:r w:rsidR="00915059">
        <w:rPr>
          <w:u w:val="single"/>
        </w:rPr>
        <w:t xml:space="preserve"> sufficient</w:t>
      </w:r>
      <w:r>
        <w:rPr>
          <w:u w:val="single"/>
        </w:rPr>
        <w:t xml:space="preserve"> to meet its needs.</w:t>
      </w:r>
    </w:p>
    <w:p w14:paraId="2716088C" w14:textId="5A81139E" w:rsidR="004E1CF2" w:rsidRDefault="00595589" w:rsidP="00094A70">
      <w:pPr>
        <w:spacing w:line="480" w:lineRule="auto"/>
        <w:jc w:val="both"/>
      </w:pPr>
      <w:r>
        <w:t>§ 2.</w:t>
      </w:r>
      <w:r w:rsidR="003B2A04">
        <w:t xml:space="preserve"> </w:t>
      </w:r>
      <w:r w:rsidR="00B53877">
        <w:t>Title 21-A of t</w:t>
      </w:r>
      <w:r w:rsidR="003B2A04">
        <w:t xml:space="preserve">he administrative code of the city of New York is amended by adding a new </w:t>
      </w:r>
      <w:r w:rsidR="00915059">
        <w:t>chapter 35</w:t>
      </w:r>
      <w:r w:rsidR="00750B49">
        <w:t xml:space="preserve"> </w:t>
      </w:r>
      <w:r w:rsidR="003B2A04">
        <w:t xml:space="preserve">to read as follows: </w:t>
      </w:r>
    </w:p>
    <w:p w14:paraId="308CF3CC" w14:textId="53AF8B46" w:rsidR="00864E9C" w:rsidRDefault="00864E9C" w:rsidP="00DA6A92">
      <w:pPr>
        <w:spacing w:line="480" w:lineRule="auto"/>
        <w:jc w:val="center"/>
        <w:rPr>
          <w:u w:val="single"/>
        </w:rPr>
      </w:pPr>
      <w:r w:rsidRPr="00BF3621">
        <w:rPr>
          <w:u w:val="single"/>
        </w:rPr>
        <w:t>CHAPTER 35</w:t>
      </w:r>
    </w:p>
    <w:p w14:paraId="4E939732" w14:textId="28994417" w:rsidR="00750B49" w:rsidRPr="00BF3621" w:rsidRDefault="00864E9C" w:rsidP="00DA6A92">
      <w:pPr>
        <w:spacing w:line="480" w:lineRule="auto"/>
        <w:jc w:val="center"/>
        <w:rPr>
          <w:u w:val="single"/>
        </w:rPr>
      </w:pPr>
      <w:r w:rsidRPr="00BF3621">
        <w:rPr>
          <w:u w:val="single"/>
        </w:rPr>
        <w:t>INSTALLATION OF VAPE DETECTORS</w:t>
      </w:r>
    </w:p>
    <w:p w14:paraId="5BF6A179" w14:textId="1AD5FF73" w:rsidR="00750B49" w:rsidRDefault="00663C4B" w:rsidP="00094A70">
      <w:pPr>
        <w:spacing w:line="480" w:lineRule="auto"/>
        <w:jc w:val="both"/>
        <w:rPr>
          <w:u w:val="single"/>
        </w:rPr>
      </w:pPr>
      <w:r w:rsidRPr="00663C4B">
        <w:rPr>
          <w:u w:val="single"/>
        </w:rPr>
        <w:lastRenderedPageBreak/>
        <w:t xml:space="preserve">§ </w:t>
      </w:r>
      <w:r w:rsidR="00750B49">
        <w:rPr>
          <w:u w:val="single"/>
        </w:rPr>
        <w:t>21</w:t>
      </w:r>
      <w:r w:rsidRPr="00663C4B">
        <w:rPr>
          <w:u w:val="single"/>
        </w:rPr>
        <w:t>-</w:t>
      </w:r>
      <w:r w:rsidR="00750B49">
        <w:rPr>
          <w:u w:val="single"/>
        </w:rPr>
        <w:t>1006 a. Definitions. For purposes of this section, the following terms have the following meanings:</w:t>
      </w:r>
    </w:p>
    <w:p w14:paraId="6BC613BE" w14:textId="58543575" w:rsidR="00235D7C" w:rsidRDefault="00750B49" w:rsidP="00750B49">
      <w:pPr>
        <w:spacing w:line="480" w:lineRule="auto"/>
        <w:jc w:val="both"/>
        <w:rPr>
          <w:u w:val="single"/>
        </w:rPr>
      </w:pPr>
      <w:r w:rsidRPr="00750B49">
        <w:rPr>
          <w:u w:val="single"/>
        </w:rPr>
        <w:t>Middle and high school. The term “middle and high school”</w:t>
      </w:r>
      <w:r w:rsidR="00DC18C2" w:rsidRPr="00DC18C2">
        <w:rPr>
          <w:u w:val="single"/>
        </w:rPr>
        <w:t xml:space="preserve"> means a school that contains any combination of grades from grade 6 through grade 12.</w:t>
      </w:r>
    </w:p>
    <w:p w14:paraId="00289A01" w14:textId="368D7B3A" w:rsidR="00750B49" w:rsidRPr="00750B49" w:rsidRDefault="00235D7C" w:rsidP="00750B49">
      <w:pPr>
        <w:spacing w:line="480" w:lineRule="auto"/>
        <w:jc w:val="both"/>
        <w:rPr>
          <w:u w:val="single"/>
        </w:rPr>
      </w:pPr>
      <w:r>
        <w:rPr>
          <w:u w:val="single"/>
        </w:rPr>
        <w:t>School. The term “school” means any school of the city school district.</w:t>
      </w:r>
    </w:p>
    <w:p w14:paraId="14A1B7CB" w14:textId="1FE61D68" w:rsidR="00750B49" w:rsidRDefault="00750B49" w:rsidP="00001D53">
      <w:pPr>
        <w:spacing w:line="480" w:lineRule="auto"/>
        <w:jc w:val="both"/>
        <w:rPr>
          <w:u w:val="single"/>
        </w:rPr>
      </w:pPr>
      <w:r w:rsidRPr="00750B49">
        <w:rPr>
          <w:u w:val="single"/>
        </w:rPr>
        <w:t xml:space="preserve">Vape detector. The term “vape detector” means a device designed to detect vapor produced by </w:t>
      </w:r>
      <w:r w:rsidR="00C455EE">
        <w:rPr>
          <w:u w:val="single"/>
        </w:rPr>
        <w:t xml:space="preserve">an </w:t>
      </w:r>
      <w:r w:rsidRPr="00750B49">
        <w:rPr>
          <w:u w:val="single"/>
        </w:rPr>
        <w:t>electronic cigarette or similar device, used to monitor and alert for vaping within a specified area.</w:t>
      </w:r>
    </w:p>
    <w:p w14:paraId="3C464994" w14:textId="5CC1EFD6" w:rsidR="00C455EE" w:rsidRDefault="00C455EE" w:rsidP="00C455EE">
      <w:pPr>
        <w:spacing w:line="480" w:lineRule="auto"/>
        <w:jc w:val="both"/>
        <w:rPr>
          <w:u w:val="single"/>
        </w:rPr>
      </w:pPr>
      <w:r>
        <w:rPr>
          <w:u w:val="single"/>
        </w:rPr>
        <w:t>Vaping. The term “vaping” means inhaling and exhaling the aerosol, often referred to as vapor, that is produced by an e-cigarette or similar device.</w:t>
      </w:r>
    </w:p>
    <w:p w14:paraId="62F68C0F" w14:textId="3D11B411" w:rsidR="00663C4B" w:rsidRDefault="00663C4B" w:rsidP="00094A70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b.</w:t>
      </w:r>
      <w:r w:rsidR="00431622">
        <w:rPr>
          <w:bCs/>
          <w:u w:val="single"/>
        </w:rPr>
        <w:t xml:space="preserve"> Installation.</w:t>
      </w:r>
      <w:r w:rsidR="009E3D32">
        <w:rPr>
          <w:bCs/>
          <w:u w:val="single"/>
        </w:rPr>
        <w:t xml:space="preserve"> </w:t>
      </w:r>
      <w:r w:rsidR="007C1971">
        <w:rPr>
          <w:bCs/>
          <w:u w:val="single"/>
        </w:rPr>
        <w:t>At</w:t>
      </w:r>
      <w:r w:rsidR="00026CA9">
        <w:rPr>
          <w:bCs/>
          <w:u w:val="single"/>
        </w:rPr>
        <w:t xml:space="preserve"> the chancellor’s discretion</w:t>
      </w:r>
      <w:r w:rsidR="00B67255">
        <w:rPr>
          <w:bCs/>
          <w:u w:val="single"/>
        </w:rPr>
        <w:t xml:space="preserve"> and in coordination with the commissioner of health and mental hygiene</w:t>
      </w:r>
      <w:r w:rsidR="00EC41A0">
        <w:rPr>
          <w:bCs/>
          <w:u w:val="single"/>
        </w:rPr>
        <w:t>, t</w:t>
      </w:r>
      <w:r w:rsidR="009E3D32">
        <w:rPr>
          <w:bCs/>
          <w:u w:val="single"/>
        </w:rPr>
        <w:t>he chancellor shall</w:t>
      </w:r>
      <w:r w:rsidR="00750B49">
        <w:rPr>
          <w:bCs/>
          <w:u w:val="single"/>
        </w:rPr>
        <w:t xml:space="preserve"> install vape detectors in each middle and high school. The chancellor shall</w:t>
      </w:r>
      <w:r w:rsidR="009E3D32">
        <w:rPr>
          <w:bCs/>
          <w:u w:val="single"/>
        </w:rPr>
        <w:t xml:space="preserve"> determine </w:t>
      </w:r>
      <w:r w:rsidR="00E036B6" w:rsidRPr="00E036B6">
        <w:rPr>
          <w:bCs/>
          <w:u w:val="single"/>
        </w:rPr>
        <w:t xml:space="preserve">the number </w:t>
      </w:r>
      <w:r w:rsidR="00EC41A0">
        <w:rPr>
          <w:bCs/>
          <w:u w:val="single"/>
        </w:rPr>
        <w:t xml:space="preserve">and </w:t>
      </w:r>
      <w:r w:rsidR="00E036B6" w:rsidRPr="00E036B6">
        <w:rPr>
          <w:bCs/>
          <w:u w:val="single"/>
        </w:rPr>
        <w:t>type</w:t>
      </w:r>
      <w:r w:rsidR="00EC41A0">
        <w:rPr>
          <w:bCs/>
          <w:u w:val="single"/>
        </w:rPr>
        <w:t xml:space="preserve"> of vape detectors to be installed in each middle and high school </w:t>
      </w:r>
      <w:r w:rsidR="00E036B6" w:rsidRPr="00E036B6">
        <w:rPr>
          <w:bCs/>
          <w:u w:val="single"/>
        </w:rPr>
        <w:t xml:space="preserve">and </w:t>
      </w:r>
      <w:r w:rsidR="00EC41A0">
        <w:rPr>
          <w:bCs/>
          <w:u w:val="single"/>
        </w:rPr>
        <w:t xml:space="preserve">the </w:t>
      </w:r>
      <w:r w:rsidR="00E036B6" w:rsidRPr="00E036B6">
        <w:rPr>
          <w:bCs/>
          <w:u w:val="single"/>
        </w:rPr>
        <w:t xml:space="preserve">locations </w:t>
      </w:r>
      <w:r w:rsidR="001903FB">
        <w:rPr>
          <w:bCs/>
          <w:u w:val="single"/>
        </w:rPr>
        <w:t xml:space="preserve">for </w:t>
      </w:r>
      <w:r w:rsidR="00EC41A0">
        <w:rPr>
          <w:bCs/>
          <w:u w:val="single"/>
        </w:rPr>
        <w:t xml:space="preserve">installation of </w:t>
      </w:r>
      <w:r w:rsidR="00E036B6" w:rsidRPr="00E036B6">
        <w:rPr>
          <w:bCs/>
          <w:u w:val="single"/>
        </w:rPr>
        <w:t xml:space="preserve">vape detectors </w:t>
      </w:r>
      <w:r w:rsidR="00EC41A0">
        <w:rPr>
          <w:bCs/>
          <w:u w:val="single"/>
        </w:rPr>
        <w:t>in</w:t>
      </w:r>
      <w:r w:rsidR="00EC41A0" w:rsidRPr="00E036B6">
        <w:rPr>
          <w:bCs/>
          <w:u w:val="single"/>
        </w:rPr>
        <w:t xml:space="preserve"> </w:t>
      </w:r>
      <w:r w:rsidR="00E036B6" w:rsidRPr="00E036B6">
        <w:rPr>
          <w:bCs/>
          <w:u w:val="single"/>
        </w:rPr>
        <w:t>each</w:t>
      </w:r>
      <w:r w:rsidR="00146B1B">
        <w:rPr>
          <w:bCs/>
          <w:u w:val="single"/>
        </w:rPr>
        <w:t xml:space="preserve"> middle and high</w:t>
      </w:r>
      <w:r w:rsidR="00E036B6" w:rsidRPr="00E036B6">
        <w:rPr>
          <w:bCs/>
          <w:u w:val="single"/>
        </w:rPr>
        <w:t xml:space="preserve"> school</w:t>
      </w:r>
      <w:r w:rsidR="005D0B51">
        <w:rPr>
          <w:bCs/>
          <w:u w:val="single"/>
        </w:rPr>
        <w:t xml:space="preserve"> pursuant to this subdivision</w:t>
      </w:r>
      <w:r w:rsidR="009E3D32">
        <w:rPr>
          <w:bCs/>
          <w:u w:val="single"/>
        </w:rPr>
        <w:t>.</w:t>
      </w:r>
      <w:r w:rsidR="00E036B6" w:rsidRPr="00E036B6">
        <w:rPr>
          <w:bCs/>
          <w:u w:val="single"/>
        </w:rPr>
        <w:t xml:space="preserve"> </w:t>
      </w:r>
      <w:r w:rsidR="00431622">
        <w:rPr>
          <w:bCs/>
          <w:u w:val="single"/>
        </w:rPr>
        <w:t xml:space="preserve"> </w:t>
      </w:r>
    </w:p>
    <w:p w14:paraId="6F2786E0" w14:textId="085A7B3A" w:rsidR="00535947" w:rsidRDefault="00126BB9" w:rsidP="00AD4173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c. Reporting</w:t>
      </w:r>
      <w:r w:rsidRPr="0093602D">
        <w:rPr>
          <w:bCs/>
          <w:u w:val="single"/>
        </w:rPr>
        <w:t>.</w:t>
      </w:r>
      <w:r w:rsidR="0093602D" w:rsidRPr="0093602D">
        <w:rPr>
          <w:rFonts w:ascii="Segoe UI" w:hAnsi="Segoe UI" w:cs="Segoe UI"/>
          <w:color w:val="0D0D0D"/>
          <w:u w:val="single"/>
          <w:shd w:val="clear" w:color="auto" w:fill="FFFFFF"/>
        </w:rPr>
        <w:t xml:space="preserve"> </w:t>
      </w:r>
      <w:r w:rsidR="00DA591E" w:rsidRPr="00E00BA1">
        <w:rPr>
          <w:color w:val="0D0D0D"/>
          <w:u w:val="single"/>
          <w:shd w:val="clear" w:color="auto" w:fill="FFFFFF"/>
        </w:rPr>
        <w:t>N</w:t>
      </w:r>
      <w:r w:rsidR="00DA591E" w:rsidRPr="00DA591E">
        <w:rPr>
          <w:bCs/>
          <w:u w:val="single"/>
        </w:rPr>
        <w:t xml:space="preserve">o </w:t>
      </w:r>
      <w:r w:rsidR="00DA591E">
        <w:rPr>
          <w:bCs/>
          <w:u w:val="single"/>
        </w:rPr>
        <w:t xml:space="preserve">later than 2 </w:t>
      </w:r>
      <w:r w:rsidR="0093602D" w:rsidRPr="0093602D">
        <w:rPr>
          <w:bCs/>
          <w:u w:val="single"/>
        </w:rPr>
        <w:t xml:space="preserve">years after the effective date of </w:t>
      </w:r>
      <w:r w:rsidR="00053A85">
        <w:rPr>
          <w:bCs/>
          <w:u w:val="single"/>
        </w:rPr>
        <w:t>the</w:t>
      </w:r>
      <w:r w:rsidR="00053A85" w:rsidRPr="0093602D">
        <w:rPr>
          <w:bCs/>
          <w:u w:val="single"/>
        </w:rPr>
        <w:t xml:space="preserve"> </w:t>
      </w:r>
      <w:r w:rsidR="0093602D" w:rsidRPr="0093602D">
        <w:rPr>
          <w:bCs/>
          <w:u w:val="single"/>
        </w:rPr>
        <w:t>local law</w:t>
      </w:r>
      <w:r w:rsidR="00053A85">
        <w:rPr>
          <w:bCs/>
          <w:u w:val="single"/>
        </w:rPr>
        <w:t xml:space="preserve"> that added this section</w:t>
      </w:r>
      <w:r w:rsidR="0093602D">
        <w:rPr>
          <w:bCs/>
          <w:u w:val="single"/>
        </w:rPr>
        <w:t>,</w:t>
      </w:r>
      <w:r>
        <w:rPr>
          <w:bCs/>
          <w:u w:val="single"/>
        </w:rPr>
        <w:t xml:space="preserve"> </w:t>
      </w:r>
      <w:r w:rsidR="004C739E">
        <w:rPr>
          <w:bCs/>
          <w:u w:val="single"/>
        </w:rPr>
        <w:t>the chancellor shall</w:t>
      </w:r>
      <w:r w:rsidR="0093602D">
        <w:rPr>
          <w:bCs/>
          <w:u w:val="single"/>
        </w:rPr>
        <w:t xml:space="preserve"> </w:t>
      </w:r>
      <w:r w:rsidR="007F1BC5">
        <w:rPr>
          <w:bCs/>
          <w:u w:val="single"/>
        </w:rPr>
        <w:t>submit to the mayor and the speaker of the council and post conspicuously on the department’s website</w:t>
      </w:r>
      <w:r w:rsidR="0093602D">
        <w:rPr>
          <w:bCs/>
          <w:u w:val="single"/>
        </w:rPr>
        <w:t xml:space="preserve"> a report</w:t>
      </w:r>
      <w:r w:rsidRPr="00126BB9">
        <w:rPr>
          <w:bCs/>
          <w:u w:val="single"/>
        </w:rPr>
        <w:t xml:space="preserve"> on the progress</w:t>
      </w:r>
      <w:r w:rsidR="00D506FE">
        <w:rPr>
          <w:bCs/>
          <w:u w:val="single"/>
        </w:rPr>
        <w:t xml:space="preserve"> of vape detector installation</w:t>
      </w:r>
      <w:r w:rsidR="0093602D">
        <w:rPr>
          <w:bCs/>
          <w:u w:val="single"/>
        </w:rPr>
        <w:t xml:space="preserve"> in </w:t>
      </w:r>
      <w:r w:rsidR="00146B1B">
        <w:rPr>
          <w:bCs/>
          <w:u w:val="single"/>
        </w:rPr>
        <w:t>middle and high</w:t>
      </w:r>
      <w:r w:rsidR="0093602D">
        <w:rPr>
          <w:bCs/>
          <w:u w:val="single"/>
        </w:rPr>
        <w:t xml:space="preserve"> schools</w:t>
      </w:r>
      <w:r w:rsidR="00D506FE" w:rsidRPr="00D506FE">
        <w:rPr>
          <w:bCs/>
          <w:u w:val="single"/>
        </w:rPr>
        <w:t>.</w:t>
      </w:r>
      <w:r w:rsidR="007F1BC5" w:rsidRPr="00E00BA1">
        <w:rPr>
          <w:color w:val="0D0D0D"/>
          <w:u w:val="single"/>
          <w:shd w:val="clear" w:color="auto" w:fill="FFFFFF"/>
        </w:rPr>
        <w:t xml:space="preserve"> </w:t>
      </w:r>
      <w:r w:rsidR="00F73E95">
        <w:rPr>
          <w:color w:val="0D0D0D"/>
          <w:u w:val="single"/>
          <w:shd w:val="clear" w:color="auto" w:fill="FFFFFF"/>
        </w:rPr>
        <w:t>Such</w:t>
      </w:r>
      <w:r w:rsidR="00F73E95" w:rsidRPr="00E00BA1">
        <w:rPr>
          <w:color w:val="0D0D0D"/>
          <w:u w:val="single"/>
          <w:shd w:val="clear" w:color="auto" w:fill="FFFFFF"/>
        </w:rPr>
        <w:t xml:space="preserve"> </w:t>
      </w:r>
      <w:r w:rsidR="00535947" w:rsidRPr="00E00BA1">
        <w:rPr>
          <w:color w:val="0D0D0D"/>
          <w:u w:val="single"/>
          <w:shd w:val="clear" w:color="auto" w:fill="FFFFFF"/>
        </w:rPr>
        <w:t>report shall include a table in which each separate row references a unique school</w:t>
      </w:r>
      <w:r w:rsidR="00810553">
        <w:rPr>
          <w:color w:val="0D0D0D"/>
          <w:u w:val="single"/>
          <w:shd w:val="clear" w:color="auto" w:fill="FFFFFF"/>
        </w:rPr>
        <w:t xml:space="preserve"> in which the chancellor is required to install vape detectors at the chancellor’s discretion pursuant to subdivision b of this section</w:t>
      </w:r>
      <w:r w:rsidR="00535947" w:rsidRPr="00E00BA1">
        <w:rPr>
          <w:color w:val="0D0D0D"/>
          <w:u w:val="single"/>
          <w:shd w:val="clear" w:color="auto" w:fill="FFFFFF"/>
        </w:rPr>
        <w:t xml:space="preserve">. Each such row </w:t>
      </w:r>
      <w:r w:rsidR="006F6698">
        <w:rPr>
          <w:color w:val="0D0D0D"/>
          <w:u w:val="single"/>
          <w:shd w:val="clear" w:color="auto" w:fill="FFFFFF"/>
        </w:rPr>
        <w:t>shall</w:t>
      </w:r>
      <w:r w:rsidR="006F6698" w:rsidRPr="00E00BA1">
        <w:rPr>
          <w:color w:val="0D0D0D"/>
          <w:u w:val="single"/>
          <w:shd w:val="clear" w:color="auto" w:fill="FFFFFF"/>
        </w:rPr>
        <w:t xml:space="preserve"> </w:t>
      </w:r>
      <w:r w:rsidR="00535947" w:rsidRPr="00E00BA1">
        <w:rPr>
          <w:color w:val="0D0D0D"/>
          <w:u w:val="single"/>
          <w:shd w:val="clear" w:color="auto" w:fill="FFFFFF"/>
        </w:rPr>
        <w:t>include the following information, as well as any additional information the chancellor deems appropriate, set forth in separate columns:</w:t>
      </w:r>
    </w:p>
    <w:p w14:paraId="678F7B31" w14:textId="12360803" w:rsidR="00095046" w:rsidRDefault="00535947" w:rsidP="00860789">
      <w:pPr>
        <w:spacing w:line="480" w:lineRule="auto"/>
        <w:ind w:left="720" w:firstLine="0"/>
        <w:jc w:val="both"/>
        <w:rPr>
          <w:bCs/>
          <w:u w:val="single"/>
        </w:rPr>
      </w:pPr>
      <w:r>
        <w:rPr>
          <w:bCs/>
          <w:u w:val="single"/>
        </w:rPr>
        <w:lastRenderedPageBreak/>
        <w:t xml:space="preserve">1. The name of </w:t>
      </w:r>
      <w:r w:rsidR="008F6E63">
        <w:rPr>
          <w:bCs/>
          <w:u w:val="single"/>
        </w:rPr>
        <w:t xml:space="preserve">such </w:t>
      </w:r>
      <w:r>
        <w:rPr>
          <w:bCs/>
          <w:u w:val="single"/>
        </w:rPr>
        <w:t>school</w:t>
      </w:r>
      <w:r w:rsidRPr="00535947">
        <w:rPr>
          <w:bCs/>
          <w:u w:val="single"/>
        </w:rPr>
        <w:t>;</w:t>
      </w:r>
    </w:p>
    <w:p w14:paraId="0935E130" w14:textId="3DDE0773" w:rsidR="005C11C7" w:rsidRDefault="005C11C7" w:rsidP="00860789">
      <w:pPr>
        <w:spacing w:line="480" w:lineRule="auto"/>
        <w:ind w:left="720" w:firstLine="0"/>
        <w:jc w:val="both"/>
        <w:rPr>
          <w:bCs/>
          <w:u w:val="single"/>
        </w:rPr>
      </w:pPr>
      <w:r>
        <w:rPr>
          <w:bCs/>
          <w:u w:val="single"/>
        </w:rPr>
        <w:t xml:space="preserve">2. The borough in which </w:t>
      </w:r>
      <w:r w:rsidR="008F6E63">
        <w:rPr>
          <w:bCs/>
          <w:u w:val="single"/>
        </w:rPr>
        <w:t xml:space="preserve">such </w:t>
      </w:r>
      <w:r>
        <w:rPr>
          <w:bCs/>
          <w:u w:val="single"/>
        </w:rPr>
        <w:t>school is located;</w:t>
      </w:r>
    </w:p>
    <w:p w14:paraId="43585CA8" w14:textId="09D08EA3" w:rsidR="00535947" w:rsidRDefault="006C4BA9" w:rsidP="00860789">
      <w:pPr>
        <w:spacing w:line="480" w:lineRule="auto"/>
        <w:ind w:left="720" w:firstLine="0"/>
        <w:jc w:val="both"/>
        <w:rPr>
          <w:bCs/>
          <w:u w:val="single"/>
        </w:rPr>
      </w:pPr>
      <w:r>
        <w:rPr>
          <w:bCs/>
          <w:u w:val="single"/>
        </w:rPr>
        <w:t>3</w:t>
      </w:r>
      <w:r w:rsidR="00095046">
        <w:rPr>
          <w:bCs/>
          <w:u w:val="single"/>
        </w:rPr>
        <w:t xml:space="preserve">. Whether or not </w:t>
      </w:r>
      <w:r w:rsidR="00235D7C">
        <w:rPr>
          <w:bCs/>
          <w:u w:val="single"/>
        </w:rPr>
        <w:t xml:space="preserve">vape detectors have been installed in </w:t>
      </w:r>
      <w:r w:rsidR="008F6E63">
        <w:rPr>
          <w:bCs/>
          <w:u w:val="single"/>
        </w:rPr>
        <w:t xml:space="preserve">such </w:t>
      </w:r>
      <w:r w:rsidR="00095046">
        <w:rPr>
          <w:bCs/>
          <w:u w:val="single"/>
        </w:rPr>
        <w:t xml:space="preserve">school;  </w:t>
      </w:r>
    </w:p>
    <w:p w14:paraId="795DF417" w14:textId="20FCBE1C" w:rsidR="006F036C" w:rsidRDefault="006F036C" w:rsidP="00DA6A92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 xml:space="preserve">4. If vape detectors have not been installed in </w:t>
      </w:r>
      <w:r w:rsidR="008F6E63">
        <w:rPr>
          <w:bCs/>
          <w:u w:val="single"/>
        </w:rPr>
        <w:t xml:space="preserve">such </w:t>
      </w:r>
      <w:r>
        <w:rPr>
          <w:bCs/>
          <w:u w:val="single"/>
        </w:rPr>
        <w:t>school, an explanation for the lack of installation;</w:t>
      </w:r>
    </w:p>
    <w:p w14:paraId="633A041E" w14:textId="1B16092C" w:rsidR="001763C0" w:rsidRDefault="006F036C" w:rsidP="00DA6A92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5</w:t>
      </w:r>
      <w:r w:rsidR="00535947">
        <w:rPr>
          <w:bCs/>
          <w:u w:val="single"/>
        </w:rPr>
        <w:t xml:space="preserve">. </w:t>
      </w:r>
      <w:r w:rsidR="006D04C4">
        <w:rPr>
          <w:bCs/>
          <w:u w:val="single"/>
        </w:rPr>
        <w:t xml:space="preserve">If vape detectors have been installed in </w:t>
      </w:r>
      <w:r w:rsidR="008F6E63">
        <w:rPr>
          <w:bCs/>
          <w:u w:val="single"/>
        </w:rPr>
        <w:t xml:space="preserve">such </w:t>
      </w:r>
      <w:r w:rsidR="006D04C4">
        <w:rPr>
          <w:bCs/>
          <w:u w:val="single"/>
        </w:rPr>
        <w:t>school, t</w:t>
      </w:r>
      <w:r w:rsidR="00535947">
        <w:rPr>
          <w:bCs/>
          <w:u w:val="single"/>
        </w:rPr>
        <w:t>he number of vape detectors installed</w:t>
      </w:r>
      <w:r w:rsidR="001763C0">
        <w:rPr>
          <w:bCs/>
          <w:u w:val="single"/>
        </w:rPr>
        <w:t>; and</w:t>
      </w:r>
    </w:p>
    <w:p w14:paraId="2768009B" w14:textId="376A9E06" w:rsidR="00AD4173" w:rsidRDefault="006F036C" w:rsidP="00DA6A92">
      <w:pPr>
        <w:spacing w:line="480" w:lineRule="auto"/>
        <w:jc w:val="both"/>
        <w:rPr>
          <w:bCs/>
          <w:u w:val="single"/>
        </w:rPr>
      </w:pPr>
      <w:r>
        <w:rPr>
          <w:bCs/>
          <w:u w:val="single"/>
        </w:rPr>
        <w:t>6</w:t>
      </w:r>
      <w:r w:rsidR="001763C0">
        <w:rPr>
          <w:bCs/>
          <w:u w:val="single"/>
        </w:rPr>
        <w:t xml:space="preserve">. </w:t>
      </w:r>
      <w:r w:rsidR="006D04C4">
        <w:rPr>
          <w:bCs/>
          <w:u w:val="single"/>
        </w:rPr>
        <w:t xml:space="preserve">If vape detectors have been installed in </w:t>
      </w:r>
      <w:r w:rsidR="00484529">
        <w:rPr>
          <w:bCs/>
          <w:u w:val="single"/>
        </w:rPr>
        <w:t xml:space="preserve">such </w:t>
      </w:r>
      <w:r w:rsidR="006D04C4">
        <w:rPr>
          <w:bCs/>
          <w:u w:val="single"/>
        </w:rPr>
        <w:t>school, t</w:t>
      </w:r>
      <w:r w:rsidR="001763C0">
        <w:rPr>
          <w:bCs/>
          <w:u w:val="single"/>
        </w:rPr>
        <w:t xml:space="preserve">he locations </w:t>
      </w:r>
      <w:r w:rsidR="006D04C4">
        <w:rPr>
          <w:bCs/>
          <w:u w:val="single"/>
        </w:rPr>
        <w:t>where vape detectors</w:t>
      </w:r>
      <w:r w:rsidR="001763C0">
        <w:rPr>
          <w:bCs/>
          <w:u w:val="single"/>
        </w:rPr>
        <w:t xml:space="preserve"> </w:t>
      </w:r>
      <w:r w:rsidR="006D04C4">
        <w:rPr>
          <w:bCs/>
          <w:u w:val="single"/>
        </w:rPr>
        <w:t xml:space="preserve">are </w:t>
      </w:r>
      <w:r w:rsidR="001763C0">
        <w:rPr>
          <w:bCs/>
          <w:u w:val="single"/>
        </w:rPr>
        <w:t>install</w:t>
      </w:r>
      <w:r w:rsidR="006D04C4">
        <w:rPr>
          <w:bCs/>
          <w:u w:val="single"/>
        </w:rPr>
        <w:t>ed</w:t>
      </w:r>
      <w:r w:rsidR="001763C0">
        <w:rPr>
          <w:bCs/>
          <w:u w:val="single"/>
        </w:rPr>
        <w:t xml:space="preserve">. </w:t>
      </w:r>
    </w:p>
    <w:p w14:paraId="5BEBF606" w14:textId="77777777" w:rsidR="00AD4173" w:rsidRPr="00AD4173" w:rsidRDefault="00AD4173" w:rsidP="00A20A0B">
      <w:pPr>
        <w:jc w:val="both"/>
        <w:rPr>
          <w:u w:val="single"/>
        </w:rPr>
        <w:sectPr w:rsidR="00AD4173" w:rsidRPr="00AD417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3</w:t>
      </w:r>
      <w:r w:rsidRPr="00AD4173">
        <w:t>. This local law takes effect 120 days after it becomes law</w:t>
      </w:r>
      <w:r w:rsidR="002036F6">
        <w:t>.</w:t>
      </w:r>
    </w:p>
    <w:p w14:paraId="064A3B78" w14:textId="77777777" w:rsidR="00AD4173" w:rsidRPr="00EB78FE" w:rsidRDefault="00AD4173" w:rsidP="00A20A0B">
      <w:pPr>
        <w:ind w:firstLine="0"/>
        <w:jc w:val="both"/>
        <w:sectPr w:rsidR="00AD4173" w:rsidRPr="00EB78FE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1545075B" w14:textId="77777777" w:rsidR="007951E3" w:rsidRDefault="007951E3" w:rsidP="007412D0">
      <w:pPr>
        <w:ind w:firstLine="0"/>
        <w:jc w:val="both"/>
        <w:rPr>
          <w:sz w:val="18"/>
          <w:szCs w:val="18"/>
        </w:rPr>
      </w:pPr>
    </w:p>
    <w:p w14:paraId="13E5193C" w14:textId="77777777" w:rsidR="007951E3" w:rsidRDefault="007951E3" w:rsidP="007412D0">
      <w:pPr>
        <w:ind w:firstLine="0"/>
        <w:jc w:val="both"/>
        <w:rPr>
          <w:sz w:val="18"/>
          <w:szCs w:val="18"/>
        </w:rPr>
      </w:pPr>
    </w:p>
    <w:p w14:paraId="68D824A9" w14:textId="3A8ED098" w:rsidR="00EB262D" w:rsidRDefault="00BC663E" w:rsidP="007412D0">
      <w:pPr>
        <w:ind w:firstLine="0"/>
        <w:jc w:val="both"/>
        <w:rPr>
          <w:sz w:val="18"/>
          <w:szCs w:val="18"/>
        </w:rPr>
      </w:pPr>
      <w:r w:rsidRPr="00BC663E">
        <w:rPr>
          <w:sz w:val="18"/>
          <w:szCs w:val="18"/>
        </w:rPr>
        <w:t>JL</w:t>
      </w:r>
    </w:p>
    <w:p w14:paraId="47035ED5" w14:textId="08710E80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475A3">
        <w:rPr>
          <w:sz w:val="18"/>
          <w:szCs w:val="18"/>
        </w:rPr>
        <w:t>2305/</w:t>
      </w:r>
      <w:r w:rsidR="00BC663E">
        <w:rPr>
          <w:sz w:val="18"/>
          <w:szCs w:val="18"/>
        </w:rPr>
        <w:t>16164</w:t>
      </w:r>
    </w:p>
    <w:p w14:paraId="60A1A224" w14:textId="6B3CBB6C" w:rsidR="00581F90" w:rsidRDefault="00581F90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#0999-2024</w:t>
      </w:r>
    </w:p>
    <w:p w14:paraId="6759D962" w14:textId="4A46E50B" w:rsidR="004E1CF2" w:rsidRDefault="00581F90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1:11 PM</w:t>
      </w:r>
    </w:p>
    <w:p w14:paraId="7CF573CB" w14:textId="77777777" w:rsidR="00AE212E" w:rsidRDefault="00AE212E" w:rsidP="007101A2">
      <w:pPr>
        <w:ind w:firstLine="0"/>
        <w:rPr>
          <w:sz w:val="18"/>
          <w:szCs w:val="18"/>
        </w:rPr>
      </w:pPr>
    </w:p>
    <w:p w14:paraId="6F6821DD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184AB" w14:textId="77777777" w:rsidR="003B578E" w:rsidRDefault="003B578E">
      <w:r>
        <w:separator/>
      </w:r>
    </w:p>
    <w:p w14:paraId="0F0B4FD8" w14:textId="77777777" w:rsidR="003B578E" w:rsidRDefault="003B578E"/>
  </w:endnote>
  <w:endnote w:type="continuationSeparator" w:id="0">
    <w:p w14:paraId="43F438FA" w14:textId="77777777" w:rsidR="003B578E" w:rsidRDefault="003B578E">
      <w:r>
        <w:continuationSeparator/>
      </w:r>
    </w:p>
    <w:p w14:paraId="0B3A9FE5" w14:textId="77777777" w:rsidR="003B578E" w:rsidRDefault="003B5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48CDD" w14:textId="4F5018B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1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BCB98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DE2D0" w14:textId="7111D85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07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E23283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95E72" w14:textId="77777777" w:rsidR="003B578E" w:rsidRDefault="003B578E">
      <w:r>
        <w:separator/>
      </w:r>
    </w:p>
    <w:p w14:paraId="6B690691" w14:textId="77777777" w:rsidR="003B578E" w:rsidRDefault="003B578E"/>
  </w:footnote>
  <w:footnote w:type="continuationSeparator" w:id="0">
    <w:p w14:paraId="729D277C" w14:textId="77777777" w:rsidR="003B578E" w:rsidRDefault="003B578E">
      <w:r>
        <w:continuationSeparator/>
      </w:r>
    </w:p>
    <w:p w14:paraId="1200C5DF" w14:textId="77777777" w:rsidR="003B578E" w:rsidRDefault="003B57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63C"/>
    <w:multiLevelType w:val="hybridMultilevel"/>
    <w:tmpl w:val="F1DAC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B05E0"/>
    <w:multiLevelType w:val="multilevel"/>
    <w:tmpl w:val="23FC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6633115">
    <w:abstractNumId w:val="1"/>
  </w:num>
  <w:num w:numId="2" w16cid:durableId="1022630176">
    <w:abstractNumId w:val="2"/>
  </w:num>
  <w:num w:numId="3" w16cid:durableId="1290938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A3C"/>
    <w:rsid w:val="00001D53"/>
    <w:rsid w:val="00011759"/>
    <w:rsid w:val="000135A3"/>
    <w:rsid w:val="00025CAF"/>
    <w:rsid w:val="000260F3"/>
    <w:rsid w:val="00026CA9"/>
    <w:rsid w:val="00033B49"/>
    <w:rsid w:val="00035181"/>
    <w:rsid w:val="000475A3"/>
    <w:rsid w:val="000502BC"/>
    <w:rsid w:val="00053210"/>
    <w:rsid w:val="00053A85"/>
    <w:rsid w:val="00056BB0"/>
    <w:rsid w:val="000626DF"/>
    <w:rsid w:val="00064AFB"/>
    <w:rsid w:val="00075713"/>
    <w:rsid w:val="000778E5"/>
    <w:rsid w:val="0009173E"/>
    <w:rsid w:val="00094A70"/>
    <w:rsid w:val="00095046"/>
    <w:rsid w:val="000B4870"/>
    <w:rsid w:val="000D4A7F"/>
    <w:rsid w:val="000E7274"/>
    <w:rsid w:val="001073BD"/>
    <w:rsid w:val="00113D59"/>
    <w:rsid w:val="00115B31"/>
    <w:rsid w:val="00123533"/>
    <w:rsid w:val="00126BB9"/>
    <w:rsid w:val="0014463C"/>
    <w:rsid w:val="00146B1B"/>
    <w:rsid w:val="001509BF"/>
    <w:rsid w:val="00150A27"/>
    <w:rsid w:val="00151E23"/>
    <w:rsid w:val="0016263E"/>
    <w:rsid w:val="00162FC0"/>
    <w:rsid w:val="00165627"/>
    <w:rsid w:val="00167107"/>
    <w:rsid w:val="001763C0"/>
    <w:rsid w:val="00180BD2"/>
    <w:rsid w:val="00187ED0"/>
    <w:rsid w:val="001903FB"/>
    <w:rsid w:val="00195A80"/>
    <w:rsid w:val="001A0F88"/>
    <w:rsid w:val="001B2EFA"/>
    <w:rsid w:val="001B501C"/>
    <w:rsid w:val="001B7AEA"/>
    <w:rsid w:val="001C2672"/>
    <w:rsid w:val="001D173B"/>
    <w:rsid w:val="001D4249"/>
    <w:rsid w:val="001D6AC4"/>
    <w:rsid w:val="001E272D"/>
    <w:rsid w:val="00200449"/>
    <w:rsid w:val="002036F6"/>
    <w:rsid w:val="00205741"/>
    <w:rsid w:val="00207323"/>
    <w:rsid w:val="00207E0D"/>
    <w:rsid w:val="0021642E"/>
    <w:rsid w:val="0022099D"/>
    <w:rsid w:val="0022443B"/>
    <w:rsid w:val="00225D83"/>
    <w:rsid w:val="00235D7C"/>
    <w:rsid w:val="00236339"/>
    <w:rsid w:val="00241F94"/>
    <w:rsid w:val="002559E1"/>
    <w:rsid w:val="00257F27"/>
    <w:rsid w:val="00263BEE"/>
    <w:rsid w:val="00270162"/>
    <w:rsid w:val="0027363C"/>
    <w:rsid w:val="00275493"/>
    <w:rsid w:val="00280955"/>
    <w:rsid w:val="0028594D"/>
    <w:rsid w:val="0029050A"/>
    <w:rsid w:val="002914CF"/>
    <w:rsid w:val="00292C42"/>
    <w:rsid w:val="002B3B69"/>
    <w:rsid w:val="002B469D"/>
    <w:rsid w:val="002C4435"/>
    <w:rsid w:val="002C76B3"/>
    <w:rsid w:val="002D5F4F"/>
    <w:rsid w:val="002F196D"/>
    <w:rsid w:val="002F269C"/>
    <w:rsid w:val="00301E5D"/>
    <w:rsid w:val="00310CCF"/>
    <w:rsid w:val="0031655A"/>
    <w:rsid w:val="00320D3B"/>
    <w:rsid w:val="00324655"/>
    <w:rsid w:val="00327C5D"/>
    <w:rsid w:val="0033027F"/>
    <w:rsid w:val="003447CD"/>
    <w:rsid w:val="00352470"/>
    <w:rsid w:val="00352CA7"/>
    <w:rsid w:val="00356955"/>
    <w:rsid w:val="003720CF"/>
    <w:rsid w:val="00380749"/>
    <w:rsid w:val="00382223"/>
    <w:rsid w:val="003874A1"/>
    <w:rsid w:val="00387754"/>
    <w:rsid w:val="003A29EF"/>
    <w:rsid w:val="003A75C2"/>
    <w:rsid w:val="003B2A04"/>
    <w:rsid w:val="003B578E"/>
    <w:rsid w:val="003C62FF"/>
    <w:rsid w:val="003E1281"/>
    <w:rsid w:val="003F26F9"/>
    <w:rsid w:val="003F3109"/>
    <w:rsid w:val="00425F9C"/>
    <w:rsid w:val="00431622"/>
    <w:rsid w:val="0043165C"/>
    <w:rsid w:val="00432688"/>
    <w:rsid w:val="00444642"/>
    <w:rsid w:val="00447A01"/>
    <w:rsid w:val="00454B94"/>
    <w:rsid w:val="004575EA"/>
    <w:rsid w:val="00460DC8"/>
    <w:rsid w:val="00465293"/>
    <w:rsid w:val="00467C06"/>
    <w:rsid w:val="004754C1"/>
    <w:rsid w:val="00484529"/>
    <w:rsid w:val="004849DC"/>
    <w:rsid w:val="00485DCB"/>
    <w:rsid w:val="004948B5"/>
    <w:rsid w:val="00497233"/>
    <w:rsid w:val="004B097C"/>
    <w:rsid w:val="004B69DC"/>
    <w:rsid w:val="004C739E"/>
    <w:rsid w:val="004C7FC9"/>
    <w:rsid w:val="004E1CF2"/>
    <w:rsid w:val="004F3343"/>
    <w:rsid w:val="004F669A"/>
    <w:rsid w:val="005020E8"/>
    <w:rsid w:val="00520A86"/>
    <w:rsid w:val="00522B73"/>
    <w:rsid w:val="00523AD8"/>
    <w:rsid w:val="00535947"/>
    <w:rsid w:val="00550E96"/>
    <w:rsid w:val="00554C35"/>
    <w:rsid w:val="00561D09"/>
    <w:rsid w:val="0057235A"/>
    <w:rsid w:val="00576300"/>
    <w:rsid w:val="00581F90"/>
    <w:rsid w:val="00586366"/>
    <w:rsid w:val="00595589"/>
    <w:rsid w:val="005A1EBD"/>
    <w:rsid w:val="005A4E14"/>
    <w:rsid w:val="005B21E3"/>
    <w:rsid w:val="005B5DE4"/>
    <w:rsid w:val="005C11C7"/>
    <w:rsid w:val="005C6980"/>
    <w:rsid w:val="005D0B51"/>
    <w:rsid w:val="005D4A03"/>
    <w:rsid w:val="005D4F13"/>
    <w:rsid w:val="005E655A"/>
    <w:rsid w:val="005E7681"/>
    <w:rsid w:val="005E7E94"/>
    <w:rsid w:val="005F3AA6"/>
    <w:rsid w:val="005F54DA"/>
    <w:rsid w:val="0060512B"/>
    <w:rsid w:val="00630AB3"/>
    <w:rsid w:val="006528E9"/>
    <w:rsid w:val="006638E1"/>
    <w:rsid w:val="00663C4B"/>
    <w:rsid w:val="006662DF"/>
    <w:rsid w:val="006756AB"/>
    <w:rsid w:val="00681A93"/>
    <w:rsid w:val="00687344"/>
    <w:rsid w:val="00692619"/>
    <w:rsid w:val="00692CE8"/>
    <w:rsid w:val="006A691C"/>
    <w:rsid w:val="006B15CB"/>
    <w:rsid w:val="006B26AF"/>
    <w:rsid w:val="006B580D"/>
    <w:rsid w:val="006B590A"/>
    <w:rsid w:val="006B5AB9"/>
    <w:rsid w:val="006C29D8"/>
    <w:rsid w:val="006C4BA9"/>
    <w:rsid w:val="006D04C4"/>
    <w:rsid w:val="006D3E3C"/>
    <w:rsid w:val="006D562C"/>
    <w:rsid w:val="006D6C7D"/>
    <w:rsid w:val="006E3283"/>
    <w:rsid w:val="006E4E3D"/>
    <w:rsid w:val="006E509A"/>
    <w:rsid w:val="006F036C"/>
    <w:rsid w:val="006F0A3C"/>
    <w:rsid w:val="006F5CC7"/>
    <w:rsid w:val="006F6698"/>
    <w:rsid w:val="007101A2"/>
    <w:rsid w:val="00710904"/>
    <w:rsid w:val="007124E3"/>
    <w:rsid w:val="007218EB"/>
    <w:rsid w:val="0072551E"/>
    <w:rsid w:val="00727F04"/>
    <w:rsid w:val="00732419"/>
    <w:rsid w:val="007412D0"/>
    <w:rsid w:val="00750030"/>
    <w:rsid w:val="00750B49"/>
    <w:rsid w:val="007642B1"/>
    <w:rsid w:val="007668F4"/>
    <w:rsid w:val="00767CD4"/>
    <w:rsid w:val="00770B9A"/>
    <w:rsid w:val="007951E3"/>
    <w:rsid w:val="007A1A40"/>
    <w:rsid w:val="007B01D3"/>
    <w:rsid w:val="007B293E"/>
    <w:rsid w:val="007B6497"/>
    <w:rsid w:val="007B654B"/>
    <w:rsid w:val="007B78D2"/>
    <w:rsid w:val="007C1971"/>
    <w:rsid w:val="007C1D9D"/>
    <w:rsid w:val="007C6893"/>
    <w:rsid w:val="007D0AFE"/>
    <w:rsid w:val="007D3AF3"/>
    <w:rsid w:val="007E73C5"/>
    <w:rsid w:val="007E79D5"/>
    <w:rsid w:val="007F0A63"/>
    <w:rsid w:val="007F1BC5"/>
    <w:rsid w:val="007F4087"/>
    <w:rsid w:val="00806569"/>
    <w:rsid w:val="00810553"/>
    <w:rsid w:val="00812C7E"/>
    <w:rsid w:val="008167F4"/>
    <w:rsid w:val="00827332"/>
    <w:rsid w:val="00827916"/>
    <w:rsid w:val="0083646C"/>
    <w:rsid w:val="0085260B"/>
    <w:rsid w:val="00853E42"/>
    <w:rsid w:val="00860789"/>
    <w:rsid w:val="00861186"/>
    <w:rsid w:val="00864E9C"/>
    <w:rsid w:val="008662EB"/>
    <w:rsid w:val="00872761"/>
    <w:rsid w:val="00872BFD"/>
    <w:rsid w:val="00873B26"/>
    <w:rsid w:val="00880099"/>
    <w:rsid w:val="00886033"/>
    <w:rsid w:val="008A25BF"/>
    <w:rsid w:val="008C0333"/>
    <w:rsid w:val="008C3FEA"/>
    <w:rsid w:val="008C4C66"/>
    <w:rsid w:val="008D7AB6"/>
    <w:rsid w:val="008E28FA"/>
    <w:rsid w:val="008E75D0"/>
    <w:rsid w:val="008F0B17"/>
    <w:rsid w:val="008F6E63"/>
    <w:rsid w:val="00900ACB"/>
    <w:rsid w:val="0090118F"/>
    <w:rsid w:val="00915059"/>
    <w:rsid w:val="00920B57"/>
    <w:rsid w:val="0092303B"/>
    <w:rsid w:val="00925D71"/>
    <w:rsid w:val="0093602D"/>
    <w:rsid w:val="0094029B"/>
    <w:rsid w:val="009479D6"/>
    <w:rsid w:val="00957224"/>
    <w:rsid w:val="00962F1E"/>
    <w:rsid w:val="009822E5"/>
    <w:rsid w:val="0098573E"/>
    <w:rsid w:val="00990ECE"/>
    <w:rsid w:val="00995731"/>
    <w:rsid w:val="009A2791"/>
    <w:rsid w:val="009B7357"/>
    <w:rsid w:val="009C1C53"/>
    <w:rsid w:val="009C1CF3"/>
    <w:rsid w:val="009D0028"/>
    <w:rsid w:val="009D077C"/>
    <w:rsid w:val="009E07C4"/>
    <w:rsid w:val="009E3D32"/>
    <w:rsid w:val="009F42DD"/>
    <w:rsid w:val="00A0355E"/>
    <w:rsid w:val="00A03635"/>
    <w:rsid w:val="00A059DC"/>
    <w:rsid w:val="00A10451"/>
    <w:rsid w:val="00A20A0B"/>
    <w:rsid w:val="00A21CCC"/>
    <w:rsid w:val="00A269C2"/>
    <w:rsid w:val="00A31A1C"/>
    <w:rsid w:val="00A31D65"/>
    <w:rsid w:val="00A35F8F"/>
    <w:rsid w:val="00A4151D"/>
    <w:rsid w:val="00A43476"/>
    <w:rsid w:val="00A46ACE"/>
    <w:rsid w:val="00A506E4"/>
    <w:rsid w:val="00A531EC"/>
    <w:rsid w:val="00A559EF"/>
    <w:rsid w:val="00A646AE"/>
    <w:rsid w:val="00A654D0"/>
    <w:rsid w:val="00A729D5"/>
    <w:rsid w:val="00A87F02"/>
    <w:rsid w:val="00A902EF"/>
    <w:rsid w:val="00A90735"/>
    <w:rsid w:val="00A92D12"/>
    <w:rsid w:val="00AD1881"/>
    <w:rsid w:val="00AD4173"/>
    <w:rsid w:val="00AE14DE"/>
    <w:rsid w:val="00AE212E"/>
    <w:rsid w:val="00AE6045"/>
    <w:rsid w:val="00AE7D1A"/>
    <w:rsid w:val="00AF39A5"/>
    <w:rsid w:val="00B15D83"/>
    <w:rsid w:val="00B1635A"/>
    <w:rsid w:val="00B24F78"/>
    <w:rsid w:val="00B25AF0"/>
    <w:rsid w:val="00B30100"/>
    <w:rsid w:val="00B44785"/>
    <w:rsid w:val="00B47730"/>
    <w:rsid w:val="00B53877"/>
    <w:rsid w:val="00B67255"/>
    <w:rsid w:val="00B77329"/>
    <w:rsid w:val="00B80DB4"/>
    <w:rsid w:val="00B85CC4"/>
    <w:rsid w:val="00B9536A"/>
    <w:rsid w:val="00B97EDE"/>
    <w:rsid w:val="00BA4408"/>
    <w:rsid w:val="00BA599A"/>
    <w:rsid w:val="00BB27F7"/>
    <w:rsid w:val="00BB6434"/>
    <w:rsid w:val="00BC1806"/>
    <w:rsid w:val="00BC663E"/>
    <w:rsid w:val="00BD0E94"/>
    <w:rsid w:val="00BD437D"/>
    <w:rsid w:val="00BD4E49"/>
    <w:rsid w:val="00BE183C"/>
    <w:rsid w:val="00BE2E2E"/>
    <w:rsid w:val="00BF3621"/>
    <w:rsid w:val="00BF76F0"/>
    <w:rsid w:val="00C107CB"/>
    <w:rsid w:val="00C22DDA"/>
    <w:rsid w:val="00C455EE"/>
    <w:rsid w:val="00C92A35"/>
    <w:rsid w:val="00C93F56"/>
    <w:rsid w:val="00C96CEE"/>
    <w:rsid w:val="00CA09E2"/>
    <w:rsid w:val="00CA0AD5"/>
    <w:rsid w:val="00CA2899"/>
    <w:rsid w:val="00CA30A1"/>
    <w:rsid w:val="00CA6B5C"/>
    <w:rsid w:val="00CB1EB9"/>
    <w:rsid w:val="00CC4ED3"/>
    <w:rsid w:val="00CC6964"/>
    <w:rsid w:val="00CE602C"/>
    <w:rsid w:val="00CF17D2"/>
    <w:rsid w:val="00D257D3"/>
    <w:rsid w:val="00D30A34"/>
    <w:rsid w:val="00D501E7"/>
    <w:rsid w:val="00D506FE"/>
    <w:rsid w:val="00D52CE9"/>
    <w:rsid w:val="00D63744"/>
    <w:rsid w:val="00D721F4"/>
    <w:rsid w:val="00D837EC"/>
    <w:rsid w:val="00D84E04"/>
    <w:rsid w:val="00D929DF"/>
    <w:rsid w:val="00D9386F"/>
    <w:rsid w:val="00D94395"/>
    <w:rsid w:val="00D975BE"/>
    <w:rsid w:val="00DA3DD6"/>
    <w:rsid w:val="00DA4D0F"/>
    <w:rsid w:val="00DA591E"/>
    <w:rsid w:val="00DA6A92"/>
    <w:rsid w:val="00DB1E9F"/>
    <w:rsid w:val="00DB6BFB"/>
    <w:rsid w:val="00DC18C2"/>
    <w:rsid w:val="00DC57C0"/>
    <w:rsid w:val="00DE6E46"/>
    <w:rsid w:val="00DF1617"/>
    <w:rsid w:val="00DF7976"/>
    <w:rsid w:val="00E00BA1"/>
    <w:rsid w:val="00E036B6"/>
    <w:rsid w:val="00E0423E"/>
    <w:rsid w:val="00E06550"/>
    <w:rsid w:val="00E07440"/>
    <w:rsid w:val="00E13406"/>
    <w:rsid w:val="00E1494B"/>
    <w:rsid w:val="00E30CB0"/>
    <w:rsid w:val="00E310B4"/>
    <w:rsid w:val="00E34500"/>
    <w:rsid w:val="00E37C8F"/>
    <w:rsid w:val="00E42EF6"/>
    <w:rsid w:val="00E611AD"/>
    <w:rsid w:val="00E611DE"/>
    <w:rsid w:val="00E62591"/>
    <w:rsid w:val="00E824AD"/>
    <w:rsid w:val="00E84A4E"/>
    <w:rsid w:val="00E85BFB"/>
    <w:rsid w:val="00E96AB4"/>
    <w:rsid w:val="00E97376"/>
    <w:rsid w:val="00EB24EE"/>
    <w:rsid w:val="00EB262D"/>
    <w:rsid w:val="00EB4F54"/>
    <w:rsid w:val="00EB5A95"/>
    <w:rsid w:val="00EB78FE"/>
    <w:rsid w:val="00EC41A0"/>
    <w:rsid w:val="00ED08E9"/>
    <w:rsid w:val="00ED266D"/>
    <w:rsid w:val="00ED2846"/>
    <w:rsid w:val="00ED6ADF"/>
    <w:rsid w:val="00EE7707"/>
    <w:rsid w:val="00EF1C53"/>
    <w:rsid w:val="00EF1E62"/>
    <w:rsid w:val="00EF4FBB"/>
    <w:rsid w:val="00F01C1E"/>
    <w:rsid w:val="00F0418B"/>
    <w:rsid w:val="00F12CB7"/>
    <w:rsid w:val="00F1371E"/>
    <w:rsid w:val="00F23C44"/>
    <w:rsid w:val="00F2583F"/>
    <w:rsid w:val="00F33321"/>
    <w:rsid w:val="00F34140"/>
    <w:rsid w:val="00F35D20"/>
    <w:rsid w:val="00F4737E"/>
    <w:rsid w:val="00F60349"/>
    <w:rsid w:val="00F64313"/>
    <w:rsid w:val="00F72FCB"/>
    <w:rsid w:val="00F73E95"/>
    <w:rsid w:val="00F74DD7"/>
    <w:rsid w:val="00F82B2A"/>
    <w:rsid w:val="00F83868"/>
    <w:rsid w:val="00FA5BBD"/>
    <w:rsid w:val="00FA63F7"/>
    <w:rsid w:val="00FB0783"/>
    <w:rsid w:val="00FB2FD6"/>
    <w:rsid w:val="00FC547E"/>
    <w:rsid w:val="00FD631D"/>
    <w:rsid w:val="00FE127F"/>
    <w:rsid w:val="00FF4160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26A87A"/>
  <w15:docId w15:val="{E27CF35C-0AF2-48CD-ACC6-8645859B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1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17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DC8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415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B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047E4-FEAB-436C-8567-3EBD7DCF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LaRosa, John</dc:creator>
  <cp:keywords/>
  <dc:description/>
  <cp:lastModifiedBy>Martin, William</cp:lastModifiedBy>
  <cp:revision>4</cp:revision>
  <cp:lastPrinted>2013-04-22T14:57:00Z</cp:lastPrinted>
  <dcterms:created xsi:type="dcterms:W3CDTF">2026-02-02T20:48:00Z</dcterms:created>
  <dcterms:modified xsi:type="dcterms:W3CDTF">2026-02-06T12:57:00Z</dcterms:modified>
</cp:coreProperties>
</file>