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1512" w14:textId="707F9C2E" w:rsidR="004E1CF2" w:rsidRPr="00A21BB2" w:rsidRDefault="004E1CF2" w:rsidP="00E97376">
      <w:pPr>
        <w:ind w:firstLine="0"/>
        <w:jc w:val="center"/>
      </w:pPr>
      <w:r w:rsidRPr="00A21BB2">
        <w:t>Int. No.</w:t>
      </w:r>
      <w:r w:rsidR="004362D5">
        <w:t xml:space="preserve"> </w:t>
      </w:r>
      <w:r w:rsidR="0041570F">
        <w:t>43</w:t>
      </w:r>
    </w:p>
    <w:p w14:paraId="22BE048B" w14:textId="77777777" w:rsidR="00E97376" w:rsidRPr="00A21BB2" w:rsidRDefault="00E97376" w:rsidP="00E97376">
      <w:pPr>
        <w:ind w:firstLine="0"/>
        <w:jc w:val="center"/>
      </w:pPr>
    </w:p>
    <w:p w14:paraId="6C2C495F" w14:textId="77777777" w:rsidR="00770463" w:rsidRDefault="00770463" w:rsidP="0077046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 and Louis</w:t>
      </w:r>
    </w:p>
    <w:p w14:paraId="011E5CA0" w14:textId="77777777" w:rsidR="00E97376" w:rsidRPr="00A21BB2" w:rsidRDefault="00E97376" w:rsidP="007101A2">
      <w:pPr>
        <w:pStyle w:val="BodyText"/>
        <w:spacing w:line="240" w:lineRule="auto"/>
        <w:ind w:firstLine="0"/>
        <w:jc w:val="center"/>
      </w:pPr>
    </w:p>
    <w:p w14:paraId="3B341F5D" w14:textId="77777777" w:rsidR="00236557" w:rsidRPr="00236557" w:rsidRDefault="00236557" w:rsidP="007101A2">
      <w:pPr>
        <w:pStyle w:val="BodyText"/>
        <w:spacing w:line="240" w:lineRule="auto"/>
        <w:ind w:firstLine="0"/>
        <w:rPr>
          <w:vanish/>
        </w:rPr>
      </w:pPr>
      <w:r w:rsidRPr="00236557">
        <w:rPr>
          <w:vanish/>
        </w:rPr>
        <w:t>..Title</w:t>
      </w:r>
    </w:p>
    <w:p w14:paraId="6F3540B7" w14:textId="4B78AA18" w:rsidR="004E1CF2" w:rsidRDefault="00236557" w:rsidP="007101A2">
      <w:pPr>
        <w:pStyle w:val="BodyText"/>
        <w:spacing w:line="240" w:lineRule="auto"/>
        <w:ind w:firstLine="0"/>
      </w:pPr>
      <w:r>
        <w:t>A Local Law t</w:t>
      </w:r>
      <w:r w:rsidR="008E2A55" w:rsidRPr="00A21BB2">
        <w:t xml:space="preserve">o amend the administrative code of the city of </w:t>
      </w:r>
      <w:r w:rsidR="008E2A55" w:rsidRPr="002F2C9A">
        <w:t>New York</w:t>
      </w:r>
      <w:r w:rsidR="004E1CF2" w:rsidRPr="002F2C9A">
        <w:t>,</w:t>
      </w:r>
      <w:r w:rsidR="00C36186" w:rsidRPr="002F2C9A">
        <w:t xml:space="preserve"> in relation </w:t>
      </w:r>
      <w:r w:rsidR="002F2C9A" w:rsidRPr="002F2C9A">
        <w:t>to requiring</w:t>
      </w:r>
      <w:r w:rsidR="002F2C9A">
        <w:t xml:space="preserve"> the installation of </w:t>
      </w:r>
      <w:r w:rsidR="004118E5">
        <w:t xml:space="preserve">security </w:t>
      </w:r>
      <w:r w:rsidR="002F2C9A">
        <w:t>cameras in parks</w:t>
      </w:r>
    </w:p>
    <w:p w14:paraId="6F222605" w14:textId="4319A04F" w:rsidR="00236557" w:rsidRPr="00236557" w:rsidRDefault="00236557" w:rsidP="007101A2">
      <w:pPr>
        <w:pStyle w:val="BodyText"/>
        <w:spacing w:line="240" w:lineRule="auto"/>
        <w:ind w:firstLine="0"/>
        <w:rPr>
          <w:vanish/>
          <w:u w:val="single"/>
        </w:rPr>
      </w:pPr>
      <w:r w:rsidRPr="00236557">
        <w:rPr>
          <w:vanish/>
        </w:rPr>
        <w:t>..Body</w:t>
      </w:r>
    </w:p>
    <w:p w14:paraId="49F41308" w14:textId="77777777" w:rsidR="00A851CF" w:rsidRPr="00A21BB2" w:rsidRDefault="00A851CF" w:rsidP="007101A2">
      <w:pPr>
        <w:ind w:firstLine="0"/>
        <w:jc w:val="both"/>
        <w:rPr>
          <w:u w:val="single"/>
        </w:rPr>
      </w:pPr>
    </w:p>
    <w:p w14:paraId="6900AFD4" w14:textId="5A856156" w:rsidR="004E1CF2" w:rsidRPr="00A21BB2" w:rsidRDefault="004E1CF2" w:rsidP="007101A2">
      <w:pPr>
        <w:ind w:firstLine="0"/>
        <w:jc w:val="both"/>
      </w:pPr>
      <w:r w:rsidRPr="00A21BB2">
        <w:rPr>
          <w:u w:val="single"/>
        </w:rPr>
        <w:t>Be it enacted by the Council as follows:</w:t>
      </w:r>
    </w:p>
    <w:p w14:paraId="5A6641E3" w14:textId="77777777" w:rsidR="004E1CF2" w:rsidRPr="00A21BB2" w:rsidRDefault="004E1CF2" w:rsidP="006662DF">
      <w:pPr>
        <w:jc w:val="both"/>
      </w:pPr>
    </w:p>
    <w:p w14:paraId="470A4DD1" w14:textId="77777777" w:rsidR="006A691C" w:rsidRPr="00A21BB2" w:rsidRDefault="006A691C" w:rsidP="007101A2">
      <w:pPr>
        <w:spacing w:line="480" w:lineRule="auto"/>
        <w:jc w:val="both"/>
        <w:sectPr w:rsidR="006A691C" w:rsidRPr="00A21BB2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582476" w14:textId="4E81B63A" w:rsidR="00595589" w:rsidRPr="00A21BB2" w:rsidRDefault="007101A2" w:rsidP="00595589">
      <w:pPr>
        <w:spacing w:line="480" w:lineRule="auto"/>
        <w:jc w:val="both"/>
      </w:pPr>
      <w:r w:rsidRPr="002F2C9A">
        <w:t>S</w:t>
      </w:r>
      <w:r w:rsidR="004E1CF2" w:rsidRPr="002F2C9A">
        <w:t>ection 1.</w:t>
      </w:r>
      <w:r w:rsidR="007E79D5" w:rsidRPr="002F2C9A">
        <w:t xml:space="preserve"> </w:t>
      </w:r>
      <w:r w:rsidR="002F2C9A" w:rsidRPr="002F2C9A">
        <w:t>Chapter 1 of title 18</w:t>
      </w:r>
      <w:r w:rsidR="009F3EB0" w:rsidRPr="002F2C9A">
        <w:t xml:space="preserve"> of the administrative code of the city of New York is amended by adding a new </w:t>
      </w:r>
      <w:r w:rsidR="002F2C9A" w:rsidRPr="002F2C9A">
        <w:t>section 18-165</w:t>
      </w:r>
      <w:r w:rsidR="009F3EB0" w:rsidRPr="002F2C9A">
        <w:t xml:space="preserve"> to read as follows</w:t>
      </w:r>
      <w:r w:rsidR="002765ED" w:rsidRPr="002F2C9A">
        <w:t>:</w:t>
      </w:r>
    </w:p>
    <w:p w14:paraId="08967738" w14:textId="100C46DB" w:rsidR="00E90E58" w:rsidRDefault="00301478">
      <w:pPr>
        <w:spacing w:line="480" w:lineRule="auto"/>
        <w:jc w:val="both"/>
        <w:rPr>
          <w:u w:val="single"/>
        </w:rPr>
      </w:pPr>
      <w:r w:rsidRPr="00A21BB2">
        <w:rPr>
          <w:u w:val="single"/>
        </w:rPr>
        <w:t xml:space="preserve">§ </w:t>
      </w:r>
      <w:r w:rsidR="002F2C9A">
        <w:rPr>
          <w:u w:val="single"/>
        </w:rPr>
        <w:t>18-165</w:t>
      </w:r>
      <w:r w:rsidRPr="00A21BB2">
        <w:rPr>
          <w:u w:val="single"/>
        </w:rPr>
        <w:t xml:space="preserve"> </w:t>
      </w:r>
      <w:r w:rsidR="002F2C9A">
        <w:rPr>
          <w:u w:val="single"/>
        </w:rPr>
        <w:t xml:space="preserve">Camera installation in parks. </w:t>
      </w:r>
      <w:r w:rsidR="005E60CC">
        <w:rPr>
          <w:u w:val="single"/>
        </w:rPr>
        <w:t xml:space="preserve">Every </w:t>
      </w:r>
      <w:r w:rsidR="007B1F89">
        <w:rPr>
          <w:u w:val="single"/>
        </w:rPr>
        <w:t xml:space="preserve">2 </w:t>
      </w:r>
      <w:r w:rsidR="005E60CC">
        <w:rPr>
          <w:u w:val="single"/>
        </w:rPr>
        <w:t xml:space="preserve">years </w:t>
      </w:r>
      <w:r w:rsidR="000F12F3">
        <w:rPr>
          <w:u w:val="single"/>
        </w:rPr>
        <w:t xml:space="preserve">after the effective date of the </w:t>
      </w:r>
      <w:r w:rsidR="001A7BAB">
        <w:rPr>
          <w:u w:val="single"/>
        </w:rPr>
        <w:t xml:space="preserve">local </w:t>
      </w:r>
      <w:r w:rsidR="000F12F3">
        <w:rPr>
          <w:u w:val="single"/>
        </w:rPr>
        <w:t>law that added this section</w:t>
      </w:r>
      <w:r w:rsidR="005E60CC">
        <w:rPr>
          <w:u w:val="single"/>
        </w:rPr>
        <w:t xml:space="preserve">, </w:t>
      </w:r>
      <w:r w:rsidR="005363C7">
        <w:rPr>
          <w:u w:val="single"/>
        </w:rPr>
        <w:t xml:space="preserve">the commissioner shall install security cameras in at least 25 percent of </w:t>
      </w:r>
      <w:r w:rsidR="005E60CC">
        <w:rPr>
          <w:u w:val="single"/>
        </w:rPr>
        <w:t xml:space="preserve">all </w:t>
      </w:r>
      <w:r w:rsidR="005363C7">
        <w:rPr>
          <w:u w:val="single"/>
        </w:rPr>
        <w:t xml:space="preserve">parks </w:t>
      </w:r>
      <w:r w:rsidR="005E60CC">
        <w:rPr>
          <w:u w:val="single"/>
        </w:rPr>
        <w:t>under the jurisdiction of the commissioner</w:t>
      </w:r>
      <w:r w:rsidR="005363C7" w:rsidRPr="001A7BAB">
        <w:rPr>
          <w:u w:val="single"/>
        </w:rPr>
        <w:t xml:space="preserve">, </w:t>
      </w:r>
      <w:r w:rsidR="001A7BAB" w:rsidRPr="001A7BAB">
        <w:rPr>
          <w:rStyle w:val="ui-provider"/>
          <w:u w:val="single"/>
        </w:rPr>
        <w:t>until all parks under the jurisdiction of the commissioner have security cameras installed</w:t>
      </w:r>
      <w:r w:rsidR="005363C7">
        <w:rPr>
          <w:u w:val="single"/>
        </w:rPr>
        <w:t xml:space="preserve">. </w:t>
      </w:r>
      <w:r w:rsidR="005E60CC">
        <w:rPr>
          <w:u w:val="single"/>
        </w:rPr>
        <w:t>In determining which parks to prioritize for installation of security cameras, the commissioner shall consider the number of major felony crime compl</w:t>
      </w:r>
      <w:r w:rsidR="007568D5">
        <w:rPr>
          <w:u w:val="single"/>
        </w:rPr>
        <w:t>aints reported under paragraph 2</w:t>
      </w:r>
      <w:r w:rsidR="005E60CC">
        <w:rPr>
          <w:u w:val="single"/>
        </w:rPr>
        <w:t xml:space="preserve"> of subdivision a of section 14-150 </w:t>
      </w:r>
      <w:r w:rsidR="00504E87">
        <w:rPr>
          <w:u w:val="single"/>
        </w:rPr>
        <w:t>for</w:t>
      </w:r>
      <w:r w:rsidR="005E60CC">
        <w:rPr>
          <w:u w:val="single"/>
        </w:rPr>
        <w:t xml:space="preserve"> each park. </w:t>
      </w:r>
      <w:r w:rsidR="005363C7">
        <w:rPr>
          <w:u w:val="single"/>
        </w:rPr>
        <w:t xml:space="preserve">The </w:t>
      </w:r>
      <w:r w:rsidR="005E60CC">
        <w:rPr>
          <w:u w:val="single"/>
        </w:rPr>
        <w:t xml:space="preserve">security </w:t>
      </w:r>
      <w:r w:rsidR="005363C7">
        <w:rPr>
          <w:u w:val="single"/>
        </w:rPr>
        <w:t>cameras shall be installed in the locations in each park where the commissioner, in consultation with the police commissioner, determines that crime is most likely to occur.</w:t>
      </w:r>
    </w:p>
    <w:p w14:paraId="2D3342FB" w14:textId="68AAB0AD" w:rsidR="004E1CF2" w:rsidRPr="00A21BB2" w:rsidRDefault="008E2A55" w:rsidP="00153EB7">
      <w:pPr>
        <w:spacing w:line="480" w:lineRule="auto"/>
        <w:jc w:val="both"/>
        <w:rPr>
          <w:u w:val="single"/>
        </w:rPr>
      </w:pPr>
      <w:r w:rsidRPr="00A21BB2">
        <w:t>§ 2</w:t>
      </w:r>
      <w:r w:rsidR="00595589" w:rsidRPr="00A21BB2">
        <w:t>.</w:t>
      </w:r>
      <w:r w:rsidR="002765ED" w:rsidRPr="00A21BB2">
        <w:t xml:space="preserve"> This local law takes effect immediately. </w:t>
      </w:r>
    </w:p>
    <w:p w14:paraId="229D614A" w14:textId="0CD5DBAE" w:rsidR="002F196D" w:rsidRPr="00A21BB2" w:rsidRDefault="002F196D" w:rsidP="007101A2">
      <w:pPr>
        <w:ind w:firstLine="0"/>
        <w:jc w:val="both"/>
        <w:rPr>
          <w:sz w:val="18"/>
          <w:szCs w:val="18"/>
        </w:rPr>
        <w:sectPr w:rsidR="002F196D" w:rsidRPr="00A21BB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B9ADB8C" w14:textId="77777777" w:rsidR="00EB262D" w:rsidRPr="00A21BB2" w:rsidRDefault="002765ED" w:rsidP="007101A2">
      <w:pPr>
        <w:ind w:firstLine="0"/>
        <w:jc w:val="both"/>
        <w:rPr>
          <w:sz w:val="18"/>
          <w:szCs w:val="18"/>
        </w:rPr>
      </w:pPr>
      <w:r w:rsidRPr="00A21BB2">
        <w:rPr>
          <w:sz w:val="18"/>
          <w:szCs w:val="18"/>
        </w:rPr>
        <w:t>PS</w:t>
      </w:r>
    </w:p>
    <w:p w14:paraId="19F6801D" w14:textId="4850A237" w:rsidR="00424C2F" w:rsidRDefault="004E1CF2" w:rsidP="00424C2F">
      <w:pPr>
        <w:ind w:firstLine="0"/>
        <w:jc w:val="both"/>
        <w:rPr>
          <w:sz w:val="18"/>
          <w:szCs w:val="18"/>
        </w:rPr>
      </w:pPr>
      <w:r w:rsidRPr="00A21BB2">
        <w:rPr>
          <w:sz w:val="18"/>
          <w:szCs w:val="18"/>
        </w:rPr>
        <w:t xml:space="preserve">LS </w:t>
      </w:r>
      <w:r w:rsidR="00B47730" w:rsidRPr="00A21BB2">
        <w:rPr>
          <w:sz w:val="18"/>
          <w:szCs w:val="18"/>
        </w:rPr>
        <w:t>#</w:t>
      </w:r>
      <w:r w:rsidR="002765ED" w:rsidRPr="00A21BB2">
        <w:rPr>
          <w:sz w:val="18"/>
          <w:szCs w:val="18"/>
        </w:rPr>
        <w:t>1</w:t>
      </w:r>
      <w:r w:rsidR="002F2C9A">
        <w:rPr>
          <w:sz w:val="18"/>
          <w:szCs w:val="18"/>
        </w:rPr>
        <w:t>6342</w:t>
      </w:r>
    </w:p>
    <w:p w14:paraId="2978B6CA" w14:textId="4A92D3C0" w:rsidR="00685925" w:rsidRPr="00A21BB2" w:rsidRDefault="00685925" w:rsidP="00424C2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EE5003">
        <w:rPr>
          <w:sz w:val="18"/>
          <w:szCs w:val="18"/>
        </w:rPr>
        <w:t>#</w:t>
      </w:r>
      <w:r>
        <w:rPr>
          <w:sz w:val="18"/>
          <w:szCs w:val="18"/>
        </w:rPr>
        <w:t>1141-2024</w:t>
      </w:r>
    </w:p>
    <w:p w14:paraId="02205166" w14:textId="208DD113" w:rsidR="002D5F4F" w:rsidRPr="00A21BB2" w:rsidRDefault="00685925" w:rsidP="00424C2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1/6/2026 10:16 AM</w:t>
      </w:r>
    </w:p>
    <w:sectPr w:rsidR="002D5F4F" w:rsidRPr="00A21BB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24E6" w14:textId="77777777" w:rsidR="00CB0131" w:rsidRDefault="00CB0131">
      <w:r>
        <w:separator/>
      </w:r>
    </w:p>
    <w:p w14:paraId="12E9738F" w14:textId="77777777" w:rsidR="00CB0131" w:rsidRDefault="00CB0131"/>
  </w:endnote>
  <w:endnote w:type="continuationSeparator" w:id="0">
    <w:p w14:paraId="0847E783" w14:textId="77777777" w:rsidR="00CB0131" w:rsidRDefault="00CB0131">
      <w:r>
        <w:continuationSeparator/>
      </w:r>
    </w:p>
    <w:p w14:paraId="498954E5" w14:textId="77777777" w:rsidR="00CB0131" w:rsidRDefault="00CB0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2F39F" w14:textId="772AF570" w:rsidR="008F0B17" w:rsidRDefault="008F0B17" w:rsidP="00F20D54">
        <w:pPr>
          <w:pStyle w:val="Footer"/>
          <w:tabs>
            <w:tab w:val="left" w:pos="4500"/>
            <w:tab w:val="left" w:pos="4590"/>
          </w:tabs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E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58F76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78CEA6" w14:textId="363DAA4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B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CA24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FB17" w14:textId="77777777" w:rsidR="00CB0131" w:rsidRDefault="00CB0131">
      <w:r>
        <w:separator/>
      </w:r>
    </w:p>
    <w:p w14:paraId="2ECA9D84" w14:textId="77777777" w:rsidR="00CB0131" w:rsidRDefault="00CB0131"/>
  </w:footnote>
  <w:footnote w:type="continuationSeparator" w:id="0">
    <w:p w14:paraId="3FC26F45" w14:textId="77777777" w:rsidR="00CB0131" w:rsidRDefault="00CB0131">
      <w:r>
        <w:continuationSeparator/>
      </w:r>
    </w:p>
    <w:p w14:paraId="213379B8" w14:textId="77777777" w:rsidR="00CB0131" w:rsidRDefault="00CB01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C2117"/>
    <w:multiLevelType w:val="hybridMultilevel"/>
    <w:tmpl w:val="FC8C4D12"/>
    <w:lvl w:ilvl="0" w:tplc="94F8684E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7DCA0070"/>
    <w:multiLevelType w:val="hybridMultilevel"/>
    <w:tmpl w:val="3314CEFA"/>
    <w:lvl w:ilvl="0" w:tplc="BDDAD6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171754">
    <w:abstractNumId w:val="0"/>
  </w:num>
  <w:num w:numId="2" w16cid:durableId="1349723413">
    <w:abstractNumId w:val="1"/>
  </w:num>
  <w:num w:numId="3" w16cid:durableId="977762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356"/>
    <w:rsid w:val="0000114A"/>
    <w:rsid w:val="00001826"/>
    <w:rsid w:val="00002EEF"/>
    <w:rsid w:val="00005AB2"/>
    <w:rsid w:val="0000731F"/>
    <w:rsid w:val="0001323B"/>
    <w:rsid w:val="000135A3"/>
    <w:rsid w:val="00013BA7"/>
    <w:rsid w:val="000178C9"/>
    <w:rsid w:val="000251F3"/>
    <w:rsid w:val="00035024"/>
    <w:rsid w:val="00035181"/>
    <w:rsid w:val="0004324E"/>
    <w:rsid w:val="0004753C"/>
    <w:rsid w:val="000502BC"/>
    <w:rsid w:val="00055876"/>
    <w:rsid w:val="00056BB0"/>
    <w:rsid w:val="00057144"/>
    <w:rsid w:val="000611EB"/>
    <w:rsid w:val="0006347C"/>
    <w:rsid w:val="00064AFB"/>
    <w:rsid w:val="000871C2"/>
    <w:rsid w:val="0009173E"/>
    <w:rsid w:val="00094A70"/>
    <w:rsid w:val="00095603"/>
    <w:rsid w:val="000A0F70"/>
    <w:rsid w:val="000B08F1"/>
    <w:rsid w:val="000B3A11"/>
    <w:rsid w:val="000C6D3E"/>
    <w:rsid w:val="000D103E"/>
    <w:rsid w:val="000D4A7F"/>
    <w:rsid w:val="000F12F3"/>
    <w:rsid w:val="001073BD"/>
    <w:rsid w:val="00107BA6"/>
    <w:rsid w:val="00110ABF"/>
    <w:rsid w:val="001126B8"/>
    <w:rsid w:val="00115B31"/>
    <w:rsid w:val="00127ACE"/>
    <w:rsid w:val="00142671"/>
    <w:rsid w:val="00144386"/>
    <w:rsid w:val="001458E4"/>
    <w:rsid w:val="001509BF"/>
    <w:rsid w:val="00150A27"/>
    <w:rsid w:val="001524AD"/>
    <w:rsid w:val="00153EB7"/>
    <w:rsid w:val="00162FC0"/>
    <w:rsid w:val="00165627"/>
    <w:rsid w:val="00167107"/>
    <w:rsid w:val="00175710"/>
    <w:rsid w:val="00176B0D"/>
    <w:rsid w:val="001803F5"/>
    <w:rsid w:val="00180BD2"/>
    <w:rsid w:val="00183581"/>
    <w:rsid w:val="00184894"/>
    <w:rsid w:val="00194E9F"/>
    <w:rsid w:val="00195A80"/>
    <w:rsid w:val="00197291"/>
    <w:rsid w:val="001A621A"/>
    <w:rsid w:val="001A7BAB"/>
    <w:rsid w:val="001D4249"/>
    <w:rsid w:val="001D4A53"/>
    <w:rsid w:val="001D5455"/>
    <w:rsid w:val="001D639E"/>
    <w:rsid w:val="001D7828"/>
    <w:rsid w:val="001E0A7A"/>
    <w:rsid w:val="001E38FD"/>
    <w:rsid w:val="00204356"/>
    <w:rsid w:val="00205741"/>
    <w:rsid w:val="00207323"/>
    <w:rsid w:val="00211F57"/>
    <w:rsid w:val="0021642E"/>
    <w:rsid w:val="0022099D"/>
    <w:rsid w:val="0023446B"/>
    <w:rsid w:val="00236557"/>
    <w:rsid w:val="00241F94"/>
    <w:rsid w:val="00243D56"/>
    <w:rsid w:val="0024677F"/>
    <w:rsid w:val="0025138D"/>
    <w:rsid w:val="00262445"/>
    <w:rsid w:val="00270162"/>
    <w:rsid w:val="002765ED"/>
    <w:rsid w:val="002770C2"/>
    <w:rsid w:val="00280955"/>
    <w:rsid w:val="00292C42"/>
    <w:rsid w:val="002945A2"/>
    <w:rsid w:val="002A2063"/>
    <w:rsid w:val="002A3C04"/>
    <w:rsid w:val="002B4A2D"/>
    <w:rsid w:val="002C4435"/>
    <w:rsid w:val="002C79D2"/>
    <w:rsid w:val="002D2EB8"/>
    <w:rsid w:val="002D5F4F"/>
    <w:rsid w:val="002E4814"/>
    <w:rsid w:val="002F196D"/>
    <w:rsid w:val="002F269C"/>
    <w:rsid w:val="002F2C9A"/>
    <w:rsid w:val="00301478"/>
    <w:rsid w:val="003019EC"/>
    <w:rsid w:val="00301E5D"/>
    <w:rsid w:val="003028D5"/>
    <w:rsid w:val="00302959"/>
    <w:rsid w:val="003042F7"/>
    <w:rsid w:val="0031060C"/>
    <w:rsid w:val="00312FC4"/>
    <w:rsid w:val="00320D3B"/>
    <w:rsid w:val="0033027F"/>
    <w:rsid w:val="00331383"/>
    <w:rsid w:val="0033227E"/>
    <w:rsid w:val="003357B4"/>
    <w:rsid w:val="003419AA"/>
    <w:rsid w:val="0034410E"/>
    <w:rsid w:val="003447CD"/>
    <w:rsid w:val="00350EC7"/>
    <w:rsid w:val="00352CA7"/>
    <w:rsid w:val="00361508"/>
    <w:rsid w:val="00367A0D"/>
    <w:rsid w:val="003720CF"/>
    <w:rsid w:val="003874A1"/>
    <w:rsid w:val="00387754"/>
    <w:rsid w:val="003A29EF"/>
    <w:rsid w:val="003A75C2"/>
    <w:rsid w:val="003B611C"/>
    <w:rsid w:val="003C1DCE"/>
    <w:rsid w:val="003C7F22"/>
    <w:rsid w:val="003E7B11"/>
    <w:rsid w:val="003F26F9"/>
    <w:rsid w:val="003F2EF2"/>
    <w:rsid w:val="003F3109"/>
    <w:rsid w:val="003F56A0"/>
    <w:rsid w:val="00403279"/>
    <w:rsid w:val="0041115B"/>
    <w:rsid w:val="004114CB"/>
    <w:rsid w:val="004118E5"/>
    <w:rsid w:val="00415288"/>
    <w:rsid w:val="0041570F"/>
    <w:rsid w:val="00424C2F"/>
    <w:rsid w:val="00432688"/>
    <w:rsid w:val="004362D5"/>
    <w:rsid w:val="00444051"/>
    <w:rsid w:val="00444642"/>
    <w:rsid w:val="00445AB6"/>
    <w:rsid w:val="00447A01"/>
    <w:rsid w:val="004520D9"/>
    <w:rsid w:val="00453FB5"/>
    <w:rsid w:val="00465293"/>
    <w:rsid w:val="004758EC"/>
    <w:rsid w:val="00480853"/>
    <w:rsid w:val="004948B5"/>
    <w:rsid w:val="00497233"/>
    <w:rsid w:val="004B097C"/>
    <w:rsid w:val="004B7786"/>
    <w:rsid w:val="004C03EE"/>
    <w:rsid w:val="004C4886"/>
    <w:rsid w:val="004D64A4"/>
    <w:rsid w:val="004D6911"/>
    <w:rsid w:val="004E1CF2"/>
    <w:rsid w:val="004E23D8"/>
    <w:rsid w:val="004F3343"/>
    <w:rsid w:val="00501D04"/>
    <w:rsid w:val="005020E8"/>
    <w:rsid w:val="00504E87"/>
    <w:rsid w:val="0051423F"/>
    <w:rsid w:val="00524240"/>
    <w:rsid w:val="00526B2A"/>
    <w:rsid w:val="005339B4"/>
    <w:rsid w:val="0053409A"/>
    <w:rsid w:val="00535FB5"/>
    <w:rsid w:val="005363C7"/>
    <w:rsid w:val="00550E96"/>
    <w:rsid w:val="00554C35"/>
    <w:rsid w:val="0056008B"/>
    <w:rsid w:val="00563B0B"/>
    <w:rsid w:val="00570E4B"/>
    <w:rsid w:val="0057235A"/>
    <w:rsid w:val="00577CC1"/>
    <w:rsid w:val="00586366"/>
    <w:rsid w:val="00595589"/>
    <w:rsid w:val="005A0D24"/>
    <w:rsid w:val="005A1EBD"/>
    <w:rsid w:val="005A4BAB"/>
    <w:rsid w:val="005B1F92"/>
    <w:rsid w:val="005B5DE4"/>
    <w:rsid w:val="005B6659"/>
    <w:rsid w:val="005C065B"/>
    <w:rsid w:val="005C6980"/>
    <w:rsid w:val="005D4A03"/>
    <w:rsid w:val="005D73CA"/>
    <w:rsid w:val="005E13BA"/>
    <w:rsid w:val="005E4C31"/>
    <w:rsid w:val="005E60CC"/>
    <w:rsid w:val="005E655A"/>
    <w:rsid w:val="005E7681"/>
    <w:rsid w:val="005F32D5"/>
    <w:rsid w:val="005F3AA6"/>
    <w:rsid w:val="005F5671"/>
    <w:rsid w:val="005F6AA7"/>
    <w:rsid w:val="00615A20"/>
    <w:rsid w:val="00623384"/>
    <w:rsid w:val="00623BBE"/>
    <w:rsid w:val="00624D4D"/>
    <w:rsid w:val="00630AB3"/>
    <w:rsid w:val="00632876"/>
    <w:rsid w:val="006540F2"/>
    <w:rsid w:val="006662DF"/>
    <w:rsid w:val="00666321"/>
    <w:rsid w:val="00670745"/>
    <w:rsid w:val="00681A93"/>
    <w:rsid w:val="00682F98"/>
    <w:rsid w:val="00685925"/>
    <w:rsid w:val="00686422"/>
    <w:rsid w:val="00687344"/>
    <w:rsid w:val="006876B3"/>
    <w:rsid w:val="006943F8"/>
    <w:rsid w:val="006958D6"/>
    <w:rsid w:val="0069699E"/>
    <w:rsid w:val="006A55CA"/>
    <w:rsid w:val="006A691C"/>
    <w:rsid w:val="006B26AF"/>
    <w:rsid w:val="006B590A"/>
    <w:rsid w:val="006B5AB9"/>
    <w:rsid w:val="006C09BC"/>
    <w:rsid w:val="006C29D8"/>
    <w:rsid w:val="006D160C"/>
    <w:rsid w:val="006D3E3C"/>
    <w:rsid w:val="006D562C"/>
    <w:rsid w:val="006D5C75"/>
    <w:rsid w:val="006E630A"/>
    <w:rsid w:val="006F5CC7"/>
    <w:rsid w:val="006F7447"/>
    <w:rsid w:val="00702A85"/>
    <w:rsid w:val="007101A2"/>
    <w:rsid w:val="00710E80"/>
    <w:rsid w:val="00720D5B"/>
    <w:rsid w:val="007218EB"/>
    <w:rsid w:val="00721FBB"/>
    <w:rsid w:val="0072551E"/>
    <w:rsid w:val="00727F04"/>
    <w:rsid w:val="00735376"/>
    <w:rsid w:val="00735F37"/>
    <w:rsid w:val="0074285B"/>
    <w:rsid w:val="00745D6C"/>
    <w:rsid w:val="00750030"/>
    <w:rsid w:val="007519A6"/>
    <w:rsid w:val="007528A2"/>
    <w:rsid w:val="00753B74"/>
    <w:rsid w:val="0075405E"/>
    <w:rsid w:val="007568D5"/>
    <w:rsid w:val="007653A8"/>
    <w:rsid w:val="00767CD4"/>
    <w:rsid w:val="00770463"/>
    <w:rsid w:val="00770B9A"/>
    <w:rsid w:val="0078382A"/>
    <w:rsid w:val="007851F2"/>
    <w:rsid w:val="00785375"/>
    <w:rsid w:val="00786E9F"/>
    <w:rsid w:val="00796B97"/>
    <w:rsid w:val="007A1A40"/>
    <w:rsid w:val="007A2F27"/>
    <w:rsid w:val="007A6385"/>
    <w:rsid w:val="007A6D05"/>
    <w:rsid w:val="007B1F89"/>
    <w:rsid w:val="007B293E"/>
    <w:rsid w:val="007B5852"/>
    <w:rsid w:val="007B6497"/>
    <w:rsid w:val="007B6522"/>
    <w:rsid w:val="007C1D9D"/>
    <w:rsid w:val="007C445E"/>
    <w:rsid w:val="007C4AA3"/>
    <w:rsid w:val="007C6893"/>
    <w:rsid w:val="007D2B24"/>
    <w:rsid w:val="007E2AE1"/>
    <w:rsid w:val="007E73C5"/>
    <w:rsid w:val="007E79D5"/>
    <w:rsid w:val="007F0A63"/>
    <w:rsid w:val="007F4087"/>
    <w:rsid w:val="007F7614"/>
    <w:rsid w:val="00806569"/>
    <w:rsid w:val="008167F4"/>
    <w:rsid w:val="00820D77"/>
    <w:rsid w:val="00825835"/>
    <w:rsid w:val="008271BF"/>
    <w:rsid w:val="0083646C"/>
    <w:rsid w:val="00840838"/>
    <w:rsid w:val="00841F86"/>
    <w:rsid w:val="00842B7F"/>
    <w:rsid w:val="0085260B"/>
    <w:rsid w:val="00853E42"/>
    <w:rsid w:val="008564F0"/>
    <w:rsid w:val="0087107C"/>
    <w:rsid w:val="00872BFD"/>
    <w:rsid w:val="00873B26"/>
    <w:rsid w:val="00880099"/>
    <w:rsid w:val="008813E3"/>
    <w:rsid w:val="008836F6"/>
    <w:rsid w:val="00883CFC"/>
    <w:rsid w:val="00892602"/>
    <w:rsid w:val="008A0727"/>
    <w:rsid w:val="008A7691"/>
    <w:rsid w:val="008A7E87"/>
    <w:rsid w:val="008B3564"/>
    <w:rsid w:val="008B4EEC"/>
    <w:rsid w:val="008B72E5"/>
    <w:rsid w:val="008C2E7F"/>
    <w:rsid w:val="008C4D73"/>
    <w:rsid w:val="008E28FA"/>
    <w:rsid w:val="008E2A55"/>
    <w:rsid w:val="008F0B17"/>
    <w:rsid w:val="008F1182"/>
    <w:rsid w:val="00900ACB"/>
    <w:rsid w:val="00901CFE"/>
    <w:rsid w:val="009038FA"/>
    <w:rsid w:val="00911B6D"/>
    <w:rsid w:val="009122D3"/>
    <w:rsid w:val="00925D71"/>
    <w:rsid w:val="00926F06"/>
    <w:rsid w:val="0094029B"/>
    <w:rsid w:val="00950A24"/>
    <w:rsid w:val="00951CAD"/>
    <w:rsid w:val="009544B5"/>
    <w:rsid w:val="009663D0"/>
    <w:rsid w:val="00966FE5"/>
    <w:rsid w:val="0098053C"/>
    <w:rsid w:val="009822E5"/>
    <w:rsid w:val="00990ECE"/>
    <w:rsid w:val="00995AC5"/>
    <w:rsid w:val="009A07EB"/>
    <w:rsid w:val="009A2877"/>
    <w:rsid w:val="009A2A41"/>
    <w:rsid w:val="009D3D49"/>
    <w:rsid w:val="009E0A6E"/>
    <w:rsid w:val="009F054B"/>
    <w:rsid w:val="009F3EB0"/>
    <w:rsid w:val="00A03635"/>
    <w:rsid w:val="00A10451"/>
    <w:rsid w:val="00A1195E"/>
    <w:rsid w:val="00A15ABE"/>
    <w:rsid w:val="00A209AA"/>
    <w:rsid w:val="00A2189D"/>
    <w:rsid w:val="00A21BB2"/>
    <w:rsid w:val="00A21EEF"/>
    <w:rsid w:val="00A269C2"/>
    <w:rsid w:val="00A27A27"/>
    <w:rsid w:val="00A32173"/>
    <w:rsid w:val="00A32C3C"/>
    <w:rsid w:val="00A37861"/>
    <w:rsid w:val="00A421FE"/>
    <w:rsid w:val="00A46ACE"/>
    <w:rsid w:val="00A52DD4"/>
    <w:rsid w:val="00A531EC"/>
    <w:rsid w:val="00A638D8"/>
    <w:rsid w:val="00A654D0"/>
    <w:rsid w:val="00A66527"/>
    <w:rsid w:val="00A676A9"/>
    <w:rsid w:val="00A71363"/>
    <w:rsid w:val="00A8100B"/>
    <w:rsid w:val="00A82E30"/>
    <w:rsid w:val="00A851CF"/>
    <w:rsid w:val="00A956D7"/>
    <w:rsid w:val="00AA23E0"/>
    <w:rsid w:val="00AB74B2"/>
    <w:rsid w:val="00AD1881"/>
    <w:rsid w:val="00AD693E"/>
    <w:rsid w:val="00AD760B"/>
    <w:rsid w:val="00AE15C6"/>
    <w:rsid w:val="00AE212E"/>
    <w:rsid w:val="00AF39A5"/>
    <w:rsid w:val="00B005BF"/>
    <w:rsid w:val="00B00798"/>
    <w:rsid w:val="00B15D83"/>
    <w:rsid w:val="00B1635A"/>
    <w:rsid w:val="00B220BF"/>
    <w:rsid w:val="00B22F34"/>
    <w:rsid w:val="00B23E52"/>
    <w:rsid w:val="00B30100"/>
    <w:rsid w:val="00B315F0"/>
    <w:rsid w:val="00B340C8"/>
    <w:rsid w:val="00B46A10"/>
    <w:rsid w:val="00B47730"/>
    <w:rsid w:val="00B4797A"/>
    <w:rsid w:val="00B74105"/>
    <w:rsid w:val="00B8491B"/>
    <w:rsid w:val="00B94604"/>
    <w:rsid w:val="00B94E4A"/>
    <w:rsid w:val="00B94E62"/>
    <w:rsid w:val="00BA4408"/>
    <w:rsid w:val="00BA4EFF"/>
    <w:rsid w:val="00BA599A"/>
    <w:rsid w:val="00BB195B"/>
    <w:rsid w:val="00BB6434"/>
    <w:rsid w:val="00BC1806"/>
    <w:rsid w:val="00BC6651"/>
    <w:rsid w:val="00BD4531"/>
    <w:rsid w:val="00BD4E49"/>
    <w:rsid w:val="00BD60EA"/>
    <w:rsid w:val="00BE1822"/>
    <w:rsid w:val="00BE1F7C"/>
    <w:rsid w:val="00BF18FD"/>
    <w:rsid w:val="00BF76F0"/>
    <w:rsid w:val="00C14F2A"/>
    <w:rsid w:val="00C26F15"/>
    <w:rsid w:val="00C36186"/>
    <w:rsid w:val="00C42FD4"/>
    <w:rsid w:val="00C43331"/>
    <w:rsid w:val="00C4485F"/>
    <w:rsid w:val="00C468D5"/>
    <w:rsid w:val="00C4747D"/>
    <w:rsid w:val="00C60290"/>
    <w:rsid w:val="00C63B32"/>
    <w:rsid w:val="00C6544A"/>
    <w:rsid w:val="00C6592A"/>
    <w:rsid w:val="00C81D5E"/>
    <w:rsid w:val="00C92A35"/>
    <w:rsid w:val="00C93F56"/>
    <w:rsid w:val="00C96CEE"/>
    <w:rsid w:val="00C97E4A"/>
    <w:rsid w:val="00CA09E2"/>
    <w:rsid w:val="00CA1383"/>
    <w:rsid w:val="00CA2899"/>
    <w:rsid w:val="00CA30A1"/>
    <w:rsid w:val="00CA6B5C"/>
    <w:rsid w:val="00CB0131"/>
    <w:rsid w:val="00CC38E3"/>
    <w:rsid w:val="00CC4ED3"/>
    <w:rsid w:val="00CC6148"/>
    <w:rsid w:val="00CD00EA"/>
    <w:rsid w:val="00CD5ED4"/>
    <w:rsid w:val="00CD6D8C"/>
    <w:rsid w:val="00CD7FFE"/>
    <w:rsid w:val="00CE602C"/>
    <w:rsid w:val="00CF1435"/>
    <w:rsid w:val="00CF17D2"/>
    <w:rsid w:val="00D21DFD"/>
    <w:rsid w:val="00D27FD3"/>
    <w:rsid w:val="00D30A34"/>
    <w:rsid w:val="00D339D0"/>
    <w:rsid w:val="00D52CE9"/>
    <w:rsid w:val="00D60E2F"/>
    <w:rsid w:val="00D83248"/>
    <w:rsid w:val="00D929DF"/>
    <w:rsid w:val="00D94395"/>
    <w:rsid w:val="00D94820"/>
    <w:rsid w:val="00D9601A"/>
    <w:rsid w:val="00D975BE"/>
    <w:rsid w:val="00DA5EA7"/>
    <w:rsid w:val="00DB6BFB"/>
    <w:rsid w:val="00DC57C0"/>
    <w:rsid w:val="00DC6890"/>
    <w:rsid w:val="00DE4672"/>
    <w:rsid w:val="00DE6E46"/>
    <w:rsid w:val="00DF67EE"/>
    <w:rsid w:val="00DF7976"/>
    <w:rsid w:val="00E0423E"/>
    <w:rsid w:val="00E06032"/>
    <w:rsid w:val="00E06550"/>
    <w:rsid w:val="00E13406"/>
    <w:rsid w:val="00E15975"/>
    <w:rsid w:val="00E2183E"/>
    <w:rsid w:val="00E2244F"/>
    <w:rsid w:val="00E310B4"/>
    <w:rsid w:val="00E3391D"/>
    <w:rsid w:val="00E34500"/>
    <w:rsid w:val="00E37C8F"/>
    <w:rsid w:val="00E41208"/>
    <w:rsid w:val="00E42EF6"/>
    <w:rsid w:val="00E611AD"/>
    <w:rsid w:val="00E611DE"/>
    <w:rsid w:val="00E84A4E"/>
    <w:rsid w:val="00E8679A"/>
    <w:rsid w:val="00E90E58"/>
    <w:rsid w:val="00E96AB4"/>
    <w:rsid w:val="00E97376"/>
    <w:rsid w:val="00EB262D"/>
    <w:rsid w:val="00EB2AEB"/>
    <w:rsid w:val="00EB4F54"/>
    <w:rsid w:val="00EB5A95"/>
    <w:rsid w:val="00EC6CE3"/>
    <w:rsid w:val="00ED266D"/>
    <w:rsid w:val="00ED2846"/>
    <w:rsid w:val="00ED46A6"/>
    <w:rsid w:val="00ED6ADF"/>
    <w:rsid w:val="00EE359D"/>
    <w:rsid w:val="00EE46EE"/>
    <w:rsid w:val="00EE5003"/>
    <w:rsid w:val="00EE5483"/>
    <w:rsid w:val="00EE7933"/>
    <w:rsid w:val="00EF1E62"/>
    <w:rsid w:val="00EF21DE"/>
    <w:rsid w:val="00F01C1E"/>
    <w:rsid w:val="00F0418B"/>
    <w:rsid w:val="00F04B3D"/>
    <w:rsid w:val="00F0514B"/>
    <w:rsid w:val="00F12CB7"/>
    <w:rsid w:val="00F1371E"/>
    <w:rsid w:val="00F20D54"/>
    <w:rsid w:val="00F23C44"/>
    <w:rsid w:val="00F33321"/>
    <w:rsid w:val="00F34140"/>
    <w:rsid w:val="00F50E43"/>
    <w:rsid w:val="00F52541"/>
    <w:rsid w:val="00F60349"/>
    <w:rsid w:val="00F66498"/>
    <w:rsid w:val="00F7326F"/>
    <w:rsid w:val="00F76286"/>
    <w:rsid w:val="00FA5BBD"/>
    <w:rsid w:val="00FA63F7"/>
    <w:rsid w:val="00FB2FD6"/>
    <w:rsid w:val="00FC3CF1"/>
    <w:rsid w:val="00FC3CF6"/>
    <w:rsid w:val="00FC547E"/>
    <w:rsid w:val="00FF15B8"/>
    <w:rsid w:val="00FF4160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F5A84"/>
  <w15:docId w15:val="{52883E93-29AE-48AA-AED9-3C0C2AEC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FC3C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C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CF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CF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0327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20D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20D9"/>
    <w:rPr>
      <w:rFonts w:ascii="Consolas" w:eastAsia="Times New Roman" w:hAnsi="Consolas"/>
    </w:rPr>
  </w:style>
  <w:style w:type="character" w:styleId="FollowedHyperlink">
    <w:name w:val="FollowedHyperlink"/>
    <w:basedOn w:val="DefaultParagraphFont"/>
    <w:uiPriority w:val="99"/>
    <w:semiHidden/>
    <w:unhideWhenUsed/>
    <w:rsid w:val="0017571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E5483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1A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4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C1D5465E-32D8-4512-BCBD-0E094E9BA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0A4504-D2D3-4A42-82CB-A6F2FB5F7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FDEC7-0B15-441A-8CAE-DA9A044DE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9EC88-4BD4-440E-B0B4-921BEFB66E84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Syrnik, Pauline</dc:creator>
  <cp:lastModifiedBy>Martin, William</cp:lastModifiedBy>
  <cp:revision>4</cp:revision>
  <cp:lastPrinted>2024-09-12T19:48:00Z</cp:lastPrinted>
  <dcterms:created xsi:type="dcterms:W3CDTF">2026-02-02T21:48:00Z</dcterms:created>
  <dcterms:modified xsi:type="dcterms:W3CDTF">2026-02-06T19:08:00Z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