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6AD8" w14:textId="104E41F0" w:rsidR="004E1CF2" w:rsidRDefault="004E1CF2" w:rsidP="00E97376">
      <w:pPr>
        <w:ind w:firstLine="0"/>
        <w:jc w:val="center"/>
      </w:pPr>
      <w:r>
        <w:t>Int. No.</w:t>
      </w:r>
      <w:r w:rsidR="0052565A">
        <w:t xml:space="preserve"> 35</w:t>
      </w:r>
    </w:p>
    <w:p w14:paraId="5D5EBA4E" w14:textId="77777777" w:rsidR="00E97376" w:rsidRDefault="00E97376" w:rsidP="00E97376">
      <w:pPr>
        <w:ind w:firstLine="0"/>
        <w:jc w:val="center"/>
      </w:pPr>
    </w:p>
    <w:p w14:paraId="17744118" w14:textId="77777777" w:rsidR="00890AEF" w:rsidRDefault="00890AEF" w:rsidP="00890AE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 and Louis</w:t>
      </w:r>
    </w:p>
    <w:p w14:paraId="51003231" w14:textId="77777777" w:rsidR="004E1CF2" w:rsidRDefault="004E1CF2" w:rsidP="007101A2">
      <w:pPr>
        <w:pStyle w:val="BodyText"/>
        <w:spacing w:line="240" w:lineRule="auto"/>
        <w:ind w:firstLine="0"/>
      </w:pPr>
    </w:p>
    <w:p w14:paraId="1AF89FAA" w14:textId="77777777" w:rsidR="001E048E" w:rsidRPr="001E048E" w:rsidRDefault="001E048E" w:rsidP="007101A2">
      <w:pPr>
        <w:pStyle w:val="BodyText"/>
        <w:spacing w:line="240" w:lineRule="auto"/>
        <w:ind w:firstLine="0"/>
        <w:rPr>
          <w:vanish/>
        </w:rPr>
      </w:pPr>
      <w:r w:rsidRPr="001E048E">
        <w:rPr>
          <w:vanish/>
        </w:rPr>
        <w:t>..Title</w:t>
      </w:r>
    </w:p>
    <w:p w14:paraId="0F927438" w14:textId="3CD6A0C6" w:rsidR="004E1CF2" w:rsidRDefault="001E048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E1491">
        <w:t>administrative code of the city of New York</w:t>
      </w:r>
      <w:r w:rsidR="004E1CF2">
        <w:t>, in relation to</w:t>
      </w:r>
      <w:r w:rsidR="00873B26">
        <w:t xml:space="preserve"> </w:t>
      </w:r>
      <w:r w:rsidR="001E1491">
        <w:t>prohibiting vending on certain streets in Queens</w:t>
      </w:r>
    </w:p>
    <w:p w14:paraId="10E2B176" w14:textId="172370E0" w:rsidR="001E048E" w:rsidRPr="001E048E" w:rsidRDefault="001E048E" w:rsidP="007101A2">
      <w:pPr>
        <w:pStyle w:val="BodyText"/>
        <w:spacing w:line="240" w:lineRule="auto"/>
        <w:ind w:firstLine="0"/>
        <w:rPr>
          <w:vanish/>
        </w:rPr>
      </w:pPr>
      <w:r w:rsidRPr="001E048E">
        <w:rPr>
          <w:vanish/>
        </w:rPr>
        <w:t>..Body</w:t>
      </w:r>
    </w:p>
    <w:p w14:paraId="008149D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AFA40C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D93E84F" w14:textId="77777777" w:rsidR="004E1CF2" w:rsidRDefault="004E1CF2" w:rsidP="006662DF">
      <w:pPr>
        <w:jc w:val="both"/>
      </w:pPr>
    </w:p>
    <w:p w14:paraId="5E44182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5FA14D" w14:textId="77777777" w:rsidR="001E1491" w:rsidRDefault="007101A2" w:rsidP="001E1491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E1491">
        <w:t>Paragraph 2 of subdivision k of section 17-315 of the administrative code of the city of New York, as amended by local law number 181 for the year 2018, is amended to read as follows:</w:t>
      </w:r>
    </w:p>
    <w:p w14:paraId="70BC00F4" w14:textId="77777777" w:rsidR="00C32F84" w:rsidRDefault="00C32F84" w:rsidP="001E1491">
      <w:pPr>
        <w:spacing w:line="480" w:lineRule="auto"/>
        <w:jc w:val="both"/>
      </w:pPr>
      <w:r>
        <w:t xml:space="preserve">2. Food vendors shall be prohibited from vending on the following streets at the following days and times: </w:t>
      </w:r>
    </w:p>
    <w:p w14:paraId="777D85C0" w14:textId="77777777" w:rsidR="001E1491" w:rsidRPr="00D224E7" w:rsidRDefault="001E1491" w:rsidP="001E1491">
      <w:pPr>
        <w:shd w:val="clear" w:color="auto" w:fill="FFFFFF"/>
        <w:spacing w:line="480" w:lineRule="auto"/>
        <w:jc w:val="center"/>
        <w:rPr>
          <w:color w:val="000000"/>
          <w:sz w:val="27"/>
          <w:szCs w:val="27"/>
        </w:rPr>
      </w:pPr>
      <w:r w:rsidRPr="00D224E7">
        <w:rPr>
          <w:color w:val="000000"/>
        </w:rPr>
        <w:t>BOROUGH OF MANHATTAN</w:t>
      </w:r>
    </w:p>
    <w:p w14:paraId="2581135C" w14:textId="77777777" w:rsidR="001E1491" w:rsidRDefault="001E1491" w:rsidP="001E1491">
      <w:pPr>
        <w:shd w:val="clear" w:color="auto" w:fill="FFFFFF"/>
        <w:spacing w:line="480" w:lineRule="auto"/>
        <w:jc w:val="both"/>
        <w:rPr>
          <w:color w:val="000000"/>
        </w:rPr>
      </w:pPr>
      <w:r w:rsidRPr="00D224E7">
        <w:rPr>
          <w:color w:val="000000"/>
        </w:rPr>
        <w:t xml:space="preserve">Third Avenue: East 40th to East 57th Street, Monday through Friday, 8 am to 6 pm; East 58th to East 60th Street, Monday through Saturday, 8 am to 9 pm; Lexington Avenue: East 40th to East 57th Street, Monday through Saturday, 8 am to 7 pm; East 58th to East 60th Street, Monday through Saturday, 8 am to 9 pm; East 61st to East 69th Street, Monday through Saturday, 8 am to 6 pm; Park Avenue: East 34th to East 42nd Street, Monday through Friday, 8 am to 7 pm; East 55th to East 59th Street, Monday through Friday, 10 am to 7 pm; Vanderbilt Avenue: East 42nd to East 45th Street, Monday through Friday, 8 am to 7 pm; Madison Avenue: East 34th to East 45th Street, Monday through Friday, 8 am to 6 pm; East 46th to East 59th Street, Monday through Saturday, 10 am to 7 pm; Fifth Avenue: 32nd to 59th Street, Monday through Saturday, 8 am to 7 pm; Avenue of the Americas: West 32nd to West 59th Street, Monday through Saturday, 8 am to 7 pm; Broadway: West 32nd to West 52nd Street, Everyday, 8 am to 8 pm; Seventh Avenue: West 33rd to West 34th Street, Monday through Saturday, 8 am to 6 pm; West 35th to West 45th Street, Monday through Saturday, 8 am to midnight; West 46th to West 52nd Street, Monday through </w:t>
      </w:r>
      <w:r w:rsidRPr="00D224E7">
        <w:rPr>
          <w:color w:val="000000"/>
        </w:rPr>
        <w:lastRenderedPageBreak/>
        <w:t>Saturday, 2 pm to 7 pm; Fourteenth Street: Broadway to Seventh Avenue, Monday through Saturday, noon to 8 pm; West Thirty-fourth Street: Fifth Avenue to Seventh Avenue, Monday through Saturday, 8 am to 7 pm; Forty-second Street: Third Avenue to Eighth Avenue, Monday through Saturday, 8 am to 7 pm; West Forty-third Street: Broadway to Eighth Avenue, Wednesday and Saturday, noon to 11 pm; Sunday, noon to 6 pm; Other days, 7 pm to 11 pm; West Forty-fourth Street: Broadway to Eighth Avenue, Wednesday and Saturday, noon to 11 pm; Sunday, noon to 6 pm; Other days, 7 pm to 11 pm; West Forty-fifth Street: Broadway to Eighth Avenue, Wednesday and Saturday, noon to 11 pm; Sunday, noon to 6 pm; Other days, 7 pm to 11 pm; West Forty-sixth Street: Seventh to Eighth Avenues, Wednesday and Saturday, noon to 11 pm; Sunday, noon to 6 pm; Other days, 7 pm to 11 pm; West Forty-seventh Street: Fifth to Eighth Avenues, Wednesday and Saturday, noon to 11 pm; Sunday, noon to 6 pm; Other days, 7 pm to 11 pm; West Forty-eighth Street: Broadway to Eighth Avenues, Wednesday and Saturday, noon to 11 pm; Sunday, noon to 6 pm; Other days, 7 pm to 11 pm; West Forty-ninth Street: Broadway to Eighth Avenues, Wednesday and Saturday, noon to 11 pm; Sunday, noon to 6 pm; Other days, 7 pm to 11 pm; West Fiftieth Street: Broadway to Eighth Avenues, Wednesday and Saturday, noon to 11 pm; Sunday, noon to 6 pm; Other days, 7 pm to 11 pm; West Fifty-first Street: Broadway to Eighth Avenues, Wednesday and Saturday, noon to 11 pm; Sunday, noon to 6 pm; Other days, 7 pm to 11 pm; West Fifty-second Street: Broadway to Eighth Avenues, Wednesday and Saturday, noon to 11 pm; Sunday, noon to 6 pm; Other days, 7 pm to 11 pm; West Fifty-third Street: Broadway to Eighth Avenues, Wednesday and Saturday, noon to 11 pm; Sunday, noon to 6 pm; Other days, 7 pm to 11 pm.</w:t>
      </w:r>
    </w:p>
    <w:p w14:paraId="63D06698" w14:textId="77777777" w:rsidR="001E1491" w:rsidRPr="00CD02A9" w:rsidRDefault="001E1491" w:rsidP="001E1491">
      <w:pPr>
        <w:shd w:val="clear" w:color="auto" w:fill="FFFFFF"/>
        <w:spacing w:line="480" w:lineRule="auto"/>
        <w:jc w:val="center"/>
        <w:rPr>
          <w:color w:val="000000"/>
          <w:sz w:val="27"/>
          <w:szCs w:val="27"/>
        </w:rPr>
      </w:pPr>
      <w:r w:rsidRPr="00CD02A9">
        <w:rPr>
          <w:color w:val="000000"/>
        </w:rPr>
        <w:t>BOROUGH OF QUEENS</w:t>
      </w:r>
    </w:p>
    <w:p w14:paraId="4CFCBB92" w14:textId="77777777" w:rsidR="00595589" w:rsidRPr="001E1491" w:rsidRDefault="001E1491" w:rsidP="001E1491">
      <w:pPr>
        <w:shd w:val="clear" w:color="auto" w:fill="FFFFFF"/>
        <w:spacing w:line="480" w:lineRule="auto"/>
        <w:jc w:val="both"/>
        <w:rPr>
          <w:color w:val="000000"/>
        </w:rPr>
      </w:pPr>
      <w:r w:rsidRPr="00CD02A9">
        <w:rPr>
          <w:color w:val="000000"/>
        </w:rPr>
        <w:lastRenderedPageBreak/>
        <w:t>Main Street: Northern Boulevard to Sanford Avenue, every day, noon to midnight; 38th Avenue: Prince Street to 138th Street, every day, noon to midnight; Prince Street: 38th Avenue to 39th Avenue, every day, noon to midnight; 39th Avenue: College Point Boulevard to Union Street, every day, noon to midnight; Lippman Plaza: 39th Avenue to Roosevelt Avenue, every day, noon to midnight; Roosevelt Avenue: College Point Boulevard to Union Street, every day, noon to midnight; 41st Avenue: College Point Boulevard to Union Street, every day, noon to midnight; Kissena Boulevard: 41st Avenue to Barclay Avenue, every day, noon to midnight; Sanford Avenue: Frame Place to Main Street, every day, noon to midnight</w:t>
      </w:r>
      <w:r w:rsidR="00CE744D" w:rsidRPr="00CE744D">
        <w:rPr>
          <w:color w:val="000000"/>
          <w:u w:val="single"/>
        </w:rPr>
        <w:t>; Jamaica Avenue: 75</w:t>
      </w:r>
      <w:r w:rsidR="00CE744D" w:rsidRPr="00CE744D">
        <w:rPr>
          <w:color w:val="000000"/>
          <w:u w:val="single"/>
          <w:vertAlign w:val="superscript"/>
        </w:rPr>
        <w:t>th</w:t>
      </w:r>
      <w:r w:rsidR="00CE744D" w:rsidRPr="00CE744D">
        <w:rPr>
          <w:color w:val="000000"/>
          <w:u w:val="single"/>
        </w:rPr>
        <w:t xml:space="preserve"> Street to 98</w:t>
      </w:r>
      <w:r w:rsidR="00CE744D" w:rsidRPr="00CE744D">
        <w:rPr>
          <w:color w:val="000000"/>
          <w:u w:val="single"/>
          <w:vertAlign w:val="superscript"/>
        </w:rPr>
        <w:t>th</w:t>
      </w:r>
      <w:r w:rsidR="00CE744D" w:rsidRPr="00CE744D">
        <w:rPr>
          <w:color w:val="000000"/>
          <w:u w:val="single"/>
        </w:rPr>
        <w:t xml:space="preserve"> Street, every day</w:t>
      </w:r>
      <w:r w:rsidRPr="00CD02A9">
        <w:rPr>
          <w:color w:val="000000"/>
        </w:rPr>
        <w:t xml:space="preserve">. </w:t>
      </w:r>
    </w:p>
    <w:p w14:paraId="16B4AE87" w14:textId="77777777" w:rsidR="00EF04CB" w:rsidRDefault="00595589" w:rsidP="00EF04CB">
      <w:pPr>
        <w:shd w:val="clear" w:color="auto" w:fill="FFFFFF"/>
        <w:spacing w:line="480" w:lineRule="auto"/>
        <w:rPr>
          <w:color w:val="000000"/>
          <w:u w:val="single"/>
        </w:rPr>
      </w:pPr>
      <w:r>
        <w:t>§ 2.</w:t>
      </w:r>
      <w:r w:rsidR="00EF04CB" w:rsidRPr="00EF04CB">
        <w:t xml:space="preserve"> </w:t>
      </w:r>
      <w:r w:rsidR="00EF04CB">
        <w:rPr>
          <w:color w:val="000000"/>
        </w:rPr>
        <w:t>S</w:t>
      </w:r>
      <w:r w:rsidR="00EF04CB" w:rsidRPr="009B6EB1">
        <w:rPr>
          <w:color w:val="000000"/>
        </w:rPr>
        <w:t>ub</w:t>
      </w:r>
      <w:r w:rsidR="00EF04CB">
        <w:rPr>
          <w:color w:val="000000"/>
        </w:rPr>
        <w:t>division g of section 20-465 of the administrative code of the city of New York is amended by adding a new paragraph 6 to read as follows:</w:t>
      </w:r>
      <w:r w:rsidR="00EF04CB" w:rsidRPr="00EF04CB">
        <w:rPr>
          <w:color w:val="000000"/>
          <w:u w:val="single"/>
        </w:rPr>
        <w:t xml:space="preserve"> </w:t>
      </w:r>
    </w:p>
    <w:p w14:paraId="2C982665" w14:textId="77777777" w:rsidR="00EF04CB" w:rsidRDefault="00EF04CB" w:rsidP="00EF04CB">
      <w:pPr>
        <w:shd w:val="clear" w:color="auto" w:fill="FFFFFF"/>
        <w:spacing w:line="480" w:lineRule="auto"/>
        <w:rPr>
          <w:color w:val="000000"/>
          <w:u w:val="single"/>
        </w:rPr>
      </w:pPr>
      <w:r w:rsidRPr="00EF04CB">
        <w:rPr>
          <w:color w:val="000000"/>
          <w:u w:val="single"/>
        </w:rPr>
        <w:t xml:space="preserve">(6) No general vendor shall vend on </w:t>
      </w:r>
      <w:r>
        <w:rPr>
          <w:color w:val="000000"/>
          <w:u w:val="single"/>
        </w:rPr>
        <w:t xml:space="preserve">Jamaica </w:t>
      </w:r>
      <w:r w:rsidRPr="00EF04CB">
        <w:rPr>
          <w:color w:val="000000"/>
          <w:u w:val="single"/>
        </w:rPr>
        <w:t xml:space="preserve">Avenue between </w:t>
      </w:r>
      <w:r>
        <w:rPr>
          <w:color w:val="000000"/>
          <w:u w:val="single"/>
        </w:rPr>
        <w:t>75</w:t>
      </w:r>
      <w:r w:rsidRPr="00EF04CB">
        <w:rPr>
          <w:color w:val="000000"/>
          <w:u w:val="single"/>
          <w:vertAlign w:val="superscript"/>
        </w:rPr>
        <w:t>th</w:t>
      </w:r>
      <w:r w:rsidRPr="00EF04CB">
        <w:rPr>
          <w:color w:val="000000"/>
          <w:u w:val="single"/>
        </w:rPr>
        <w:t xml:space="preserve"> Street and </w:t>
      </w:r>
      <w:r>
        <w:rPr>
          <w:color w:val="000000"/>
          <w:u w:val="single"/>
        </w:rPr>
        <w:t>98</w:t>
      </w:r>
      <w:r w:rsidRPr="00EF04CB">
        <w:rPr>
          <w:color w:val="000000"/>
          <w:u w:val="single"/>
          <w:vertAlign w:val="superscript"/>
        </w:rPr>
        <w:t>th</w:t>
      </w:r>
      <w:r w:rsidRPr="00EF04CB">
        <w:rPr>
          <w:color w:val="000000"/>
          <w:u w:val="single"/>
        </w:rPr>
        <w:t xml:space="preserve"> Street, in the borough of </w:t>
      </w:r>
      <w:r>
        <w:rPr>
          <w:color w:val="000000"/>
          <w:u w:val="single"/>
        </w:rPr>
        <w:t>Queens</w:t>
      </w:r>
      <w:r w:rsidRPr="00EF04CB">
        <w:rPr>
          <w:color w:val="000000"/>
          <w:u w:val="single"/>
        </w:rPr>
        <w:t xml:space="preserve">. </w:t>
      </w:r>
    </w:p>
    <w:p w14:paraId="6405B0C1" w14:textId="77777777" w:rsidR="00EF04CB" w:rsidRPr="00EF04CB" w:rsidRDefault="00EF04CB" w:rsidP="00EF04CB">
      <w:pPr>
        <w:shd w:val="clear" w:color="auto" w:fill="FFFFFF"/>
        <w:spacing w:line="480" w:lineRule="auto"/>
        <w:rPr>
          <w:color w:val="000000"/>
          <w:u w:val="single"/>
        </w:rPr>
      </w:pPr>
      <w:r>
        <w:t>§ 3. This local law takes effect 120 days after it becomes law.</w:t>
      </w:r>
    </w:p>
    <w:p w14:paraId="495AC191" w14:textId="77777777" w:rsidR="00EF04CB" w:rsidRDefault="00EF04CB" w:rsidP="007101A2">
      <w:pPr>
        <w:ind w:firstLine="0"/>
        <w:jc w:val="both"/>
        <w:rPr>
          <w:sz w:val="18"/>
          <w:szCs w:val="18"/>
        </w:rPr>
        <w:sectPr w:rsidR="00EF04C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9C0AF45" w14:textId="77777777" w:rsidR="00CE744D" w:rsidRDefault="00CE744D" w:rsidP="007101A2">
      <w:pPr>
        <w:ind w:firstLine="0"/>
        <w:jc w:val="both"/>
        <w:rPr>
          <w:sz w:val="18"/>
          <w:szCs w:val="18"/>
        </w:rPr>
      </w:pPr>
    </w:p>
    <w:p w14:paraId="3010AA82" w14:textId="77777777" w:rsidR="00EB262D" w:rsidRDefault="00CE744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0A69F8CC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E744D">
        <w:rPr>
          <w:sz w:val="18"/>
          <w:szCs w:val="18"/>
        </w:rPr>
        <w:t>19371</w:t>
      </w:r>
    </w:p>
    <w:p w14:paraId="6AB9C9EE" w14:textId="032B4AB2" w:rsidR="00DB1A39" w:rsidRDefault="00DB1A3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#137</w:t>
      </w:r>
      <w:r w:rsidR="005A3248">
        <w:rPr>
          <w:sz w:val="18"/>
          <w:szCs w:val="18"/>
        </w:rPr>
        <w:t>1</w:t>
      </w:r>
      <w:r>
        <w:rPr>
          <w:sz w:val="18"/>
          <w:szCs w:val="18"/>
        </w:rPr>
        <w:t>-2025</w:t>
      </w:r>
    </w:p>
    <w:p w14:paraId="1E7A6D19" w14:textId="11862949" w:rsidR="004E1CF2" w:rsidRDefault="00DB1A3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667ABA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CE744D">
        <w:rPr>
          <w:sz w:val="18"/>
          <w:szCs w:val="18"/>
        </w:rPr>
        <w:t>/</w:t>
      </w:r>
      <w:r>
        <w:rPr>
          <w:sz w:val="18"/>
          <w:szCs w:val="18"/>
        </w:rPr>
        <w:t>20</w:t>
      </w:r>
      <w:r w:rsidR="00CE744D">
        <w:rPr>
          <w:sz w:val="18"/>
          <w:szCs w:val="18"/>
        </w:rPr>
        <w:t>2</w:t>
      </w:r>
      <w:r>
        <w:rPr>
          <w:sz w:val="18"/>
          <w:szCs w:val="18"/>
        </w:rPr>
        <w:t>6 3:44 PM</w:t>
      </w:r>
    </w:p>
    <w:p w14:paraId="59B81A64" w14:textId="77777777" w:rsidR="00AE212E" w:rsidRDefault="00AE212E" w:rsidP="007101A2">
      <w:pPr>
        <w:ind w:firstLine="0"/>
        <w:rPr>
          <w:sz w:val="18"/>
          <w:szCs w:val="18"/>
        </w:rPr>
      </w:pPr>
    </w:p>
    <w:p w14:paraId="06D9650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BA509" w14:textId="77777777" w:rsidR="008D08F8" w:rsidRDefault="008D08F8">
      <w:r>
        <w:separator/>
      </w:r>
    </w:p>
    <w:p w14:paraId="7F76F174" w14:textId="77777777" w:rsidR="008D08F8" w:rsidRDefault="008D08F8"/>
  </w:endnote>
  <w:endnote w:type="continuationSeparator" w:id="0">
    <w:p w14:paraId="2AFD004F" w14:textId="77777777" w:rsidR="008D08F8" w:rsidRDefault="008D08F8">
      <w:r>
        <w:continuationSeparator/>
      </w:r>
    </w:p>
    <w:p w14:paraId="4701B329" w14:textId="77777777" w:rsidR="008D08F8" w:rsidRDefault="008D08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540BA" w14:textId="7BD8D8D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D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C0D65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18507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D483C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F44BB" w14:textId="77777777" w:rsidR="008D08F8" w:rsidRDefault="008D08F8">
      <w:r>
        <w:separator/>
      </w:r>
    </w:p>
    <w:p w14:paraId="136CA0D0" w14:textId="77777777" w:rsidR="008D08F8" w:rsidRDefault="008D08F8"/>
  </w:footnote>
  <w:footnote w:type="continuationSeparator" w:id="0">
    <w:p w14:paraId="51C3BA4F" w14:textId="77777777" w:rsidR="008D08F8" w:rsidRDefault="008D08F8">
      <w:r>
        <w:continuationSeparator/>
      </w:r>
    </w:p>
    <w:p w14:paraId="5CCF51BF" w14:textId="77777777" w:rsidR="008D08F8" w:rsidRDefault="008D08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31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91"/>
    <w:rsid w:val="000135A3"/>
    <w:rsid w:val="000344D2"/>
    <w:rsid w:val="00035181"/>
    <w:rsid w:val="000502BC"/>
    <w:rsid w:val="00056BB0"/>
    <w:rsid w:val="00064AFB"/>
    <w:rsid w:val="0009173E"/>
    <w:rsid w:val="00094A70"/>
    <w:rsid w:val="000D4A7F"/>
    <w:rsid w:val="001073BD"/>
    <w:rsid w:val="00115B31"/>
    <w:rsid w:val="0012210A"/>
    <w:rsid w:val="001509BF"/>
    <w:rsid w:val="00150A27"/>
    <w:rsid w:val="00162FC0"/>
    <w:rsid w:val="00165627"/>
    <w:rsid w:val="00167107"/>
    <w:rsid w:val="00180BD2"/>
    <w:rsid w:val="00195A80"/>
    <w:rsid w:val="001D4249"/>
    <w:rsid w:val="001E048E"/>
    <w:rsid w:val="001E1491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B5426"/>
    <w:rsid w:val="003C4E34"/>
    <w:rsid w:val="003F26F9"/>
    <w:rsid w:val="003F3109"/>
    <w:rsid w:val="004200CC"/>
    <w:rsid w:val="00432688"/>
    <w:rsid w:val="00444642"/>
    <w:rsid w:val="00447A01"/>
    <w:rsid w:val="00465293"/>
    <w:rsid w:val="004948B5"/>
    <w:rsid w:val="00497233"/>
    <w:rsid w:val="004B097C"/>
    <w:rsid w:val="004E1CF2"/>
    <w:rsid w:val="004F3343"/>
    <w:rsid w:val="005020E8"/>
    <w:rsid w:val="0052565A"/>
    <w:rsid w:val="00550E96"/>
    <w:rsid w:val="00554C35"/>
    <w:rsid w:val="0057235A"/>
    <w:rsid w:val="00586366"/>
    <w:rsid w:val="00595589"/>
    <w:rsid w:val="005A1EBD"/>
    <w:rsid w:val="005A3248"/>
    <w:rsid w:val="005B5DE4"/>
    <w:rsid w:val="005C6980"/>
    <w:rsid w:val="005D4A03"/>
    <w:rsid w:val="005E655A"/>
    <w:rsid w:val="005E7681"/>
    <w:rsid w:val="005F3AA6"/>
    <w:rsid w:val="00630AB3"/>
    <w:rsid w:val="006662DF"/>
    <w:rsid w:val="00667ABA"/>
    <w:rsid w:val="00681A93"/>
    <w:rsid w:val="00687344"/>
    <w:rsid w:val="00693637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94198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72BFD"/>
    <w:rsid w:val="00873B26"/>
    <w:rsid w:val="00880099"/>
    <w:rsid w:val="00890AEF"/>
    <w:rsid w:val="008A4149"/>
    <w:rsid w:val="008D08F8"/>
    <w:rsid w:val="008E28FA"/>
    <w:rsid w:val="008F0B17"/>
    <w:rsid w:val="00900ACB"/>
    <w:rsid w:val="00925D71"/>
    <w:rsid w:val="0094029B"/>
    <w:rsid w:val="009822E5"/>
    <w:rsid w:val="00990ECE"/>
    <w:rsid w:val="009C392C"/>
    <w:rsid w:val="00A03635"/>
    <w:rsid w:val="00A10451"/>
    <w:rsid w:val="00A269C2"/>
    <w:rsid w:val="00A46ACE"/>
    <w:rsid w:val="00A531EC"/>
    <w:rsid w:val="00A654D0"/>
    <w:rsid w:val="00A84DDF"/>
    <w:rsid w:val="00AD1881"/>
    <w:rsid w:val="00AE212E"/>
    <w:rsid w:val="00AF39A5"/>
    <w:rsid w:val="00B15D83"/>
    <w:rsid w:val="00B1635A"/>
    <w:rsid w:val="00B257CA"/>
    <w:rsid w:val="00B30100"/>
    <w:rsid w:val="00B47730"/>
    <w:rsid w:val="00B74434"/>
    <w:rsid w:val="00BA4408"/>
    <w:rsid w:val="00BA599A"/>
    <w:rsid w:val="00BB6434"/>
    <w:rsid w:val="00BC1806"/>
    <w:rsid w:val="00BD4E49"/>
    <w:rsid w:val="00BF76F0"/>
    <w:rsid w:val="00C32F84"/>
    <w:rsid w:val="00C7071F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E744D"/>
    <w:rsid w:val="00CF17D2"/>
    <w:rsid w:val="00D30A34"/>
    <w:rsid w:val="00D52CE9"/>
    <w:rsid w:val="00D929DF"/>
    <w:rsid w:val="00D94395"/>
    <w:rsid w:val="00D975BE"/>
    <w:rsid w:val="00DB1A39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A35B1"/>
    <w:rsid w:val="00EB262D"/>
    <w:rsid w:val="00EB4F54"/>
    <w:rsid w:val="00EB5A95"/>
    <w:rsid w:val="00ED266D"/>
    <w:rsid w:val="00ED2846"/>
    <w:rsid w:val="00ED6ADF"/>
    <w:rsid w:val="00EF04CB"/>
    <w:rsid w:val="00EF1E62"/>
    <w:rsid w:val="00F01C1E"/>
    <w:rsid w:val="00F0418B"/>
    <w:rsid w:val="00F12CB7"/>
    <w:rsid w:val="00F1371E"/>
    <w:rsid w:val="00F23C44"/>
    <w:rsid w:val="00F33321"/>
    <w:rsid w:val="00F34140"/>
    <w:rsid w:val="00F47D63"/>
    <w:rsid w:val="00F60349"/>
    <w:rsid w:val="00FA5BBD"/>
    <w:rsid w:val="00FA63F7"/>
    <w:rsid w:val="00FB28E2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51E13"/>
  <w15:docId w15:val="{B2E8848A-9617-4117-A99B-067245A4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0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4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4C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4C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6957F-F270-49F2-A2B2-93B71C86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Swaine, Sarah</dc:creator>
  <cp:lastModifiedBy>Martin, William</cp:lastModifiedBy>
  <cp:revision>4</cp:revision>
  <cp:lastPrinted>2013-04-22T14:57:00Z</cp:lastPrinted>
  <dcterms:created xsi:type="dcterms:W3CDTF">2026-02-02T20:40:00Z</dcterms:created>
  <dcterms:modified xsi:type="dcterms:W3CDTF">2026-02-06T18:59:00Z</dcterms:modified>
</cp:coreProperties>
</file>