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099D5" w14:textId="7A4546E1" w:rsidR="004E1CF2" w:rsidRDefault="004E1CF2" w:rsidP="00E97376">
      <w:pPr>
        <w:ind w:firstLine="0"/>
        <w:jc w:val="center"/>
      </w:pPr>
      <w:r>
        <w:t>Int. No.</w:t>
      </w:r>
      <w:r w:rsidR="00B622BB">
        <w:t xml:space="preserve"> 40</w:t>
      </w:r>
    </w:p>
    <w:p w14:paraId="0AEA4145" w14:textId="77777777" w:rsidR="00E97376" w:rsidRDefault="00E97376" w:rsidP="00E97376">
      <w:pPr>
        <w:ind w:firstLine="0"/>
        <w:jc w:val="center"/>
      </w:pPr>
    </w:p>
    <w:p w14:paraId="7CDF790B" w14:textId="77777777" w:rsidR="00557425" w:rsidRDefault="00557425" w:rsidP="0055742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Ariola, Louis, Brooks-Powers, Stevens, Ung and Morano</w:t>
      </w:r>
    </w:p>
    <w:p w14:paraId="62A0FD40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284F4834" w14:textId="77777777" w:rsidR="00AC13B8" w:rsidRPr="00AC13B8" w:rsidRDefault="00AC13B8" w:rsidP="007101A2">
      <w:pPr>
        <w:pStyle w:val="BodyText"/>
        <w:spacing w:line="240" w:lineRule="auto"/>
        <w:ind w:firstLine="0"/>
        <w:rPr>
          <w:vanish/>
        </w:rPr>
      </w:pPr>
      <w:r w:rsidRPr="00AC13B8">
        <w:rPr>
          <w:vanish/>
        </w:rPr>
        <w:t>..Title</w:t>
      </w:r>
    </w:p>
    <w:p w14:paraId="6F9D9300" w14:textId="188AA84F" w:rsidR="004E1CF2" w:rsidRDefault="00AC13B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C2311">
        <w:t>administrative code of the city of New York</w:t>
      </w:r>
      <w:r w:rsidR="004E1CF2">
        <w:t>, in relation to</w:t>
      </w:r>
      <w:r w:rsidR="00F63C63">
        <w:t xml:space="preserve"> testing and remediating PFAS chemicals in firehouse drinking water </w:t>
      </w:r>
    </w:p>
    <w:p w14:paraId="1A679793" w14:textId="6FCF0A0A" w:rsidR="00AC13B8" w:rsidRPr="00AC13B8" w:rsidRDefault="00AC13B8" w:rsidP="007101A2">
      <w:pPr>
        <w:pStyle w:val="BodyText"/>
        <w:spacing w:line="240" w:lineRule="auto"/>
        <w:ind w:firstLine="0"/>
        <w:rPr>
          <w:vanish/>
        </w:rPr>
      </w:pPr>
      <w:r w:rsidRPr="00AC13B8">
        <w:rPr>
          <w:vanish/>
        </w:rPr>
        <w:t>..Body</w:t>
      </w:r>
    </w:p>
    <w:p w14:paraId="0B1D6449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19CEC9C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C2DD6F6" w14:textId="77777777" w:rsidR="004E1CF2" w:rsidRDefault="004E1CF2" w:rsidP="006662DF">
      <w:pPr>
        <w:jc w:val="both"/>
      </w:pPr>
    </w:p>
    <w:p w14:paraId="059CA7B7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5DAB85F" w14:textId="246F7AD4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A43132">
        <w:t>Chapter 1 of title 15 of the administrative code of the city of New York is amended by adding a new section</w:t>
      </w:r>
      <w:r w:rsidR="00370487">
        <w:t xml:space="preserve"> 15-15</w:t>
      </w:r>
      <w:r w:rsidR="00F779C2">
        <w:t>1</w:t>
      </w:r>
      <w:r w:rsidR="00A43132">
        <w:t xml:space="preserve"> to read as follows: </w:t>
      </w:r>
    </w:p>
    <w:p w14:paraId="12E00AC0" w14:textId="00C7022C" w:rsidR="00BA3DDB" w:rsidRPr="00463DA1" w:rsidRDefault="00D44EC1" w:rsidP="00BA3DDB">
      <w:pPr>
        <w:spacing w:line="480" w:lineRule="auto"/>
        <w:jc w:val="both"/>
        <w:rPr>
          <w:u w:val="single"/>
        </w:rPr>
      </w:pPr>
      <w:r w:rsidRPr="00463DA1">
        <w:rPr>
          <w:u w:val="single"/>
        </w:rPr>
        <w:t>§</w:t>
      </w:r>
      <w:r w:rsidR="00DC3D18">
        <w:rPr>
          <w:u w:val="single"/>
        </w:rPr>
        <w:t xml:space="preserve"> </w:t>
      </w:r>
      <w:r w:rsidRPr="00463DA1">
        <w:rPr>
          <w:u w:val="single"/>
        </w:rPr>
        <w:t>15-15</w:t>
      </w:r>
      <w:r w:rsidR="00F779C2">
        <w:rPr>
          <w:u w:val="single"/>
        </w:rPr>
        <w:t>1</w:t>
      </w:r>
      <w:r w:rsidR="00F63C63" w:rsidRPr="00463DA1">
        <w:rPr>
          <w:u w:val="single"/>
        </w:rPr>
        <w:t xml:space="preserve"> Testing and remediating</w:t>
      </w:r>
      <w:r w:rsidRPr="00463DA1">
        <w:rPr>
          <w:u w:val="single"/>
        </w:rPr>
        <w:t xml:space="preserve"> </w:t>
      </w:r>
      <w:r w:rsidR="00BA3DDB" w:rsidRPr="00463DA1">
        <w:rPr>
          <w:u w:val="single"/>
        </w:rPr>
        <w:t>PFAS</w:t>
      </w:r>
      <w:r w:rsidR="00F63C63" w:rsidRPr="00463DA1">
        <w:rPr>
          <w:u w:val="single"/>
        </w:rPr>
        <w:t xml:space="preserve"> chemicals</w:t>
      </w:r>
      <w:r w:rsidR="00BA3DDB" w:rsidRPr="00463DA1">
        <w:rPr>
          <w:u w:val="single"/>
        </w:rPr>
        <w:t xml:space="preserve"> </w:t>
      </w:r>
      <w:r w:rsidR="00425F95" w:rsidRPr="00463DA1">
        <w:rPr>
          <w:u w:val="single"/>
        </w:rPr>
        <w:t>in firehouse drinking water</w:t>
      </w:r>
      <w:r w:rsidR="00BA3DDB" w:rsidRPr="00463DA1">
        <w:rPr>
          <w:u w:val="single"/>
        </w:rPr>
        <w:t>. a. Definitions. For the purposes of this section, the following terms have the following meanings:</w:t>
      </w:r>
    </w:p>
    <w:p w14:paraId="3809335A" w14:textId="71CD4056" w:rsidR="00BA3DDB" w:rsidRPr="00463DA1" w:rsidRDefault="00BA3DDB" w:rsidP="00BA3DDB">
      <w:pPr>
        <w:spacing w:line="480" w:lineRule="auto"/>
        <w:jc w:val="both"/>
        <w:rPr>
          <w:u w:val="single"/>
        </w:rPr>
      </w:pPr>
      <w:bookmarkStart w:id="0" w:name="_Hlk206586709"/>
      <w:r w:rsidRPr="00463DA1">
        <w:rPr>
          <w:u w:val="single"/>
        </w:rPr>
        <w:t>Perfluoroalkyl and polyfluoroalkyl substances</w:t>
      </w:r>
      <w:bookmarkEnd w:id="0"/>
      <w:r w:rsidRPr="00463DA1">
        <w:rPr>
          <w:u w:val="single"/>
        </w:rPr>
        <w:t>.</w:t>
      </w:r>
      <w:r w:rsidR="0005750C">
        <w:rPr>
          <w:u w:val="single"/>
        </w:rPr>
        <w:t xml:space="preserve"> </w:t>
      </w:r>
      <w:r w:rsidRPr="00463DA1">
        <w:rPr>
          <w:u w:val="single"/>
        </w:rPr>
        <w:t>The term “perfluoroalkyl and polyfluoroalkyl substances” means a class of fluorinated organic chemicals containing at least 1 fluorinated carbon atom.</w:t>
      </w:r>
    </w:p>
    <w:p w14:paraId="5403E819" w14:textId="77777777" w:rsidR="00A43132" w:rsidRPr="00463DA1" w:rsidRDefault="00BA3DDB" w:rsidP="00BA3DDB">
      <w:pPr>
        <w:spacing w:line="480" w:lineRule="auto"/>
        <w:jc w:val="both"/>
        <w:rPr>
          <w:u w:val="single"/>
        </w:rPr>
      </w:pPr>
      <w:r w:rsidRPr="00463DA1">
        <w:rPr>
          <w:u w:val="single"/>
        </w:rPr>
        <w:t>PFAS chemicals. The term “PFAS chemicals” means any material containing perfluoroalkyl and polyfluoroalkyl substances.</w:t>
      </w:r>
    </w:p>
    <w:p w14:paraId="34EBF035" w14:textId="12AB2A5E" w:rsidR="00D12C98" w:rsidRPr="00463DA1" w:rsidRDefault="00D12C98" w:rsidP="00BA3DDB">
      <w:pPr>
        <w:spacing w:line="480" w:lineRule="auto"/>
        <w:jc w:val="both"/>
        <w:rPr>
          <w:u w:val="single"/>
        </w:rPr>
      </w:pPr>
      <w:r w:rsidRPr="00463DA1">
        <w:rPr>
          <w:u w:val="single"/>
        </w:rPr>
        <w:t xml:space="preserve">b. </w:t>
      </w:r>
      <w:r w:rsidR="00ED546E" w:rsidRPr="00463DA1">
        <w:rPr>
          <w:u w:val="single"/>
        </w:rPr>
        <w:t>Testing</w:t>
      </w:r>
      <w:r w:rsidR="005E456B" w:rsidRPr="00463DA1">
        <w:rPr>
          <w:u w:val="single"/>
        </w:rPr>
        <w:t>.</w:t>
      </w:r>
      <w:r w:rsidR="00EE1C1D">
        <w:rPr>
          <w:u w:val="single"/>
        </w:rPr>
        <w:t xml:space="preserve"> </w:t>
      </w:r>
      <w:r w:rsidR="00E220CD">
        <w:rPr>
          <w:u w:val="single"/>
        </w:rPr>
        <w:t>Once every 3 months, t</w:t>
      </w:r>
      <w:r w:rsidR="00634A29" w:rsidRPr="00463DA1">
        <w:rPr>
          <w:u w:val="single"/>
        </w:rPr>
        <w:t xml:space="preserve">he </w:t>
      </w:r>
      <w:r w:rsidR="00E220CD">
        <w:rPr>
          <w:u w:val="single"/>
        </w:rPr>
        <w:t>commissioner</w:t>
      </w:r>
      <w:r w:rsidR="00634A29" w:rsidRPr="00463DA1">
        <w:rPr>
          <w:u w:val="single"/>
        </w:rPr>
        <w:t>, in conjunction with the department of environmental protection, shall</w:t>
      </w:r>
      <w:r w:rsidR="004C212B" w:rsidRPr="00463DA1">
        <w:rPr>
          <w:u w:val="single"/>
        </w:rPr>
        <w:t xml:space="preserve"> </w:t>
      </w:r>
      <w:r w:rsidR="008628E1" w:rsidRPr="00463DA1">
        <w:rPr>
          <w:u w:val="single"/>
        </w:rPr>
        <w:t>test</w:t>
      </w:r>
      <w:r w:rsidR="004C212B" w:rsidRPr="00463DA1">
        <w:rPr>
          <w:u w:val="single"/>
        </w:rPr>
        <w:t xml:space="preserve"> </w:t>
      </w:r>
      <w:r w:rsidR="00EA2356" w:rsidRPr="00463DA1">
        <w:rPr>
          <w:u w:val="single"/>
        </w:rPr>
        <w:t>water from</w:t>
      </w:r>
      <w:r w:rsidR="005F4262" w:rsidRPr="00463DA1">
        <w:rPr>
          <w:u w:val="single"/>
        </w:rPr>
        <w:t xml:space="preserve"> </w:t>
      </w:r>
      <w:r w:rsidR="0013698B">
        <w:rPr>
          <w:u w:val="single"/>
        </w:rPr>
        <w:t xml:space="preserve">each </w:t>
      </w:r>
      <w:r w:rsidR="005F4262" w:rsidRPr="00463DA1">
        <w:rPr>
          <w:u w:val="single"/>
        </w:rPr>
        <w:t>fixture</w:t>
      </w:r>
      <w:r w:rsidR="00EA2356" w:rsidRPr="00463DA1">
        <w:rPr>
          <w:u w:val="single"/>
        </w:rPr>
        <w:t xml:space="preserve"> used for drinking water</w:t>
      </w:r>
      <w:r w:rsidR="004C212B" w:rsidRPr="00463DA1">
        <w:rPr>
          <w:u w:val="single"/>
        </w:rPr>
        <w:t xml:space="preserve"> </w:t>
      </w:r>
      <w:r w:rsidR="0013698B">
        <w:rPr>
          <w:u w:val="single"/>
        </w:rPr>
        <w:t xml:space="preserve">in each firehouse </w:t>
      </w:r>
      <w:r w:rsidR="004C212B" w:rsidRPr="00463DA1">
        <w:rPr>
          <w:u w:val="single"/>
        </w:rPr>
        <w:t xml:space="preserve">to determine the </w:t>
      </w:r>
      <w:r w:rsidR="00873E00">
        <w:rPr>
          <w:u w:val="single"/>
        </w:rPr>
        <w:t>levels</w:t>
      </w:r>
      <w:r w:rsidR="00873E00" w:rsidRPr="00463DA1">
        <w:rPr>
          <w:u w:val="single"/>
        </w:rPr>
        <w:t xml:space="preserve"> </w:t>
      </w:r>
      <w:r w:rsidR="004C212B" w:rsidRPr="00463DA1">
        <w:rPr>
          <w:u w:val="single"/>
        </w:rPr>
        <w:t>of PFAS chemicals</w:t>
      </w:r>
      <w:r w:rsidR="00873E00">
        <w:rPr>
          <w:u w:val="single"/>
        </w:rPr>
        <w:t xml:space="preserve"> present</w:t>
      </w:r>
      <w:r w:rsidR="004C212B" w:rsidRPr="00463DA1">
        <w:rPr>
          <w:u w:val="single"/>
        </w:rPr>
        <w:t xml:space="preserve">. </w:t>
      </w:r>
      <w:r w:rsidR="008628E1" w:rsidRPr="00463DA1">
        <w:rPr>
          <w:u w:val="single"/>
        </w:rPr>
        <w:t xml:space="preserve">Such testing shall </w:t>
      </w:r>
      <w:r w:rsidR="000442E5" w:rsidRPr="00463DA1">
        <w:rPr>
          <w:u w:val="single"/>
        </w:rPr>
        <w:t>be conducted using</w:t>
      </w:r>
      <w:r w:rsidR="008628E1" w:rsidRPr="00463DA1">
        <w:rPr>
          <w:u w:val="single"/>
        </w:rPr>
        <w:t xml:space="preserve"> methods approved by the </w:t>
      </w:r>
      <w:r w:rsidR="000442E5" w:rsidRPr="00463DA1">
        <w:rPr>
          <w:u w:val="single"/>
        </w:rPr>
        <w:t>United States e</w:t>
      </w:r>
      <w:r w:rsidR="008628E1" w:rsidRPr="00463DA1">
        <w:rPr>
          <w:u w:val="single"/>
        </w:rPr>
        <w:t xml:space="preserve">nvironmental </w:t>
      </w:r>
      <w:r w:rsidR="000442E5" w:rsidRPr="00463DA1">
        <w:rPr>
          <w:u w:val="single"/>
        </w:rPr>
        <w:t>p</w:t>
      </w:r>
      <w:r w:rsidR="008628E1" w:rsidRPr="00463DA1">
        <w:rPr>
          <w:u w:val="single"/>
        </w:rPr>
        <w:t xml:space="preserve">rotection </w:t>
      </w:r>
      <w:r w:rsidR="000442E5" w:rsidRPr="00463DA1">
        <w:rPr>
          <w:u w:val="single"/>
        </w:rPr>
        <w:t>a</w:t>
      </w:r>
      <w:r w:rsidR="008628E1" w:rsidRPr="00463DA1">
        <w:rPr>
          <w:u w:val="single"/>
        </w:rPr>
        <w:t>genc</w:t>
      </w:r>
      <w:r w:rsidR="000442E5" w:rsidRPr="00463DA1">
        <w:rPr>
          <w:u w:val="single"/>
        </w:rPr>
        <w:t>y</w:t>
      </w:r>
      <w:r w:rsidR="00206C07" w:rsidRPr="00463DA1">
        <w:rPr>
          <w:u w:val="single"/>
        </w:rPr>
        <w:t xml:space="preserve">. </w:t>
      </w:r>
    </w:p>
    <w:p w14:paraId="40084F7A" w14:textId="4FDB1EE9" w:rsidR="000442E5" w:rsidRPr="00463DA1" w:rsidRDefault="005E456B" w:rsidP="00470F89">
      <w:pPr>
        <w:spacing w:line="480" w:lineRule="auto"/>
        <w:jc w:val="both"/>
        <w:rPr>
          <w:u w:val="single"/>
        </w:rPr>
      </w:pPr>
      <w:r w:rsidRPr="00463DA1">
        <w:rPr>
          <w:u w:val="single"/>
        </w:rPr>
        <w:t>c</w:t>
      </w:r>
      <w:r w:rsidR="00E53B8A" w:rsidRPr="00463DA1">
        <w:rPr>
          <w:u w:val="single"/>
        </w:rPr>
        <w:t>.</w:t>
      </w:r>
      <w:r w:rsidRPr="00463DA1">
        <w:rPr>
          <w:u w:val="single"/>
        </w:rPr>
        <w:t xml:space="preserve"> Remediation.</w:t>
      </w:r>
      <w:r w:rsidR="00E53B8A" w:rsidRPr="00463DA1">
        <w:rPr>
          <w:u w:val="single"/>
        </w:rPr>
        <w:t xml:space="preserve"> Where t</w:t>
      </w:r>
      <w:r w:rsidR="00BD6499" w:rsidRPr="00463DA1">
        <w:rPr>
          <w:u w:val="single"/>
        </w:rPr>
        <w:t>est results</w:t>
      </w:r>
      <w:r w:rsidRPr="00463DA1">
        <w:rPr>
          <w:u w:val="single"/>
        </w:rPr>
        <w:t xml:space="preserve"> </w:t>
      </w:r>
      <w:r w:rsidR="000442E5" w:rsidRPr="00463DA1">
        <w:rPr>
          <w:u w:val="single"/>
        </w:rPr>
        <w:t>indicate that</w:t>
      </w:r>
      <w:r w:rsidR="00E53B8A" w:rsidRPr="00463DA1">
        <w:rPr>
          <w:u w:val="single"/>
        </w:rPr>
        <w:t xml:space="preserve"> PFAS chemical</w:t>
      </w:r>
      <w:r w:rsidR="000442E5" w:rsidRPr="00463DA1">
        <w:rPr>
          <w:u w:val="single"/>
        </w:rPr>
        <w:t xml:space="preserve"> levels in</w:t>
      </w:r>
      <w:r w:rsidR="00B0171F" w:rsidRPr="00463DA1">
        <w:rPr>
          <w:u w:val="single"/>
        </w:rPr>
        <w:t xml:space="preserve"> drinking water</w:t>
      </w:r>
      <w:r w:rsidR="00920851" w:rsidRPr="00463DA1">
        <w:rPr>
          <w:u w:val="single"/>
        </w:rPr>
        <w:t xml:space="preserve"> exceed</w:t>
      </w:r>
      <w:r w:rsidR="00E53B8A" w:rsidRPr="00463DA1">
        <w:rPr>
          <w:u w:val="single"/>
        </w:rPr>
        <w:t xml:space="preserve"> 4 parts per trillion, the department shall install and maintain water f</w:t>
      </w:r>
      <w:r w:rsidR="00BD6499" w:rsidRPr="00463DA1">
        <w:rPr>
          <w:u w:val="single"/>
        </w:rPr>
        <w:t xml:space="preserve">iltration systems to </w:t>
      </w:r>
      <w:r w:rsidR="000442E5" w:rsidRPr="00463DA1">
        <w:rPr>
          <w:u w:val="single"/>
        </w:rPr>
        <w:t xml:space="preserve">reduce </w:t>
      </w:r>
      <w:r w:rsidR="00BD6499" w:rsidRPr="00463DA1">
        <w:rPr>
          <w:u w:val="single"/>
        </w:rPr>
        <w:t>PFAS contamination to 4 parts per trillion or l</w:t>
      </w:r>
      <w:r w:rsidR="00804072" w:rsidRPr="00463DA1">
        <w:rPr>
          <w:u w:val="single"/>
        </w:rPr>
        <w:t>ess</w:t>
      </w:r>
      <w:r w:rsidR="00206C07" w:rsidRPr="00463DA1">
        <w:rPr>
          <w:u w:val="single"/>
        </w:rPr>
        <w:t xml:space="preserve">. </w:t>
      </w:r>
    </w:p>
    <w:p w14:paraId="5446C3DD" w14:textId="74A38D85" w:rsidR="006314FA" w:rsidRPr="00463DA1" w:rsidRDefault="00E53B8A" w:rsidP="006314FA">
      <w:pPr>
        <w:spacing w:line="480" w:lineRule="auto"/>
        <w:jc w:val="both"/>
        <w:rPr>
          <w:u w:val="single"/>
        </w:rPr>
      </w:pPr>
      <w:r w:rsidRPr="00463DA1">
        <w:rPr>
          <w:u w:val="single"/>
        </w:rPr>
        <w:t xml:space="preserve">d. </w:t>
      </w:r>
      <w:r w:rsidR="007917FC" w:rsidRPr="00463DA1">
        <w:rPr>
          <w:u w:val="single"/>
        </w:rPr>
        <w:t xml:space="preserve">Reporting. </w:t>
      </w:r>
      <w:r w:rsidR="00CF17A2" w:rsidRPr="00463DA1">
        <w:rPr>
          <w:u w:val="single"/>
        </w:rPr>
        <w:t xml:space="preserve">Once every </w:t>
      </w:r>
      <w:r w:rsidR="00E220CD">
        <w:rPr>
          <w:u w:val="single"/>
        </w:rPr>
        <w:t>3</w:t>
      </w:r>
      <w:r w:rsidR="00E220CD" w:rsidRPr="00463DA1">
        <w:rPr>
          <w:u w:val="single"/>
        </w:rPr>
        <w:t xml:space="preserve"> </w:t>
      </w:r>
      <w:r w:rsidR="00CF17A2" w:rsidRPr="00463DA1">
        <w:rPr>
          <w:u w:val="single"/>
        </w:rPr>
        <w:t>months,</w:t>
      </w:r>
      <w:r w:rsidR="00C86912" w:rsidRPr="00463DA1">
        <w:rPr>
          <w:u w:val="single"/>
        </w:rPr>
        <w:t xml:space="preserve"> t</w:t>
      </w:r>
      <w:r w:rsidR="007917FC" w:rsidRPr="00463DA1">
        <w:rPr>
          <w:u w:val="single"/>
        </w:rPr>
        <w:t>he commissioner shall submit to the mayor and the speaker of the council, and post on the department’s website, a report</w:t>
      </w:r>
      <w:r w:rsidR="006314FA" w:rsidRPr="00463DA1">
        <w:rPr>
          <w:u w:val="single"/>
        </w:rPr>
        <w:t xml:space="preserve"> including, at minimum: </w:t>
      </w:r>
    </w:p>
    <w:p w14:paraId="39D4E993" w14:textId="5E783BAF" w:rsidR="006314FA" w:rsidRPr="00463DA1" w:rsidRDefault="006314FA" w:rsidP="006314FA">
      <w:pPr>
        <w:spacing w:line="480" w:lineRule="auto"/>
        <w:jc w:val="both"/>
        <w:rPr>
          <w:u w:val="single"/>
        </w:rPr>
      </w:pPr>
      <w:r w:rsidRPr="00463DA1">
        <w:rPr>
          <w:u w:val="single"/>
        </w:rPr>
        <w:lastRenderedPageBreak/>
        <w:t xml:space="preserve">1. </w:t>
      </w:r>
      <w:r w:rsidR="00E220CD">
        <w:rPr>
          <w:u w:val="single"/>
        </w:rPr>
        <w:t>A</w:t>
      </w:r>
      <w:r w:rsidRPr="00463DA1">
        <w:rPr>
          <w:u w:val="single"/>
        </w:rPr>
        <w:t xml:space="preserve"> summary of</w:t>
      </w:r>
      <w:r w:rsidR="007917FC" w:rsidRPr="00463DA1">
        <w:rPr>
          <w:u w:val="single"/>
        </w:rPr>
        <w:t xml:space="preserve"> PFAS</w:t>
      </w:r>
      <w:r w:rsidRPr="00463DA1">
        <w:rPr>
          <w:u w:val="single"/>
        </w:rPr>
        <w:t xml:space="preserve"> chemical levels detected in firehouse drinking water pursuant to</w:t>
      </w:r>
      <w:r w:rsidR="00CB5EE1">
        <w:rPr>
          <w:u w:val="single"/>
        </w:rPr>
        <w:t xml:space="preserve"> the testing required by</w:t>
      </w:r>
      <w:r w:rsidRPr="00463DA1">
        <w:rPr>
          <w:u w:val="single"/>
        </w:rPr>
        <w:t xml:space="preserve"> subdivision b of this section; and </w:t>
      </w:r>
    </w:p>
    <w:p w14:paraId="381182A5" w14:textId="46825E7F" w:rsidR="00634A29" w:rsidRPr="00463DA1" w:rsidRDefault="006314FA" w:rsidP="006314FA">
      <w:pPr>
        <w:spacing w:line="480" w:lineRule="auto"/>
        <w:jc w:val="both"/>
        <w:rPr>
          <w:u w:val="single"/>
        </w:rPr>
      </w:pPr>
      <w:r w:rsidRPr="00463DA1">
        <w:rPr>
          <w:u w:val="single"/>
        </w:rPr>
        <w:t xml:space="preserve">2. </w:t>
      </w:r>
      <w:r w:rsidR="00E220CD">
        <w:rPr>
          <w:u w:val="single"/>
        </w:rPr>
        <w:t>A</w:t>
      </w:r>
      <w:r w:rsidRPr="00463DA1">
        <w:rPr>
          <w:u w:val="single"/>
        </w:rPr>
        <w:t xml:space="preserve"> summary of progress</w:t>
      </w:r>
      <w:r w:rsidR="000442E5" w:rsidRPr="00463DA1">
        <w:rPr>
          <w:u w:val="single"/>
        </w:rPr>
        <w:t xml:space="preserve"> made to</w:t>
      </w:r>
      <w:r w:rsidRPr="00463DA1">
        <w:rPr>
          <w:u w:val="single"/>
        </w:rPr>
        <w:t xml:space="preserve"> remediat</w:t>
      </w:r>
      <w:r w:rsidR="000442E5" w:rsidRPr="00463DA1">
        <w:rPr>
          <w:u w:val="single"/>
        </w:rPr>
        <w:t>e</w:t>
      </w:r>
      <w:r w:rsidRPr="00463DA1">
        <w:rPr>
          <w:u w:val="single"/>
        </w:rPr>
        <w:t xml:space="preserve"> PFAS chemical</w:t>
      </w:r>
      <w:r w:rsidR="000442E5" w:rsidRPr="00463DA1">
        <w:rPr>
          <w:u w:val="single"/>
        </w:rPr>
        <w:t>s</w:t>
      </w:r>
      <w:r w:rsidRPr="00463DA1">
        <w:rPr>
          <w:u w:val="single"/>
        </w:rPr>
        <w:t xml:space="preserve"> in firehouse drinking water pursuant to </w:t>
      </w:r>
      <w:r w:rsidR="00CB5EE1">
        <w:rPr>
          <w:u w:val="single"/>
        </w:rPr>
        <w:t xml:space="preserve">the requirements in </w:t>
      </w:r>
      <w:r w:rsidRPr="00463DA1">
        <w:rPr>
          <w:u w:val="single"/>
        </w:rPr>
        <w:t xml:space="preserve">subdivision c of this section. </w:t>
      </w:r>
    </w:p>
    <w:p w14:paraId="12CDD068" w14:textId="586F5044" w:rsidR="002F196D" w:rsidRPr="00E83AA2" w:rsidRDefault="00595589" w:rsidP="00E53B8A">
      <w:pPr>
        <w:spacing w:line="480" w:lineRule="auto"/>
        <w:jc w:val="both"/>
        <w:sectPr w:rsidR="002F196D" w:rsidRPr="00E83AA2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E83AA2">
        <w:t>§</w:t>
      </w:r>
      <w:r w:rsidR="00DC3D18">
        <w:t xml:space="preserve"> </w:t>
      </w:r>
      <w:r w:rsidRPr="00E83AA2">
        <w:t>2.</w:t>
      </w:r>
      <w:r w:rsidR="00E53B8A" w:rsidRPr="00E83AA2">
        <w:t xml:space="preserve"> This local law </w:t>
      </w:r>
      <w:r w:rsidR="00E83AA2">
        <w:t>takes</w:t>
      </w:r>
      <w:r w:rsidR="00E53B8A" w:rsidRPr="00E83AA2">
        <w:t xml:space="preserve"> </w:t>
      </w:r>
      <w:r w:rsidR="00F316A0" w:rsidRPr="00E83AA2">
        <w:t>effect</w:t>
      </w:r>
      <w:r w:rsidR="00E53B8A" w:rsidRPr="00E83AA2">
        <w:t xml:space="preserve"> </w:t>
      </w:r>
      <w:r w:rsidR="00E6506E">
        <w:t xml:space="preserve">1 year after it becomes law. </w:t>
      </w:r>
      <w:r w:rsidR="00E53B8A" w:rsidRPr="00E83AA2">
        <w:t xml:space="preserve"> </w:t>
      </w:r>
    </w:p>
    <w:p w14:paraId="7CC0DECC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E304115" w14:textId="77777777" w:rsidR="00EB262D" w:rsidRDefault="00956B77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HK</w:t>
      </w:r>
    </w:p>
    <w:p w14:paraId="6C3D779A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956B77">
        <w:rPr>
          <w:sz w:val="18"/>
          <w:szCs w:val="18"/>
        </w:rPr>
        <w:t>19892</w:t>
      </w:r>
    </w:p>
    <w:p w14:paraId="2058C8C3" w14:textId="68CD4CB1" w:rsidR="007F2716" w:rsidRDefault="007F2716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#1454-2025</w:t>
      </w:r>
    </w:p>
    <w:p w14:paraId="0D2238E6" w14:textId="605132B6" w:rsidR="004E1CF2" w:rsidRDefault="007F2716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2:41 PM</w:t>
      </w:r>
    </w:p>
    <w:p w14:paraId="74ED7D09" w14:textId="77777777" w:rsidR="00AE212E" w:rsidRDefault="00AE212E" w:rsidP="007101A2">
      <w:pPr>
        <w:ind w:firstLine="0"/>
        <w:rPr>
          <w:sz w:val="18"/>
          <w:szCs w:val="18"/>
        </w:rPr>
      </w:pPr>
    </w:p>
    <w:p w14:paraId="55E2A5EC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03260" w14:textId="77777777" w:rsidR="002457D4" w:rsidRDefault="002457D4">
      <w:r>
        <w:separator/>
      </w:r>
    </w:p>
    <w:p w14:paraId="46A96777" w14:textId="77777777" w:rsidR="002457D4" w:rsidRDefault="002457D4"/>
  </w:endnote>
  <w:endnote w:type="continuationSeparator" w:id="0">
    <w:p w14:paraId="65F47076" w14:textId="77777777" w:rsidR="002457D4" w:rsidRDefault="002457D4">
      <w:r>
        <w:continuationSeparator/>
      </w:r>
    </w:p>
    <w:p w14:paraId="6D8B5746" w14:textId="77777777" w:rsidR="002457D4" w:rsidRDefault="002457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0AB536" w14:textId="0923CD5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44A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D6B6E0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AC735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D27BB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FC3F5" w14:textId="77777777" w:rsidR="002457D4" w:rsidRDefault="002457D4">
      <w:r>
        <w:separator/>
      </w:r>
    </w:p>
    <w:p w14:paraId="034D4F0C" w14:textId="77777777" w:rsidR="002457D4" w:rsidRDefault="002457D4"/>
  </w:footnote>
  <w:footnote w:type="continuationSeparator" w:id="0">
    <w:p w14:paraId="3062A3A9" w14:textId="77777777" w:rsidR="002457D4" w:rsidRDefault="002457D4">
      <w:r>
        <w:continuationSeparator/>
      </w:r>
    </w:p>
    <w:p w14:paraId="532D66B5" w14:textId="77777777" w:rsidR="002457D4" w:rsidRDefault="002457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E4215"/>
    <w:multiLevelType w:val="hybridMultilevel"/>
    <w:tmpl w:val="C8060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737205">
    <w:abstractNumId w:val="1"/>
  </w:num>
  <w:num w:numId="2" w16cid:durableId="173157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5C"/>
    <w:rsid w:val="0000149B"/>
    <w:rsid w:val="000135A3"/>
    <w:rsid w:val="00034724"/>
    <w:rsid w:val="00035181"/>
    <w:rsid w:val="000442E5"/>
    <w:rsid w:val="000502BC"/>
    <w:rsid w:val="00056BB0"/>
    <w:rsid w:val="0005750C"/>
    <w:rsid w:val="00064AFB"/>
    <w:rsid w:val="0009173E"/>
    <w:rsid w:val="00093E8D"/>
    <w:rsid w:val="00094A70"/>
    <w:rsid w:val="000D4A7F"/>
    <w:rsid w:val="000E4FC6"/>
    <w:rsid w:val="001073BD"/>
    <w:rsid w:val="00114FCD"/>
    <w:rsid w:val="00115B31"/>
    <w:rsid w:val="00123C12"/>
    <w:rsid w:val="0013698B"/>
    <w:rsid w:val="001416D6"/>
    <w:rsid w:val="001509BF"/>
    <w:rsid w:val="00150A27"/>
    <w:rsid w:val="00152AC2"/>
    <w:rsid w:val="00162FC0"/>
    <w:rsid w:val="00165627"/>
    <w:rsid w:val="00167107"/>
    <w:rsid w:val="00180BD2"/>
    <w:rsid w:val="00181E74"/>
    <w:rsid w:val="00195A80"/>
    <w:rsid w:val="001D4249"/>
    <w:rsid w:val="00205741"/>
    <w:rsid w:val="00206C07"/>
    <w:rsid w:val="002072CD"/>
    <w:rsid w:val="00207323"/>
    <w:rsid w:val="0021642E"/>
    <w:rsid w:val="0022099D"/>
    <w:rsid w:val="00225028"/>
    <w:rsid w:val="00241F94"/>
    <w:rsid w:val="002457D4"/>
    <w:rsid w:val="00270162"/>
    <w:rsid w:val="00280955"/>
    <w:rsid w:val="00292C42"/>
    <w:rsid w:val="002C4435"/>
    <w:rsid w:val="002C4A7F"/>
    <w:rsid w:val="002D5F4F"/>
    <w:rsid w:val="002E744B"/>
    <w:rsid w:val="002F196D"/>
    <w:rsid w:val="002F269C"/>
    <w:rsid w:val="00301E5D"/>
    <w:rsid w:val="00305CE4"/>
    <w:rsid w:val="00320D3B"/>
    <w:rsid w:val="0033027F"/>
    <w:rsid w:val="003447CD"/>
    <w:rsid w:val="00352CA7"/>
    <w:rsid w:val="00370487"/>
    <w:rsid w:val="003720CF"/>
    <w:rsid w:val="003874A1"/>
    <w:rsid w:val="00387754"/>
    <w:rsid w:val="00392DCA"/>
    <w:rsid w:val="003A29EF"/>
    <w:rsid w:val="003A75C2"/>
    <w:rsid w:val="003D7534"/>
    <w:rsid w:val="003E577A"/>
    <w:rsid w:val="003F26F9"/>
    <w:rsid w:val="003F3109"/>
    <w:rsid w:val="004222D7"/>
    <w:rsid w:val="00425F95"/>
    <w:rsid w:val="00432688"/>
    <w:rsid w:val="00435406"/>
    <w:rsid w:val="00441EEC"/>
    <w:rsid w:val="00444642"/>
    <w:rsid w:val="00447A01"/>
    <w:rsid w:val="00451D02"/>
    <w:rsid w:val="00463DA1"/>
    <w:rsid w:val="00465293"/>
    <w:rsid w:val="00466C7B"/>
    <w:rsid w:val="00470F89"/>
    <w:rsid w:val="004948B5"/>
    <w:rsid w:val="00497233"/>
    <w:rsid w:val="004A3114"/>
    <w:rsid w:val="004B097C"/>
    <w:rsid w:val="004C212B"/>
    <w:rsid w:val="004C2311"/>
    <w:rsid w:val="004D5CDD"/>
    <w:rsid w:val="004E1CF2"/>
    <w:rsid w:val="004E32E6"/>
    <w:rsid w:val="004F3343"/>
    <w:rsid w:val="005020E8"/>
    <w:rsid w:val="0050793C"/>
    <w:rsid w:val="00550E96"/>
    <w:rsid w:val="00554C35"/>
    <w:rsid w:val="00557425"/>
    <w:rsid w:val="00561258"/>
    <w:rsid w:val="0057235A"/>
    <w:rsid w:val="00586366"/>
    <w:rsid w:val="00595589"/>
    <w:rsid w:val="005A1EBD"/>
    <w:rsid w:val="005B2470"/>
    <w:rsid w:val="005B5DE4"/>
    <w:rsid w:val="005C35D3"/>
    <w:rsid w:val="005C6980"/>
    <w:rsid w:val="005D0484"/>
    <w:rsid w:val="005D4A03"/>
    <w:rsid w:val="005E456B"/>
    <w:rsid w:val="005E655A"/>
    <w:rsid w:val="005E7681"/>
    <w:rsid w:val="005F2D36"/>
    <w:rsid w:val="005F3AA6"/>
    <w:rsid w:val="005F40D9"/>
    <w:rsid w:val="005F4262"/>
    <w:rsid w:val="00606481"/>
    <w:rsid w:val="00630AB3"/>
    <w:rsid w:val="006314FA"/>
    <w:rsid w:val="00634A29"/>
    <w:rsid w:val="006662DF"/>
    <w:rsid w:val="00670A25"/>
    <w:rsid w:val="006801EB"/>
    <w:rsid w:val="00681A93"/>
    <w:rsid w:val="00687344"/>
    <w:rsid w:val="00687E4A"/>
    <w:rsid w:val="006A691C"/>
    <w:rsid w:val="006B26AF"/>
    <w:rsid w:val="006B590A"/>
    <w:rsid w:val="006B5AB9"/>
    <w:rsid w:val="006C29D8"/>
    <w:rsid w:val="006C30B4"/>
    <w:rsid w:val="006D3572"/>
    <w:rsid w:val="006D3E3C"/>
    <w:rsid w:val="006D562C"/>
    <w:rsid w:val="006E701A"/>
    <w:rsid w:val="006F5CC7"/>
    <w:rsid w:val="007101A2"/>
    <w:rsid w:val="007218EB"/>
    <w:rsid w:val="0072551E"/>
    <w:rsid w:val="00727F04"/>
    <w:rsid w:val="0073183F"/>
    <w:rsid w:val="00750030"/>
    <w:rsid w:val="00767CD4"/>
    <w:rsid w:val="00770B9A"/>
    <w:rsid w:val="007917FC"/>
    <w:rsid w:val="007A1A40"/>
    <w:rsid w:val="007B293E"/>
    <w:rsid w:val="007B6497"/>
    <w:rsid w:val="007C1D9D"/>
    <w:rsid w:val="007C6893"/>
    <w:rsid w:val="007E73C5"/>
    <w:rsid w:val="007E79D5"/>
    <w:rsid w:val="007F0A63"/>
    <w:rsid w:val="007F2716"/>
    <w:rsid w:val="007F3126"/>
    <w:rsid w:val="007F4087"/>
    <w:rsid w:val="00804072"/>
    <w:rsid w:val="008054EA"/>
    <w:rsid w:val="00806569"/>
    <w:rsid w:val="008167F4"/>
    <w:rsid w:val="0083399D"/>
    <w:rsid w:val="0083646C"/>
    <w:rsid w:val="008524DC"/>
    <w:rsid w:val="0085260B"/>
    <w:rsid w:val="00853E42"/>
    <w:rsid w:val="008628E1"/>
    <w:rsid w:val="00872BFD"/>
    <w:rsid w:val="00873B26"/>
    <w:rsid w:val="00873E00"/>
    <w:rsid w:val="00880099"/>
    <w:rsid w:val="00896DCE"/>
    <w:rsid w:val="008E28FA"/>
    <w:rsid w:val="008F0B17"/>
    <w:rsid w:val="00900ACB"/>
    <w:rsid w:val="00920851"/>
    <w:rsid w:val="00925D71"/>
    <w:rsid w:val="00935087"/>
    <w:rsid w:val="0094029B"/>
    <w:rsid w:val="00956B77"/>
    <w:rsid w:val="00980802"/>
    <w:rsid w:val="009822E5"/>
    <w:rsid w:val="00990ECE"/>
    <w:rsid w:val="009E175C"/>
    <w:rsid w:val="009F44AE"/>
    <w:rsid w:val="00A03635"/>
    <w:rsid w:val="00A10451"/>
    <w:rsid w:val="00A269C2"/>
    <w:rsid w:val="00A43132"/>
    <w:rsid w:val="00A46ACE"/>
    <w:rsid w:val="00A531EC"/>
    <w:rsid w:val="00A53F53"/>
    <w:rsid w:val="00A654D0"/>
    <w:rsid w:val="00A73D44"/>
    <w:rsid w:val="00A81B23"/>
    <w:rsid w:val="00A850F4"/>
    <w:rsid w:val="00A90B94"/>
    <w:rsid w:val="00AA7EEE"/>
    <w:rsid w:val="00AC13B8"/>
    <w:rsid w:val="00AD1881"/>
    <w:rsid w:val="00AE212E"/>
    <w:rsid w:val="00AE3EB5"/>
    <w:rsid w:val="00AF335C"/>
    <w:rsid w:val="00AF39A5"/>
    <w:rsid w:val="00B0171F"/>
    <w:rsid w:val="00B03D65"/>
    <w:rsid w:val="00B15D83"/>
    <w:rsid w:val="00B1635A"/>
    <w:rsid w:val="00B30100"/>
    <w:rsid w:val="00B47730"/>
    <w:rsid w:val="00B47FB3"/>
    <w:rsid w:val="00B622BB"/>
    <w:rsid w:val="00BA3423"/>
    <w:rsid w:val="00BA3DDB"/>
    <w:rsid w:val="00BA4408"/>
    <w:rsid w:val="00BA599A"/>
    <w:rsid w:val="00BB6434"/>
    <w:rsid w:val="00BC1806"/>
    <w:rsid w:val="00BD1A7E"/>
    <w:rsid w:val="00BD4E49"/>
    <w:rsid w:val="00BD6499"/>
    <w:rsid w:val="00BF76F0"/>
    <w:rsid w:val="00C06863"/>
    <w:rsid w:val="00C135E9"/>
    <w:rsid w:val="00C212F3"/>
    <w:rsid w:val="00C33BB0"/>
    <w:rsid w:val="00C86912"/>
    <w:rsid w:val="00C92A35"/>
    <w:rsid w:val="00C93F56"/>
    <w:rsid w:val="00C96CEE"/>
    <w:rsid w:val="00CA09E2"/>
    <w:rsid w:val="00CA2899"/>
    <w:rsid w:val="00CA30A1"/>
    <w:rsid w:val="00CA6B5C"/>
    <w:rsid w:val="00CB5EE1"/>
    <w:rsid w:val="00CC4ED3"/>
    <w:rsid w:val="00CE043C"/>
    <w:rsid w:val="00CE20DA"/>
    <w:rsid w:val="00CE602C"/>
    <w:rsid w:val="00CF17A2"/>
    <w:rsid w:val="00CF17D2"/>
    <w:rsid w:val="00D12C98"/>
    <w:rsid w:val="00D30A34"/>
    <w:rsid w:val="00D44EC1"/>
    <w:rsid w:val="00D52CE9"/>
    <w:rsid w:val="00D929DF"/>
    <w:rsid w:val="00D94395"/>
    <w:rsid w:val="00D975BE"/>
    <w:rsid w:val="00DA2491"/>
    <w:rsid w:val="00DB6BFB"/>
    <w:rsid w:val="00DC3D18"/>
    <w:rsid w:val="00DC57C0"/>
    <w:rsid w:val="00DE6E46"/>
    <w:rsid w:val="00DF6B19"/>
    <w:rsid w:val="00DF7976"/>
    <w:rsid w:val="00E0423E"/>
    <w:rsid w:val="00E06550"/>
    <w:rsid w:val="00E0738C"/>
    <w:rsid w:val="00E13406"/>
    <w:rsid w:val="00E220CD"/>
    <w:rsid w:val="00E310B4"/>
    <w:rsid w:val="00E34500"/>
    <w:rsid w:val="00E37C8F"/>
    <w:rsid w:val="00E42EF6"/>
    <w:rsid w:val="00E44D3D"/>
    <w:rsid w:val="00E460D1"/>
    <w:rsid w:val="00E47E74"/>
    <w:rsid w:val="00E53B8A"/>
    <w:rsid w:val="00E611AD"/>
    <w:rsid w:val="00E611DE"/>
    <w:rsid w:val="00E6506E"/>
    <w:rsid w:val="00E83AA2"/>
    <w:rsid w:val="00E84A4E"/>
    <w:rsid w:val="00E96AB4"/>
    <w:rsid w:val="00E97376"/>
    <w:rsid w:val="00EA2356"/>
    <w:rsid w:val="00EB262D"/>
    <w:rsid w:val="00EB4F54"/>
    <w:rsid w:val="00EB5A95"/>
    <w:rsid w:val="00EC1174"/>
    <w:rsid w:val="00ED16ED"/>
    <w:rsid w:val="00ED266D"/>
    <w:rsid w:val="00ED2846"/>
    <w:rsid w:val="00ED546E"/>
    <w:rsid w:val="00ED6ADF"/>
    <w:rsid w:val="00EE1C1D"/>
    <w:rsid w:val="00EF1E62"/>
    <w:rsid w:val="00F01C1E"/>
    <w:rsid w:val="00F0418B"/>
    <w:rsid w:val="00F0534F"/>
    <w:rsid w:val="00F0723E"/>
    <w:rsid w:val="00F12CB7"/>
    <w:rsid w:val="00F1371E"/>
    <w:rsid w:val="00F1375A"/>
    <w:rsid w:val="00F167BB"/>
    <w:rsid w:val="00F217ED"/>
    <w:rsid w:val="00F23C44"/>
    <w:rsid w:val="00F316A0"/>
    <w:rsid w:val="00F32447"/>
    <w:rsid w:val="00F33321"/>
    <w:rsid w:val="00F34140"/>
    <w:rsid w:val="00F47BEE"/>
    <w:rsid w:val="00F56233"/>
    <w:rsid w:val="00F60349"/>
    <w:rsid w:val="00F63C63"/>
    <w:rsid w:val="00F7452E"/>
    <w:rsid w:val="00F779C2"/>
    <w:rsid w:val="00F86F61"/>
    <w:rsid w:val="00FA5884"/>
    <w:rsid w:val="00FA5BBD"/>
    <w:rsid w:val="00FA63F7"/>
    <w:rsid w:val="00FB2FD6"/>
    <w:rsid w:val="00FB777C"/>
    <w:rsid w:val="00FC547E"/>
    <w:rsid w:val="00FD3343"/>
    <w:rsid w:val="00FF4160"/>
    <w:rsid w:val="00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27C91D"/>
  <w15:docId w15:val="{2575DB7E-11CE-46C6-AA6F-4A040D29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23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23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235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3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356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E220C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D8D28-8156-421B-BEF0-DC34F86D8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Kohn, Hannah</dc:creator>
  <cp:lastModifiedBy>Martin, William</cp:lastModifiedBy>
  <cp:revision>9</cp:revision>
  <cp:lastPrinted>2013-04-22T14:57:00Z</cp:lastPrinted>
  <dcterms:created xsi:type="dcterms:W3CDTF">2026-02-02T21:19:00Z</dcterms:created>
  <dcterms:modified xsi:type="dcterms:W3CDTF">2026-02-28T14:04:00Z</dcterms:modified>
</cp:coreProperties>
</file>