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01B0" w14:textId="65A5C0FC" w:rsidR="004E1CF2" w:rsidRDefault="004E1CF2" w:rsidP="00995898">
      <w:pPr>
        <w:ind w:firstLine="0"/>
        <w:jc w:val="center"/>
      </w:pPr>
      <w:r>
        <w:t>Int. No.</w:t>
      </w:r>
      <w:r w:rsidR="001B1051">
        <w:t xml:space="preserve"> </w:t>
      </w:r>
      <w:r w:rsidR="00AB4607">
        <w:t>173</w:t>
      </w:r>
    </w:p>
    <w:p w14:paraId="521397D3" w14:textId="77777777" w:rsidR="00E97376" w:rsidRDefault="00E97376" w:rsidP="00995898">
      <w:pPr>
        <w:ind w:firstLine="0"/>
        <w:jc w:val="center"/>
      </w:pPr>
    </w:p>
    <w:p w14:paraId="4AB2E6B1" w14:textId="77777777" w:rsidR="00F0724D" w:rsidRDefault="00F0724D" w:rsidP="00F0724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Dinowitz and Louis</w:t>
      </w:r>
    </w:p>
    <w:p w14:paraId="2302B801" w14:textId="77777777" w:rsidR="00B275A1" w:rsidRDefault="00B275A1" w:rsidP="004F71FC">
      <w:pPr>
        <w:pStyle w:val="BodyText"/>
        <w:spacing w:line="240" w:lineRule="auto"/>
        <w:ind w:firstLine="0"/>
      </w:pPr>
    </w:p>
    <w:p w14:paraId="72D0DA4E" w14:textId="77777777" w:rsidR="00B275A1" w:rsidRPr="00B275A1" w:rsidRDefault="00B275A1" w:rsidP="004F71FC">
      <w:pPr>
        <w:pStyle w:val="BodyText"/>
        <w:spacing w:line="240" w:lineRule="auto"/>
        <w:ind w:firstLine="0"/>
        <w:rPr>
          <w:vanish/>
        </w:rPr>
      </w:pPr>
      <w:r w:rsidRPr="00B275A1">
        <w:rPr>
          <w:vanish/>
        </w:rPr>
        <w:t>..Title</w:t>
      </w:r>
    </w:p>
    <w:p w14:paraId="2F2342CF" w14:textId="77777777" w:rsidR="00B275A1" w:rsidRDefault="00B275A1" w:rsidP="004F71FC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46E8F">
        <w:t>administrative code of the city of New York</w:t>
      </w:r>
      <w:r w:rsidR="004E1CF2">
        <w:t xml:space="preserve">, in relation </w:t>
      </w:r>
      <w:r w:rsidR="00692CF3">
        <w:t xml:space="preserve">to </w:t>
      </w:r>
      <w:r w:rsidR="00021094">
        <w:t xml:space="preserve">the use of </w:t>
      </w:r>
      <w:r w:rsidR="00086C3E">
        <w:t xml:space="preserve">global positioning system </w:t>
      </w:r>
      <w:r w:rsidR="005E4A56">
        <w:t xml:space="preserve">coordinates for </w:t>
      </w:r>
      <w:r w:rsidR="000855CE">
        <w:t>311</w:t>
      </w:r>
      <w:r w:rsidR="005E4A56">
        <w:t xml:space="preserve"> </w:t>
      </w:r>
      <w:r w:rsidR="00B85023">
        <w:t>complain</w:t>
      </w:r>
      <w:r w:rsidR="005E4A56">
        <w:t>ts and service requests</w:t>
      </w:r>
    </w:p>
    <w:p w14:paraId="341257ED" w14:textId="573CC546" w:rsidR="004E1CF2" w:rsidRPr="00B275A1" w:rsidRDefault="00B275A1" w:rsidP="004F71FC">
      <w:pPr>
        <w:pStyle w:val="BodyText"/>
        <w:spacing w:line="240" w:lineRule="auto"/>
        <w:ind w:firstLine="0"/>
        <w:rPr>
          <w:vanish/>
        </w:rPr>
      </w:pPr>
      <w:r w:rsidRPr="00B275A1">
        <w:rPr>
          <w:vanish/>
        </w:rPr>
        <w:t>..Body</w:t>
      </w:r>
      <w:r w:rsidR="00395369" w:rsidRPr="00B275A1">
        <w:rPr>
          <w:vanish/>
        </w:rPr>
        <w:t xml:space="preserve"> </w:t>
      </w:r>
    </w:p>
    <w:p w14:paraId="3EC3F3D8" w14:textId="77777777" w:rsidR="004E1CF2" w:rsidRDefault="004E1CF2" w:rsidP="004F71FC">
      <w:pPr>
        <w:pStyle w:val="BodyText"/>
        <w:spacing w:line="240" w:lineRule="auto"/>
        <w:ind w:firstLine="0"/>
        <w:rPr>
          <w:u w:val="single"/>
        </w:rPr>
      </w:pPr>
    </w:p>
    <w:p w14:paraId="7E6E69A6" w14:textId="77777777" w:rsidR="004E1CF2" w:rsidRDefault="004E1CF2" w:rsidP="004F71FC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CD810BE" w14:textId="77777777" w:rsidR="004E1CF2" w:rsidRDefault="004E1CF2" w:rsidP="004F71FC">
      <w:pPr>
        <w:jc w:val="both"/>
      </w:pPr>
    </w:p>
    <w:p w14:paraId="38074A93" w14:textId="77777777" w:rsidR="006A691C" w:rsidRDefault="006A691C" w:rsidP="004F71FC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E5EA6F" w14:textId="5A57DE22" w:rsidR="004E1CF2" w:rsidRDefault="007101A2" w:rsidP="004F71F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240E0" w:rsidRPr="00B240E0">
        <w:t>Chapter 3 of title 23 of the administrative code of the city of New York is amende</w:t>
      </w:r>
      <w:r w:rsidR="00B240E0">
        <w:t>d by adding a new section 23-311</w:t>
      </w:r>
      <w:r w:rsidR="00B240E0" w:rsidRPr="00B240E0">
        <w:t xml:space="preserve"> to read as follows:</w:t>
      </w:r>
      <w:r w:rsidR="00CD66A8" w:rsidRPr="00CD66A8">
        <w:t xml:space="preserve"> </w:t>
      </w:r>
    </w:p>
    <w:p w14:paraId="52C139AD" w14:textId="14F5581E" w:rsidR="003E41F1" w:rsidRDefault="00B240E0" w:rsidP="00D25438">
      <w:pPr>
        <w:spacing w:line="480" w:lineRule="auto"/>
        <w:jc w:val="both"/>
        <w:rPr>
          <w:u w:val="single"/>
        </w:rPr>
      </w:pPr>
      <w:r>
        <w:rPr>
          <w:u w:val="single"/>
        </w:rPr>
        <w:t>§ 23-311</w:t>
      </w:r>
      <w:r w:rsidRPr="00B240E0">
        <w:rPr>
          <w:u w:val="single"/>
        </w:rPr>
        <w:t xml:space="preserve"> </w:t>
      </w:r>
      <w:r w:rsidR="005E4A56">
        <w:rPr>
          <w:u w:val="single"/>
        </w:rPr>
        <w:t>Location data</w:t>
      </w:r>
      <w:r w:rsidRPr="00B240E0">
        <w:rPr>
          <w:u w:val="single"/>
        </w:rPr>
        <w:t>.</w:t>
      </w:r>
      <w:r w:rsidR="001B58B1">
        <w:rPr>
          <w:u w:val="single"/>
        </w:rPr>
        <w:t xml:space="preserve"> </w:t>
      </w:r>
      <w:r w:rsidR="001B58B1" w:rsidRPr="001B58B1">
        <w:rPr>
          <w:u w:val="single"/>
        </w:rPr>
        <w:t xml:space="preserve">a. Definitions. </w:t>
      </w:r>
      <w:r w:rsidR="003E41F1">
        <w:rPr>
          <w:u w:val="single"/>
        </w:rPr>
        <w:t>For purposes of this section, the following terms have the following meanings:</w:t>
      </w:r>
    </w:p>
    <w:p w14:paraId="2224C9AD" w14:textId="5291C5EE" w:rsidR="00B14C92" w:rsidRDefault="00B14C92" w:rsidP="00BF1E0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Department. The term “department” means the </w:t>
      </w:r>
      <w:r w:rsidRPr="00B14C92">
        <w:rPr>
          <w:u w:val="single"/>
        </w:rPr>
        <w:t>department of information technology and telecommunications</w:t>
      </w:r>
      <w:r>
        <w:rPr>
          <w:u w:val="single"/>
        </w:rPr>
        <w:t>.</w:t>
      </w:r>
    </w:p>
    <w:p w14:paraId="4BA1CF4A" w14:textId="28175501" w:rsidR="003E41F1" w:rsidRDefault="007F22E6" w:rsidP="00BF1E07">
      <w:pPr>
        <w:spacing w:line="480" w:lineRule="auto"/>
        <w:jc w:val="both"/>
        <w:rPr>
          <w:u w:val="single"/>
        </w:rPr>
      </w:pPr>
      <w:r>
        <w:rPr>
          <w:u w:val="single"/>
        </w:rPr>
        <w:t>GPS. The term</w:t>
      </w:r>
      <w:r w:rsidR="005E4A56" w:rsidRPr="005E4A56">
        <w:rPr>
          <w:u w:val="single"/>
        </w:rPr>
        <w:t xml:space="preserve"> “GPS” means </w:t>
      </w:r>
      <w:r>
        <w:rPr>
          <w:u w:val="single"/>
        </w:rPr>
        <w:t xml:space="preserve">the </w:t>
      </w:r>
      <w:r w:rsidR="005E4A56" w:rsidRPr="005E4A56">
        <w:rPr>
          <w:u w:val="single"/>
        </w:rPr>
        <w:t>global positioning system, or a comparable location tracking technology, that uses navigational satellites to determine a location in real time and is capable of collecting, storing</w:t>
      </w:r>
      <w:r w:rsidR="00021094">
        <w:rPr>
          <w:u w:val="single"/>
        </w:rPr>
        <w:t>,</w:t>
      </w:r>
      <w:r w:rsidR="005E4A56" w:rsidRPr="005E4A56">
        <w:rPr>
          <w:u w:val="single"/>
        </w:rPr>
        <w:t xml:space="preserve"> and transmitting geographical data.</w:t>
      </w:r>
      <w:r w:rsidR="003E41F1">
        <w:rPr>
          <w:u w:val="single"/>
        </w:rPr>
        <w:t xml:space="preserve"> </w:t>
      </w:r>
    </w:p>
    <w:p w14:paraId="49D17C87" w14:textId="77CC2E88" w:rsidR="00B240E0" w:rsidRDefault="004931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CA4373">
        <w:rPr>
          <w:u w:val="single"/>
        </w:rPr>
        <w:t>GPS data</w:t>
      </w:r>
      <w:r w:rsidR="0035536F">
        <w:rPr>
          <w:u w:val="single"/>
        </w:rPr>
        <w:t xml:space="preserve">. </w:t>
      </w:r>
      <w:r w:rsidR="005E4A56">
        <w:rPr>
          <w:u w:val="single"/>
        </w:rPr>
        <w:t>T</w:t>
      </w:r>
      <w:r w:rsidR="001B58B1" w:rsidRPr="001B58B1">
        <w:rPr>
          <w:u w:val="single"/>
        </w:rPr>
        <w:t xml:space="preserve">he department shall </w:t>
      </w:r>
      <w:r w:rsidR="003E41F1">
        <w:rPr>
          <w:u w:val="single"/>
        </w:rPr>
        <w:t xml:space="preserve">ensure that </w:t>
      </w:r>
      <w:r w:rsidR="00021094">
        <w:rPr>
          <w:u w:val="single"/>
        </w:rPr>
        <w:t xml:space="preserve">the </w:t>
      </w:r>
      <w:r w:rsidR="00D25438">
        <w:rPr>
          <w:u w:val="single"/>
        </w:rPr>
        <w:t xml:space="preserve">311 </w:t>
      </w:r>
      <w:r w:rsidR="005E4A56">
        <w:rPr>
          <w:u w:val="single"/>
        </w:rPr>
        <w:t xml:space="preserve">website and </w:t>
      </w:r>
      <w:r w:rsidR="00827B6B" w:rsidRPr="00692D1B">
        <w:rPr>
          <w:u w:val="single"/>
        </w:rPr>
        <w:t xml:space="preserve">mobile device </w:t>
      </w:r>
      <w:r w:rsidR="003E41F1">
        <w:rPr>
          <w:u w:val="single"/>
        </w:rPr>
        <w:t>platform</w:t>
      </w:r>
      <w:r w:rsidR="00D25438">
        <w:rPr>
          <w:u w:val="single"/>
        </w:rPr>
        <w:t>s</w:t>
      </w:r>
      <w:r w:rsidR="006C46A3">
        <w:rPr>
          <w:u w:val="single"/>
        </w:rPr>
        <w:t xml:space="preserve"> </w:t>
      </w:r>
      <w:r w:rsidR="00B85023">
        <w:rPr>
          <w:u w:val="single"/>
        </w:rPr>
        <w:t xml:space="preserve">have the ability to track and </w:t>
      </w:r>
      <w:r w:rsidR="005E4A56">
        <w:rPr>
          <w:u w:val="single"/>
        </w:rPr>
        <w:t xml:space="preserve">accept GPS data </w:t>
      </w:r>
      <w:r w:rsidR="007F22E6">
        <w:rPr>
          <w:u w:val="single"/>
        </w:rPr>
        <w:t xml:space="preserve">for the purpose of </w:t>
      </w:r>
      <w:r w:rsidR="00021094">
        <w:rPr>
          <w:u w:val="single"/>
        </w:rPr>
        <w:t xml:space="preserve">pinpointing the location of a </w:t>
      </w:r>
      <w:r w:rsidR="007F22E6">
        <w:rPr>
          <w:u w:val="single"/>
        </w:rPr>
        <w:t xml:space="preserve">complaint </w:t>
      </w:r>
      <w:r w:rsidR="00021094">
        <w:rPr>
          <w:u w:val="single"/>
        </w:rPr>
        <w:t xml:space="preserve">or </w:t>
      </w:r>
      <w:r w:rsidR="007F22E6">
        <w:rPr>
          <w:u w:val="single"/>
        </w:rPr>
        <w:t>request for service</w:t>
      </w:r>
      <w:r w:rsidR="00021094">
        <w:rPr>
          <w:u w:val="single"/>
        </w:rPr>
        <w:t xml:space="preserve"> on a map</w:t>
      </w:r>
      <w:r w:rsidR="00827B6B">
        <w:rPr>
          <w:u w:val="single"/>
        </w:rPr>
        <w:t>.</w:t>
      </w:r>
      <w:r w:rsidR="002E58AA">
        <w:rPr>
          <w:u w:val="single"/>
        </w:rPr>
        <w:t xml:space="preserve"> </w:t>
      </w:r>
    </w:p>
    <w:p w14:paraId="24F7007F" w14:textId="6C656C09" w:rsidR="0081281C" w:rsidRDefault="0035536F" w:rsidP="0019564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Pr="0035536F">
        <w:rPr>
          <w:u w:val="single"/>
        </w:rPr>
        <w:t>Priva</w:t>
      </w:r>
      <w:r w:rsidR="005100CB">
        <w:rPr>
          <w:u w:val="single"/>
        </w:rPr>
        <w:t xml:space="preserve">cy and security of information. </w:t>
      </w:r>
      <w:r w:rsidR="000C0494">
        <w:rPr>
          <w:u w:val="single"/>
        </w:rPr>
        <w:t xml:space="preserve">1. </w:t>
      </w:r>
      <w:r w:rsidR="0081281C">
        <w:rPr>
          <w:u w:val="single"/>
        </w:rPr>
        <w:t xml:space="preserve">The department shall ensure that </w:t>
      </w:r>
      <w:r w:rsidR="0081281C" w:rsidRPr="0081281C">
        <w:rPr>
          <w:u w:val="single"/>
        </w:rPr>
        <w:t>customer</w:t>
      </w:r>
      <w:r w:rsidR="0081281C">
        <w:rPr>
          <w:u w:val="single"/>
        </w:rPr>
        <w:t>s</w:t>
      </w:r>
      <w:r w:rsidR="0081281C" w:rsidRPr="0081281C">
        <w:rPr>
          <w:u w:val="single"/>
        </w:rPr>
        <w:t xml:space="preserve"> </w:t>
      </w:r>
      <w:r w:rsidR="0081281C">
        <w:rPr>
          <w:u w:val="single"/>
        </w:rPr>
        <w:t xml:space="preserve">are prompted to allow or disallow </w:t>
      </w:r>
      <w:r w:rsidR="0081281C" w:rsidRPr="0081281C">
        <w:rPr>
          <w:u w:val="single"/>
        </w:rPr>
        <w:t xml:space="preserve">real-time location </w:t>
      </w:r>
      <w:r w:rsidR="0081281C">
        <w:rPr>
          <w:u w:val="single"/>
        </w:rPr>
        <w:t xml:space="preserve">sharing each time they open </w:t>
      </w:r>
      <w:r w:rsidR="0081281C" w:rsidRPr="0081281C">
        <w:rPr>
          <w:u w:val="single"/>
        </w:rPr>
        <w:t>the website or mobile device platform</w:t>
      </w:r>
      <w:r w:rsidR="0081281C">
        <w:rPr>
          <w:u w:val="single"/>
        </w:rPr>
        <w:t xml:space="preserve">. </w:t>
      </w:r>
    </w:p>
    <w:p w14:paraId="1936FF07" w14:textId="4ED69493" w:rsidR="0035536F" w:rsidRDefault="0081281C" w:rsidP="0019564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B14C92">
        <w:rPr>
          <w:u w:val="single"/>
        </w:rPr>
        <w:t>Except where</w:t>
      </w:r>
      <w:r w:rsidR="0035536F" w:rsidRPr="0035536F">
        <w:rPr>
          <w:u w:val="single"/>
        </w:rPr>
        <w:t xml:space="preserve"> otherwise required by federal, state, or local law, </w:t>
      </w:r>
      <w:r w:rsidR="00B14C92">
        <w:rPr>
          <w:u w:val="single"/>
        </w:rPr>
        <w:t xml:space="preserve">GPS location </w:t>
      </w:r>
      <w:r w:rsidR="00CA4373">
        <w:rPr>
          <w:u w:val="single"/>
        </w:rPr>
        <w:t>data</w:t>
      </w:r>
      <w:r w:rsidR="0035536F" w:rsidRPr="0035536F">
        <w:rPr>
          <w:u w:val="single"/>
        </w:rPr>
        <w:t xml:space="preserve"> </w:t>
      </w:r>
      <w:r w:rsidR="00086C3E">
        <w:rPr>
          <w:u w:val="single"/>
        </w:rPr>
        <w:t>collected</w:t>
      </w:r>
      <w:r w:rsidR="00086C3E" w:rsidRPr="0035536F">
        <w:rPr>
          <w:u w:val="single"/>
        </w:rPr>
        <w:t xml:space="preserve"> </w:t>
      </w:r>
      <w:r w:rsidR="0035536F" w:rsidRPr="0035536F">
        <w:rPr>
          <w:u w:val="single"/>
        </w:rPr>
        <w:t xml:space="preserve">pursuant to this </w:t>
      </w:r>
      <w:r w:rsidR="00B14C92">
        <w:rPr>
          <w:u w:val="single"/>
        </w:rPr>
        <w:t xml:space="preserve">section </w:t>
      </w:r>
      <w:r w:rsidR="00086C3E">
        <w:rPr>
          <w:u w:val="single"/>
        </w:rPr>
        <w:t xml:space="preserve">shall </w:t>
      </w:r>
      <w:r w:rsidR="0035536F" w:rsidRPr="0035536F">
        <w:rPr>
          <w:u w:val="single"/>
        </w:rPr>
        <w:t xml:space="preserve">be kept confidential by the </w:t>
      </w:r>
      <w:r w:rsidR="00B14C92">
        <w:rPr>
          <w:u w:val="single"/>
        </w:rPr>
        <w:t>department</w:t>
      </w:r>
      <w:r w:rsidR="0035536F" w:rsidRPr="0035536F">
        <w:rPr>
          <w:u w:val="single"/>
        </w:rPr>
        <w:t xml:space="preserve">, and shall be used or disclosed by </w:t>
      </w:r>
      <w:r w:rsidR="00CA4373">
        <w:rPr>
          <w:u w:val="single"/>
        </w:rPr>
        <w:t xml:space="preserve">the </w:t>
      </w:r>
      <w:r w:rsidR="00B14C92">
        <w:rPr>
          <w:u w:val="single"/>
        </w:rPr>
        <w:t xml:space="preserve">department </w:t>
      </w:r>
      <w:r w:rsidR="0035536F" w:rsidRPr="0035536F">
        <w:rPr>
          <w:u w:val="single"/>
        </w:rPr>
        <w:t xml:space="preserve">solely for purposes related to </w:t>
      </w:r>
      <w:r w:rsidR="00B14C92">
        <w:rPr>
          <w:u w:val="single"/>
        </w:rPr>
        <w:t>providing 311 services in response</w:t>
      </w:r>
      <w:r w:rsidR="005100CB">
        <w:rPr>
          <w:u w:val="single"/>
        </w:rPr>
        <w:t xml:space="preserve"> to complaints and service requests submitted through the </w:t>
      </w:r>
      <w:r w:rsidR="00B14C92">
        <w:rPr>
          <w:u w:val="single"/>
        </w:rPr>
        <w:t xml:space="preserve">311 </w:t>
      </w:r>
      <w:r w:rsidR="005100CB">
        <w:rPr>
          <w:u w:val="single"/>
        </w:rPr>
        <w:t>website or</w:t>
      </w:r>
      <w:r w:rsidR="005100CB" w:rsidRPr="005100CB">
        <w:rPr>
          <w:u w:val="single"/>
        </w:rPr>
        <w:t xml:space="preserve"> mobile platforms</w:t>
      </w:r>
      <w:r w:rsidR="0035536F" w:rsidRPr="0035536F">
        <w:rPr>
          <w:u w:val="single"/>
        </w:rPr>
        <w:t>.</w:t>
      </w:r>
      <w:r w:rsidR="00B14C92">
        <w:rPr>
          <w:u w:val="single"/>
        </w:rPr>
        <w:t xml:space="preserve"> </w:t>
      </w:r>
    </w:p>
    <w:p w14:paraId="01A676B1" w14:textId="6F2217C2" w:rsidR="000C0494" w:rsidRPr="00073BFE" w:rsidRDefault="0081281C" w:rsidP="00733558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3</w:t>
      </w:r>
      <w:r w:rsidR="000C0494">
        <w:rPr>
          <w:u w:val="single"/>
        </w:rPr>
        <w:t xml:space="preserve">. </w:t>
      </w:r>
      <w:r w:rsidR="00086C3E">
        <w:rPr>
          <w:u w:val="single"/>
        </w:rPr>
        <w:t xml:space="preserve">The department shall ensure that the 311 website and mobile device platforms </w:t>
      </w:r>
      <w:r w:rsidR="006C3E1A">
        <w:rPr>
          <w:u w:val="single"/>
        </w:rPr>
        <w:t>give c</w:t>
      </w:r>
      <w:r w:rsidR="000C0494">
        <w:rPr>
          <w:u w:val="single"/>
        </w:rPr>
        <w:t xml:space="preserve">ustomers the ability to </w:t>
      </w:r>
      <w:r w:rsidR="00733558">
        <w:rPr>
          <w:u w:val="single"/>
        </w:rPr>
        <w:t>stop</w:t>
      </w:r>
      <w:r w:rsidR="006C3E1A">
        <w:rPr>
          <w:u w:val="single"/>
        </w:rPr>
        <w:t>, at any time,</w:t>
      </w:r>
      <w:r w:rsidR="00733558">
        <w:rPr>
          <w:u w:val="single"/>
        </w:rPr>
        <w:t xml:space="preserve"> </w:t>
      </w:r>
      <w:r w:rsidR="00733558" w:rsidRPr="00733558">
        <w:rPr>
          <w:u w:val="single"/>
        </w:rPr>
        <w:t xml:space="preserve">the </w:t>
      </w:r>
      <w:r w:rsidR="006C3E1A">
        <w:rPr>
          <w:u w:val="single"/>
        </w:rPr>
        <w:t xml:space="preserve">website or </w:t>
      </w:r>
      <w:r w:rsidR="00733558" w:rsidRPr="00733558">
        <w:rPr>
          <w:u w:val="single"/>
        </w:rPr>
        <w:t xml:space="preserve">mobile platform </w:t>
      </w:r>
      <w:r w:rsidR="00733558">
        <w:rPr>
          <w:u w:val="single"/>
        </w:rPr>
        <w:t xml:space="preserve">from detecting or tracking real-time location and to delete previously recorded </w:t>
      </w:r>
      <w:r w:rsidR="005E7DC2">
        <w:rPr>
          <w:u w:val="single"/>
        </w:rPr>
        <w:t xml:space="preserve">GPS location </w:t>
      </w:r>
      <w:r w:rsidR="00733558">
        <w:rPr>
          <w:u w:val="single"/>
        </w:rPr>
        <w:t xml:space="preserve">data from </w:t>
      </w:r>
      <w:r w:rsidR="005E7DC2">
        <w:rPr>
          <w:u w:val="single"/>
        </w:rPr>
        <w:t>their 311</w:t>
      </w:r>
      <w:r w:rsidR="00733558" w:rsidRPr="002E5A47" w:rsidDel="00733558">
        <w:rPr>
          <w:u w:val="single"/>
        </w:rPr>
        <w:t xml:space="preserve"> </w:t>
      </w:r>
      <w:r w:rsidR="005E7DC2" w:rsidRPr="002E5A47">
        <w:rPr>
          <w:u w:val="single"/>
        </w:rPr>
        <w:t>account</w:t>
      </w:r>
      <w:r w:rsidR="005E7DC2" w:rsidRPr="005E7DC2">
        <w:rPr>
          <w:u w:val="single"/>
        </w:rPr>
        <w:t>s</w:t>
      </w:r>
      <w:r w:rsidR="005E7DC2">
        <w:rPr>
          <w:u w:val="single"/>
        </w:rPr>
        <w:t xml:space="preserve"> on the website or mobile platform</w:t>
      </w:r>
      <w:r w:rsidR="000C0494">
        <w:rPr>
          <w:u w:val="single"/>
        </w:rPr>
        <w:t>.</w:t>
      </w:r>
    </w:p>
    <w:p w14:paraId="3EB26658" w14:textId="5D11A3D6" w:rsidR="000701CB" w:rsidRDefault="008F0D72" w:rsidP="00733558">
      <w:pPr>
        <w:spacing w:line="480" w:lineRule="auto"/>
        <w:jc w:val="both"/>
      </w:pPr>
      <w:r>
        <w:t xml:space="preserve">§ </w:t>
      </w:r>
      <w:r w:rsidR="00B240E0">
        <w:t>2</w:t>
      </w:r>
      <w:r w:rsidR="000701CB" w:rsidRPr="00073BFE">
        <w:t xml:space="preserve">. This local law takes effect </w:t>
      </w:r>
      <w:r w:rsidR="005E4A56">
        <w:t>180 days after it becomes law</w:t>
      </w:r>
      <w:r w:rsidR="0014042D" w:rsidRPr="0014042D">
        <w:t>.</w:t>
      </w:r>
    </w:p>
    <w:p w14:paraId="08C734B8" w14:textId="77777777" w:rsidR="007B7B05" w:rsidRPr="000701CB" w:rsidRDefault="007B7B05" w:rsidP="00733558">
      <w:pPr>
        <w:spacing w:line="480" w:lineRule="auto"/>
        <w:jc w:val="both"/>
        <w:sectPr w:rsidR="007B7B05" w:rsidRPr="000701C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D86B794" w14:textId="77777777" w:rsidR="00B47730" w:rsidRDefault="00B47730" w:rsidP="00733558">
      <w:pPr>
        <w:ind w:firstLine="0"/>
        <w:jc w:val="both"/>
        <w:rPr>
          <w:sz w:val="18"/>
          <w:szCs w:val="18"/>
        </w:rPr>
      </w:pPr>
    </w:p>
    <w:p w14:paraId="20938473" w14:textId="77777777" w:rsidR="007B7B05" w:rsidRDefault="007B7B05" w:rsidP="004F71FC">
      <w:pPr>
        <w:ind w:firstLine="0"/>
        <w:jc w:val="both"/>
        <w:rPr>
          <w:sz w:val="18"/>
          <w:szCs w:val="18"/>
        </w:rPr>
      </w:pPr>
    </w:p>
    <w:p w14:paraId="1D08E291" w14:textId="77777777" w:rsidR="007B7B05" w:rsidRDefault="007B7B05" w:rsidP="004F71FC">
      <w:pPr>
        <w:ind w:firstLine="0"/>
        <w:jc w:val="both"/>
        <w:rPr>
          <w:sz w:val="18"/>
          <w:szCs w:val="18"/>
        </w:rPr>
      </w:pPr>
    </w:p>
    <w:p w14:paraId="22B5DB29" w14:textId="77777777" w:rsidR="007B7B05" w:rsidRDefault="007B7B05" w:rsidP="004F71FC">
      <w:pPr>
        <w:ind w:firstLine="0"/>
        <w:jc w:val="both"/>
        <w:rPr>
          <w:sz w:val="18"/>
          <w:szCs w:val="18"/>
        </w:rPr>
      </w:pPr>
    </w:p>
    <w:p w14:paraId="77749A91" w14:textId="77777777" w:rsidR="007B7B05" w:rsidRDefault="007B7B05" w:rsidP="004F71FC">
      <w:pPr>
        <w:ind w:firstLine="0"/>
        <w:jc w:val="both"/>
        <w:rPr>
          <w:sz w:val="18"/>
          <w:szCs w:val="18"/>
        </w:rPr>
      </w:pPr>
    </w:p>
    <w:p w14:paraId="043D6C34" w14:textId="6F9D0FD0" w:rsidR="00EB262D" w:rsidRDefault="00893754" w:rsidP="004F71FC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JLB</w:t>
      </w:r>
    </w:p>
    <w:p w14:paraId="411CC0E9" w14:textId="2B8F897D" w:rsidR="002D5F4F" w:rsidRDefault="004E1CF2" w:rsidP="004F71FC">
      <w:pPr>
        <w:ind w:firstLine="0"/>
        <w:jc w:val="both"/>
        <w:rPr>
          <w:sz w:val="18"/>
          <w:szCs w:val="18"/>
        </w:rPr>
      </w:pPr>
      <w:r w:rsidRPr="00073BFE">
        <w:rPr>
          <w:sz w:val="18"/>
          <w:szCs w:val="18"/>
        </w:rPr>
        <w:t xml:space="preserve">LS </w:t>
      </w:r>
      <w:r w:rsidR="00B47730" w:rsidRPr="00073BFE">
        <w:rPr>
          <w:sz w:val="18"/>
          <w:szCs w:val="18"/>
        </w:rPr>
        <w:t>#</w:t>
      </w:r>
      <w:r w:rsidR="00B85023">
        <w:rPr>
          <w:sz w:val="18"/>
          <w:szCs w:val="18"/>
        </w:rPr>
        <w:t>s 5677, 6335</w:t>
      </w:r>
    </w:p>
    <w:p w14:paraId="33235AC8" w14:textId="03E789ED" w:rsidR="004940F9" w:rsidRDefault="004940F9" w:rsidP="004F71FC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#0626-2024</w:t>
      </w:r>
    </w:p>
    <w:p w14:paraId="1AD66978" w14:textId="2227554C" w:rsidR="00503A66" w:rsidRPr="00503A66" w:rsidRDefault="004940F9" w:rsidP="00F93097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1/5/2026 4:26 PM</w:t>
      </w:r>
    </w:p>
    <w:sectPr w:rsidR="00503A66" w:rsidRPr="00503A66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7F3B0" w14:textId="77777777" w:rsidR="000701F9" w:rsidRDefault="000701F9">
      <w:r>
        <w:separator/>
      </w:r>
    </w:p>
    <w:p w14:paraId="5DDC78AF" w14:textId="77777777" w:rsidR="000701F9" w:rsidRDefault="000701F9"/>
  </w:endnote>
  <w:endnote w:type="continuationSeparator" w:id="0">
    <w:p w14:paraId="483F603A" w14:textId="77777777" w:rsidR="000701F9" w:rsidRDefault="000701F9">
      <w:r>
        <w:continuationSeparator/>
      </w:r>
    </w:p>
    <w:p w14:paraId="425B5E06" w14:textId="77777777" w:rsidR="000701F9" w:rsidRDefault="000701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2A9CE" w14:textId="114DDB4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6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291C6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B8A90" w14:textId="285C292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4C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AFA48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ECE61" w14:textId="77777777" w:rsidR="000701F9" w:rsidRDefault="000701F9">
      <w:r>
        <w:separator/>
      </w:r>
    </w:p>
    <w:p w14:paraId="3AB04931" w14:textId="77777777" w:rsidR="000701F9" w:rsidRDefault="000701F9"/>
  </w:footnote>
  <w:footnote w:type="continuationSeparator" w:id="0">
    <w:p w14:paraId="1ED6885E" w14:textId="77777777" w:rsidR="000701F9" w:rsidRDefault="000701F9">
      <w:r>
        <w:continuationSeparator/>
      </w:r>
    </w:p>
    <w:p w14:paraId="273A5105" w14:textId="77777777" w:rsidR="000701F9" w:rsidRDefault="000701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2790B"/>
    <w:multiLevelType w:val="hybridMultilevel"/>
    <w:tmpl w:val="C178C664"/>
    <w:lvl w:ilvl="0" w:tplc="81DC78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E502007"/>
    <w:multiLevelType w:val="hybridMultilevel"/>
    <w:tmpl w:val="FC9A25E6"/>
    <w:lvl w:ilvl="0" w:tplc="A99660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731267"/>
    <w:multiLevelType w:val="hybridMultilevel"/>
    <w:tmpl w:val="1FCE75CA"/>
    <w:lvl w:ilvl="0" w:tplc="3C1EA986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65966"/>
    <w:multiLevelType w:val="hybridMultilevel"/>
    <w:tmpl w:val="8AD46A42"/>
    <w:lvl w:ilvl="0" w:tplc="CF962A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7F679E"/>
    <w:multiLevelType w:val="hybridMultilevel"/>
    <w:tmpl w:val="E35A9F4E"/>
    <w:lvl w:ilvl="0" w:tplc="3C1EA986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2529949">
    <w:abstractNumId w:val="4"/>
  </w:num>
  <w:num w:numId="2" w16cid:durableId="2122604151">
    <w:abstractNumId w:val="2"/>
  </w:num>
  <w:num w:numId="3" w16cid:durableId="1461725536">
    <w:abstractNumId w:val="1"/>
  </w:num>
  <w:num w:numId="4" w16cid:durableId="581379154">
    <w:abstractNumId w:val="0"/>
  </w:num>
  <w:num w:numId="5" w16cid:durableId="726417816">
    <w:abstractNumId w:val="5"/>
  </w:num>
  <w:num w:numId="6" w16cid:durableId="1945991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15"/>
    <w:rsid w:val="000042EE"/>
    <w:rsid w:val="000107CE"/>
    <w:rsid w:val="000135A3"/>
    <w:rsid w:val="00021094"/>
    <w:rsid w:val="00033C93"/>
    <w:rsid w:val="00035181"/>
    <w:rsid w:val="000502BC"/>
    <w:rsid w:val="00056BB0"/>
    <w:rsid w:val="00064AFB"/>
    <w:rsid w:val="000701CB"/>
    <w:rsid w:val="000701F9"/>
    <w:rsid w:val="00071966"/>
    <w:rsid w:val="00073BFE"/>
    <w:rsid w:val="00082F91"/>
    <w:rsid w:val="000855CE"/>
    <w:rsid w:val="000862C8"/>
    <w:rsid w:val="00086C3E"/>
    <w:rsid w:val="0009173E"/>
    <w:rsid w:val="00094A70"/>
    <w:rsid w:val="000953A9"/>
    <w:rsid w:val="000C0494"/>
    <w:rsid w:val="000D248E"/>
    <w:rsid w:val="000D4A7F"/>
    <w:rsid w:val="000D6415"/>
    <w:rsid w:val="000F393F"/>
    <w:rsid w:val="000F3ED6"/>
    <w:rsid w:val="00104234"/>
    <w:rsid w:val="001073BD"/>
    <w:rsid w:val="00110085"/>
    <w:rsid w:val="00114AF0"/>
    <w:rsid w:val="00115B31"/>
    <w:rsid w:val="0014042D"/>
    <w:rsid w:val="00146093"/>
    <w:rsid w:val="001509BF"/>
    <w:rsid w:val="00150A27"/>
    <w:rsid w:val="0015211F"/>
    <w:rsid w:val="00162FC0"/>
    <w:rsid w:val="00165627"/>
    <w:rsid w:val="00167107"/>
    <w:rsid w:val="00180BD2"/>
    <w:rsid w:val="00187E5E"/>
    <w:rsid w:val="0019564A"/>
    <w:rsid w:val="00195A80"/>
    <w:rsid w:val="001B1051"/>
    <w:rsid w:val="001B58B1"/>
    <w:rsid w:val="001D4249"/>
    <w:rsid w:val="001E6826"/>
    <w:rsid w:val="00205741"/>
    <w:rsid w:val="00207323"/>
    <w:rsid w:val="0020743E"/>
    <w:rsid w:val="0021642E"/>
    <w:rsid w:val="0022099D"/>
    <w:rsid w:val="00233C30"/>
    <w:rsid w:val="00241F94"/>
    <w:rsid w:val="00270162"/>
    <w:rsid w:val="00280955"/>
    <w:rsid w:val="00292C42"/>
    <w:rsid w:val="00296C30"/>
    <w:rsid w:val="002C4435"/>
    <w:rsid w:val="002D5F4F"/>
    <w:rsid w:val="002E58AA"/>
    <w:rsid w:val="002E5A47"/>
    <w:rsid w:val="002F196D"/>
    <w:rsid w:val="002F269C"/>
    <w:rsid w:val="002F7D26"/>
    <w:rsid w:val="00301E5D"/>
    <w:rsid w:val="00320D3B"/>
    <w:rsid w:val="0033027F"/>
    <w:rsid w:val="00343762"/>
    <w:rsid w:val="003447CD"/>
    <w:rsid w:val="0034799A"/>
    <w:rsid w:val="00352CA7"/>
    <w:rsid w:val="0035536F"/>
    <w:rsid w:val="00356F8D"/>
    <w:rsid w:val="00362B17"/>
    <w:rsid w:val="003720CF"/>
    <w:rsid w:val="00385E77"/>
    <w:rsid w:val="003874A1"/>
    <w:rsid w:val="00387754"/>
    <w:rsid w:val="0039081A"/>
    <w:rsid w:val="00395369"/>
    <w:rsid w:val="003A29EF"/>
    <w:rsid w:val="003A6D56"/>
    <w:rsid w:val="003A75C2"/>
    <w:rsid w:val="003B1C44"/>
    <w:rsid w:val="003C7092"/>
    <w:rsid w:val="003E41F1"/>
    <w:rsid w:val="003E66C5"/>
    <w:rsid w:val="003F26F9"/>
    <w:rsid w:val="003F3109"/>
    <w:rsid w:val="00424402"/>
    <w:rsid w:val="00432688"/>
    <w:rsid w:val="00444642"/>
    <w:rsid w:val="00447A01"/>
    <w:rsid w:val="00465293"/>
    <w:rsid w:val="00471B6C"/>
    <w:rsid w:val="00477621"/>
    <w:rsid w:val="00477878"/>
    <w:rsid w:val="004831FB"/>
    <w:rsid w:val="004857CD"/>
    <w:rsid w:val="0048643D"/>
    <w:rsid w:val="00490240"/>
    <w:rsid w:val="004931B9"/>
    <w:rsid w:val="004940F9"/>
    <w:rsid w:val="004948B5"/>
    <w:rsid w:val="00497233"/>
    <w:rsid w:val="004A38E9"/>
    <w:rsid w:val="004B097C"/>
    <w:rsid w:val="004C2A65"/>
    <w:rsid w:val="004E1CF2"/>
    <w:rsid w:val="004F19DB"/>
    <w:rsid w:val="004F3343"/>
    <w:rsid w:val="004F71FC"/>
    <w:rsid w:val="005020E8"/>
    <w:rsid w:val="00503A66"/>
    <w:rsid w:val="005100CB"/>
    <w:rsid w:val="005135F4"/>
    <w:rsid w:val="00521D61"/>
    <w:rsid w:val="00550E96"/>
    <w:rsid w:val="00552F60"/>
    <w:rsid w:val="00554C35"/>
    <w:rsid w:val="0057235A"/>
    <w:rsid w:val="00586366"/>
    <w:rsid w:val="00587B17"/>
    <w:rsid w:val="00595589"/>
    <w:rsid w:val="005A1EBD"/>
    <w:rsid w:val="005A4ED5"/>
    <w:rsid w:val="005B0ECD"/>
    <w:rsid w:val="005B5DE4"/>
    <w:rsid w:val="005C23D6"/>
    <w:rsid w:val="005C6980"/>
    <w:rsid w:val="005D28C1"/>
    <w:rsid w:val="005D4A03"/>
    <w:rsid w:val="005D542E"/>
    <w:rsid w:val="005D59EA"/>
    <w:rsid w:val="005D682C"/>
    <w:rsid w:val="005E4A56"/>
    <w:rsid w:val="005E655A"/>
    <w:rsid w:val="005E7681"/>
    <w:rsid w:val="005E7DC2"/>
    <w:rsid w:val="005F3AA6"/>
    <w:rsid w:val="00630140"/>
    <w:rsid w:val="00630AB3"/>
    <w:rsid w:val="00646E8F"/>
    <w:rsid w:val="00651349"/>
    <w:rsid w:val="006662DF"/>
    <w:rsid w:val="00670A99"/>
    <w:rsid w:val="006811EB"/>
    <w:rsid w:val="00681A93"/>
    <w:rsid w:val="00687344"/>
    <w:rsid w:val="00692CF3"/>
    <w:rsid w:val="00692D1B"/>
    <w:rsid w:val="006A4348"/>
    <w:rsid w:val="006A691C"/>
    <w:rsid w:val="006B26AF"/>
    <w:rsid w:val="006B590A"/>
    <w:rsid w:val="006B5AB9"/>
    <w:rsid w:val="006C29D8"/>
    <w:rsid w:val="006C2F27"/>
    <w:rsid w:val="006C3E1A"/>
    <w:rsid w:val="006C46A3"/>
    <w:rsid w:val="006D089A"/>
    <w:rsid w:val="006D3E3C"/>
    <w:rsid w:val="006D562C"/>
    <w:rsid w:val="006F0624"/>
    <w:rsid w:val="006F5CC7"/>
    <w:rsid w:val="007101A2"/>
    <w:rsid w:val="00716F35"/>
    <w:rsid w:val="007218EB"/>
    <w:rsid w:val="0072551E"/>
    <w:rsid w:val="00727F04"/>
    <w:rsid w:val="0073207E"/>
    <w:rsid w:val="00733558"/>
    <w:rsid w:val="0074132A"/>
    <w:rsid w:val="00750030"/>
    <w:rsid w:val="007568BF"/>
    <w:rsid w:val="00764C23"/>
    <w:rsid w:val="00767CD4"/>
    <w:rsid w:val="00770B9A"/>
    <w:rsid w:val="00782B3B"/>
    <w:rsid w:val="007A1A40"/>
    <w:rsid w:val="007B293E"/>
    <w:rsid w:val="007B6497"/>
    <w:rsid w:val="007B7B05"/>
    <w:rsid w:val="007C1D9D"/>
    <w:rsid w:val="007C6893"/>
    <w:rsid w:val="007E73C5"/>
    <w:rsid w:val="007E79D5"/>
    <w:rsid w:val="007F0A63"/>
    <w:rsid w:val="007F22E6"/>
    <w:rsid w:val="007F4087"/>
    <w:rsid w:val="007F4DAB"/>
    <w:rsid w:val="00806569"/>
    <w:rsid w:val="0081281C"/>
    <w:rsid w:val="008167F4"/>
    <w:rsid w:val="00827B6B"/>
    <w:rsid w:val="0083646C"/>
    <w:rsid w:val="008377E4"/>
    <w:rsid w:val="008428FC"/>
    <w:rsid w:val="0085260B"/>
    <w:rsid w:val="00853E42"/>
    <w:rsid w:val="00860FD8"/>
    <w:rsid w:val="00870D46"/>
    <w:rsid w:val="00872BFD"/>
    <w:rsid w:val="00873B26"/>
    <w:rsid w:val="008751C3"/>
    <w:rsid w:val="00880099"/>
    <w:rsid w:val="00893754"/>
    <w:rsid w:val="008A1ACC"/>
    <w:rsid w:val="008A2737"/>
    <w:rsid w:val="008C504A"/>
    <w:rsid w:val="008E06F3"/>
    <w:rsid w:val="008E28FA"/>
    <w:rsid w:val="008F0B17"/>
    <w:rsid w:val="008F0D72"/>
    <w:rsid w:val="00900ACB"/>
    <w:rsid w:val="00903990"/>
    <w:rsid w:val="00925D71"/>
    <w:rsid w:val="009367DF"/>
    <w:rsid w:val="0094029B"/>
    <w:rsid w:val="009447F1"/>
    <w:rsid w:val="00970569"/>
    <w:rsid w:val="00980B9D"/>
    <w:rsid w:val="009822E5"/>
    <w:rsid w:val="00990ECE"/>
    <w:rsid w:val="00995898"/>
    <w:rsid w:val="009B20FC"/>
    <w:rsid w:val="009B2A32"/>
    <w:rsid w:val="009C539D"/>
    <w:rsid w:val="009D4415"/>
    <w:rsid w:val="009D73A4"/>
    <w:rsid w:val="009E267E"/>
    <w:rsid w:val="00A00BF7"/>
    <w:rsid w:val="00A03635"/>
    <w:rsid w:val="00A100D6"/>
    <w:rsid w:val="00A10451"/>
    <w:rsid w:val="00A249CA"/>
    <w:rsid w:val="00A264E0"/>
    <w:rsid w:val="00A269C2"/>
    <w:rsid w:val="00A46ACE"/>
    <w:rsid w:val="00A531EC"/>
    <w:rsid w:val="00A536A3"/>
    <w:rsid w:val="00A6415A"/>
    <w:rsid w:val="00A654D0"/>
    <w:rsid w:val="00A77271"/>
    <w:rsid w:val="00A8459E"/>
    <w:rsid w:val="00A93092"/>
    <w:rsid w:val="00AA0F48"/>
    <w:rsid w:val="00AB4607"/>
    <w:rsid w:val="00AD1881"/>
    <w:rsid w:val="00AE212E"/>
    <w:rsid w:val="00AF39A5"/>
    <w:rsid w:val="00B044DE"/>
    <w:rsid w:val="00B14C92"/>
    <w:rsid w:val="00B15D83"/>
    <w:rsid w:val="00B1635A"/>
    <w:rsid w:val="00B21C87"/>
    <w:rsid w:val="00B240E0"/>
    <w:rsid w:val="00B275A1"/>
    <w:rsid w:val="00B30100"/>
    <w:rsid w:val="00B47730"/>
    <w:rsid w:val="00B85023"/>
    <w:rsid w:val="00B90D79"/>
    <w:rsid w:val="00BA4408"/>
    <w:rsid w:val="00BA4999"/>
    <w:rsid w:val="00BA599A"/>
    <w:rsid w:val="00BB6434"/>
    <w:rsid w:val="00BB6E9B"/>
    <w:rsid w:val="00BC1806"/>
    <w:rsid w:val="00BD158D"/>
    <w:rsid w:val="00BD4E49"/>
    <w:rsid w:val="00BF1E07"/>
    <w:rsid w:val="00BF76F0"/>
    <w:rsid w:val="00C527CC"/>
    <w:rsid w:val="00C714BA"/>
    <w:rsid w:val="00C82056"/>
    <w:rsid w:val="00C92A35"/>
    <w:rsid w:val="00C93F56"/>
    <w:rsid w:val="00C945FF"/>
    <w:rsid w:val="00C96CEE"/>
    <w:rsid w:val="00CA09E2"/>
    <w:rsid w:val="00CA2899"/>
    <w:rsid w:val="00CA30A1"/>
    <w:rsid w:val="00CA4373"/>
    <w:rsid w:val="00CA6B5C"/>
    <w:rsid w:val="00CC05D6"/>
    <w:rsid w:val="00CC4ED3"/>
    <w:rsid w:val="00CD218C"/>
    <w:rsid w:val="00CD66A8"/>
    <w:rsid w:val="00CE602C"/>
    <w:rsid w:val="00CF17D2"/>
    <w:rsid w:val="00D00FAC"/>
    <w:rsid w:val="00D25438"/>
    <w:rsid w:val="00D30A34"/>
    <w:rsid w:val="00D52CE9"/>
    <w:rsid w:val="00D929DF"/>
    <w:rsid w:val="00D94395"/>
    <w:rsid w:val="00D975BE"/>
    <w:rsid w:val="00DA0711"/>
    <w:rsid w:val="00DA1568"/>
    <w:rsid w:val="00DB0816"/>
    <w:rsid w:val="00DB6BFB"/>
    <w:rsid w:val="00DC57C0"/>
    <w:rsid w:val="00DE6704"/>
    <w:rsid w:val="00DE6E46"/>
    <w:rsid w:val="00DF7976"/>
    <w:rsid w:val="00E02819"/>
    <w:rsid w:val="00E0423E"/>
    <w:rsid w:val="00E05FA5"/>
    <w:rsid w:val="00E06550"/>
    <w:rsid w:val="00E13406"/>
    <w:rsid w:val="00E168DD"/>
    <w:rsid w:val="00E20BFE"/>
    <w:rsid w:val="00E310B4"/>
    <w:rsid w:val="00E34500"/>
    <w:rsid w:val="00E3748C"/>
    <w:rsid w:val="00E37C8F"/>
    <w:rsid w:val="00E42EF6"/>
    <w:rsid w:val="00E52BF7"/>
    <w:rsid w:val="00E5565C"/>
    <w:rsid w:val="00E556AA"/>
    <w:rsid w:val="00E611AD"/>
    <w:rsid w:val="00E611DE"/>
    <w:rsid w:val="00E75592"/>
    <w:rsid w:val="00E76238"/>
    <w:rsid w:val="00E84A4E"/>
    <w:rsid w:val="00E8674C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EF587C"/>
    <w:rsid w:val="00F01C1E"/>
    <w:rsid w:val="00F0418B"/>
    <w:rsid w:val="00F05DA1"/>
    <w:rsid w:val="00F0724D"/>
    <w:rsid w:val="00F12CB7"/>
    <w:rsid w:val="00F1371E"/>
    <w:rsid w:val="00F21837"/>
    <w:rsid w:val="00F21D4A"/>
    <w:rsid w:val="00F23C44"/>
    <w:rsid w:val="00F33321"/>
    <w:rsid w:val="00F34140"/>
    <w:rsid w:val="00F36A16"/>
    <w:rsid w:val="00F60349"/>
    <w:rsid w:val="00F93097"/>
    <w:rsid w:val="00FA5BBD"/>
    <w:rsid w:val="00FA63F7"/>
    <w:rsid w:val="00FB06CE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5AF930"/>
  <w15:docId w15:val="{274131A1-D4E1-4CDB-94CC-4310E6A9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4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4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41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41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14042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E06F3"/>
    <w:pPr>
      <w:spacing w:before="100" w:beforeAutospacing="1" w:after="100" w:afterAutospacing="1"/>
      <w:ind w:firstLine="0"/>
    </w:pPr>
  </w:style>
  <w:style w:type="paragraph" w:styleId="Revision">
    <w:name w:val="Revision"/>
    <w:hidden/>
    <w:uiPriority w:val="99"/>
    <w:semiHidden/>
    <w:rsid w:val="00670A9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483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633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9997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5629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46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831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0191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098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5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9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3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56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73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85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0664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085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949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1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0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55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49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16446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708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7706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811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098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427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1475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3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8AE17-AF93-44C9-9DFC-6D3853AE7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D8EEE4-8CB4-4549-B2A0-E5240099AE7C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0E78A485-4061-43C5-AFE5-3C96A91F35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0CD92B-B141-48F5-B966-A2B27941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Boulet, Jessica</dc:creator>
  <cp:keywords/>
  <dc:description/>
  <cp:lastModifiedBy>Martin, William</cp:lastModifiedBy>
  <cp:revision>4</cp:revision>
  <cp:lastPrinted>2013-04-22T14:57:00Z</cp:lastPrinted>
  <dcterms:created xsi:type="dcterms:W3CDTF">2026-02-11T19:53:00Z</dcterms:created>
  <dcterms:modified xsi:type="dcterms:W3CDTF">2026-02-17T20:30:00Z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