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0A12D" w14:textId="7068CC99" w:rsidR="004E1CF2" w:rsidRDefault="004E1CF2" w:rsidP="00E97376">
      <w:pPr>
        <w:ind w:firstLine="0"/>
        <w:jc w:val="center"/>
      </w:pPr>
      <w:r>
        <w:t>Int. No.</w:t>
      </w:r>
      <w:r w:rsidR="002A1C5B">
        <w:t xml:space="preserve"> </w:t>
      </w:r>
      <w:r w:rsidR="00177D5D">
        <w:t>176</w:t>
      </w:r>
    </w:p>
    <w:p w14:paraId="502433C2" w14:textId="77777777" w:rsidR="00E97376" w:rsidRDefault="00E97376" w:rsidP="00E97376">
      <w:pPr>
        <w:ind w:firstLine="0"/>
        <w:jc w:val="center"/>
      </w:pPr>
    </w:p>
    <w:p w14:paraId="6A78C9DF" w14:textId="682991FD" w:rsidR="00375344" w:rsidRDefault="00375344" w:rsidP="0037534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Dinowitz</w:t>
      </w:r>
      <w:r w:rsidR="00177D5D">
        <w:rPr>
          <w:rFonts w:eastAsia="Calibri"/>
        </w:rPr>
        <w:t xml:space="preserve">, </w:t>
      </w:r>
      <w:r>
        <w:rPr>
          <w:rFonts w:eastAsia="Calibri"/>
        </w:rPr>
        <w:t>Ariola</w:t>
      </w:r>
      <w:r w:rsidR="00177D5D">
        <w:rPr>
          <w:rFonts w:eastAsia="Calibri"/>
        </w:rPr>
        <w:t>, Louis and Morano</w:t>
      </w:r>
    </w:p>
    <w:p w14:paraId="64D662F3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0076E7A" w14:textId="77777777" w:rsidR="000146D0" w:rsidRPr="000146D0" w:rsidRDefault="000146D0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0146D0">
        <w:rPr>
          <w:vanish/>
        </w:rPr>
        <w:t>..</w:t>
      </w:r>
      <w:proofErr w:type="gramEnd"/>
      <w:r w:rsidRPr="000146D0">
        <w:rPr>
          <w:vanish/>
        </w:rPr>
        <w:t>Title</w:t>
      </w:r>
    </w:p>
    <w:p w14:paraId="07ED7446" w14:textId="79932686" w:rsidR="004E1CF2" w:rsidRDefault="000146D0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971CC">
        <w:t>administrative code of the city of New York</w:t>
      </w:r>
      <w:r w:rsidR="004E1CF2">
        <w:t>, in relation to</w:t>
      </w:r>
      <w:r w:rsidR="00873B26">
        <w:t xml:space="preserve"> </w:t>
      </w:r>
      <w:r w:rsidR="000971CC">
        <w:t>duplicate 311 requests for service</w:t>
      </w:r>
      <w:r w:rsidR="007964CF">
        <w:t xml:space="preserve"> and complaints</w:t>
      </w:r>
    </w:p>
    <w:p w14:paraId="1D39E163" w14:textId="644F5C5F" w:rsidR="000146D0" w:rsidRPr="000146D0" w:rsidRDefault="000146D0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0146D0">
        <w:rPr>
          <w:vanish/>
        </w:rPr>
        <w:t>..</w:t>
      </w:r>
      <w:proofErr w:type="gramEnd"/>
      <w:r w:rsidRPr="000146D0">
        <w:rPr>
          <w:vanish/>
        </w:rPr>
        <w:t>Body</w:t>
      </w:r>
    </w:p>
    <w:p w14:paraId="3B9258F4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86B52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85AD520" w14:textId="77777777" w:rsidR="004E1CF2" w:rsidRDefault="004E1CF2" w:rsidP="006662DF">
      <w:pPr>
        <w:jc w:val="both"/>
      </w:pPr>
    </w:p>
    <w:p w14:paraId="5FAF0F27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9E545E6" w14:textId="77B0618D" w:rsidR="00595589" w:rsidRPr="000971CC" w:rsidRDefault="007101A2" w:rsidP="000971CC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0971CC">
        <w:t xml:space="preserve">Chapter 3 of title 23 </w:t>
      </w:r>
      <w:r w:rsidR="005B1263">
        <w:t xml:space="preserve">of the administrative code </w:t>
      </w:r>
      <w:r w:rsidR="007D3534">
        <w:t xml:space="preserve">of the city of New York </w:t>
      </w:r>
      <w:r w:rsidR="000971CC">
        <w:t>is amended by adding a new section 23-311 to read as follows:</w:t>
      </w:r>
    </w:p>
    <w:p w14:paraId="52A03FE5" w14:textId="0D1971E2" w:rsidR="00292765" w:rsidRDefault="000971CC" w:rsidP="00C139F6">
      <w:pPr>
        <w:spacing w:line="480" w:lineRule="auto"/>
        <w:jc w:val="both"/>
        <w:rPr>
          <w:u w:val="single"/>
        </w:rPr>
      </w:pPr>
      <w:r w:rsidRPr="00A479FC">
        <w:rPr>
          <w:u w:val="single"/>
        </w:rPr>
        <w:t>§</w:t>
      </w:r>
      <w:r w:rsidR="005632F5">
        <w:rPr>
          <w:u w:val="single"/>
        </w:rPr>
        <w:t xml:space="preserve"> 23-311 Duplicate </w:t>
      </w:r>
      <w:r w:rsidRPr="00A479FC">
        <w:rPr>
          <w:u w:val="single"/>
        </w:rPr>
        <w:t>311 service</w:t>
      </w:r>
      <w:r w:rsidR="008B4983">
        <w:rPr>
          <w:u w:val="single"/>
        </w:rPr>
        <w:t xml:space="preserve"> requests or complaints</w:t>
      </w:r>
      <w:r w:rsidRPr="00A479FC">
        <w:rPr>
          <w:u w:val="single"/>
        </w:rPr>
        <w:t>.</w:t>
      </w:r>
      <w:r w:rsidR="00C139F6">
        <w:rPr>
          <w:u w:val="single"/>
        </w:rPr>
        <w:t xml:space="preserve"> </w:t>
      </w:r>
      <w:r w:rsidR="0010195D">
        <w:rPr>
          <w:u w:val="single"/>
        </w:rPr>
        <w:t>a.</w:t>
      </w:r>
      <w:r w:rsidR="00292765">
        <w:rPr>
          <w:u w:val="single"/>
        </w:rPr>
        <w:t xml:space="preserve"> </w:t>
      </w:r>
      <w:r w:rsidR="00292765" w:rsidRPr="0010195D">
        <w:rPr>
          <w:u w:val="single"/>
        </w:rPr>
        <w:t>Definitions.</w:t>
      </w:r>
      <w:r w:rsidR="00292765">
        <w:rPr>
          <w:u w:val="single"/>
        </w:rPr>
        <w:t xml:space="preserve"> </w:t>
      </w:r>
      <w:r w:rsidR="001043B8">
        <w:rPr>
          <w:u w:val="single"/>
        </w:rPr>
        <w:t xml:space="preserve">As used in </w:t>
      </w:r>
      <w:r w:rsidR="00292765">
        <w:rPr>
          <w:u w:val="single"/>
        </w:rPr>
        <w:t>this section</w:t>
      </w:r>
      <w:r w:rsidR="001043B8">
        <w:rPr>
          <w:u w:val="single"/>
        </w:rPr>
        <w:t>,</w:t>
      </w:r>
      <w:r w:rsidR="00292765">
        <w:rPr>
          <w:u w:val="single"/>
        </w:rPr>
        <w:t xml:space="preserve"> the term “duplicate</w:t>
      </w:r>
      <w:r w:rsidR="00D22CF0">
        <w:rPr>
          <w:u w:val="single"/>
        </w:rPr>
        <w:t xml:space="preserve"> request</w:t>
      </w:r>
      <w:r w:rsidR="00292765">
        <w:rPr>
          <w:u w:val="single"/>
        </w:rPr>
        <w:t>” means a 311 request fo</w:t>
      </w:r>
      <w:r w:rsidR="000A121A">
        <w:rPr>
          <w:u w:val="single"/>
        </w:rPr>
        <w:t xml:space="preserve">r service or complaint </w:t>
      </w:r>
      <w:r w:rsidR="007D3534">
        <w:rPr>
          <w:u w:val="single"/>
        </w:rPr>
        <w:t xml:space="preserve">that requests the same action or relates to the same set of circumstances in the same location as </w:t>
      </w:r>
      <w:r w:rsidR="00D22CF0">
        <w:rPr>
          <w:u w:val="single"/>
        </w:rPr>
        <w:t xml:space="preserve">a previously submitted 311 </w:t>
      </w:r>
      <w:proofErr w:type="gramStart"/>
      <w:r w:rsidR="00D22CF0">
        <w:rPr>
          <w:u w:val="single"/>
        </w:rPr>
        <w:t>request</w:t>
      </w:r>
      <w:proofErr w:type="gramEnd"/>
      <w:r w:rsidR="00D22CF0">
        <w:rPr>
          <w:u w:val="single"/>
        </w:rPr>
        <w:t xml:space="preserve"> for service or complaint</w:t>
      </w:r>
      <w:r w:rsidR="000D0984">
        <w:rPr>
          <w:u w:val="single"/>
        </w:rPr>
        <w:t xml:space="preserve">. </w:t>
      </w:r>
    </w:p>
    <w:p w14:paraId="4BB776A0" w14:textId="4438DCC9" w:rsidR="00C139F6" w:rsidRDefault="0010195D" w:rsidP="00C139F6">
      <w:pPr>
        <w:spacing w:line="480" w:lineRule="auto"/>
        <w:jc w:val="both"/>
        <w:rPr>
          <w:u w:val="single"/>
        </w:rPr>
      </w:pPr>
      <w:r>
        <w:rPr>
          <w:u w:val="single"/>
        </w:rPr>
        <w:t>b.</w:t>
      </w:r>
      <w:r w:rsidR="00292765">
        <w:rPr>
          <w:u w:val="single"/>
        </w:rPr>
        <w:t xml:space="preserve"> </w:t>
      </w:r>
      <w:r w:rsidR="00AD6364">
        <w:rPr>
          <w:u w:val="single"/>
        </w:rPr>
        <w:t>No agency shall close a</w:t>
      </w:r>
      <w:r w:rsidR="00497202">
        <w:rPr>
          <w:u w:val="single"/>
        </w:rPr>
        <w:t xml:space="preserve"> 311</w:t>
      </w:r>
      <w:r w:rsidR="00C139F6">
        <w:rPr>
          <w:u w:val="single"/>
        </w:rPr>
        <w:t xml:space="preserve"> request for service </w:t>
      </w:r>
      <w:r w:rsidR="00497202">
        <w:rPr>
          <w:u w:val="single"/>
        </w:rPr>
        <w:t xml:space="preserve">or complaint </w:t>
      </w:r>
      <w:r w:rsidR="000A121A">
        <w:rPr>
          <w:u w:val="single"/>
        </w:rPr>
        <w:t>on</w:t>
      </w:r>
      <w:r w:rsidR="00AD6364">
        <w:rPr>
          <w:u w:val="single"/>
        </w:rPr>
        <w:t xml:space="preserve"> </w:t>
      </w:r>
      <w:r w:rsidR="00096B8B">
        <w:rPr>
          <w:u w:val="single"/>
        </w:rPr>
        <w:t xml:space="preserve">the sole basis that </w:t>
      </w:r>
      <w:r w:rsidR="005A64E8">
        <w:rPr>
          <w:u w:val="single"/>
        </w:rPr>
        <w:t>the agency has identified it as a</w:t>
      </w:r>
      <w:r w:rsidR="00D22CF0">
        <w:rPr>
          <w:u w:val="single"/>
        </w:rPr>
        <w:t xml:space="preserve"> duplicate request</w:t>
      </w:r>
      <w:r w:rsidR="0058492F">
        <w:rPr>
          <w:u w:val="single"/>
        </w:rPr>
        <w:t>.</w:t>
      </w:r>
      <w:r w:rsidR="00C139F6">
        <w:rPr>
          <w:u w:val="single"/>
        </w:rPr>
        <w:t xml:space="preserve"> </w:t>
      </w:r>
    </w:p>
    <w:p w14:paraId="5D140DA7" w14:textId="51D735AE" w:rsidR="00C139F6" w:rsidRDefault="00C139F6" w:rsidP="00C139F6">
      <w:pPr>
        <w:spacing w:line="480" w:lineRule="auto"/>
        <w:jc w:val="both"/>
      </w:pPr>
      <w:r>
        <w:t xml:space="preserve">§ 2. </w:t>
      </w:r>
      <w:r w:rsidRPr="00727C2C">
        <w:t>This lo</w:t>
      </w:r>
      <w:r w:rsidR="001F4A0E">
        <w:t>cal law takes effect 120 days after it becomes law</w:t>
      </w:r>
      <w:r w:rsidRPr="00727C2C">
        <w:t>.</w:t>
      </w:r>
    </w:p>
    <w:p w14:paraId="483339D0" w14:textId="77777777" w:rsidR="009705BC" w:rsidRPr="00727C2C" w:rsidRDefault="009705BC" w:rsidP="00C139F6">
      <w:pPr>
        <w:spacing w:line="480" w:lineRule="auto"/>
        <w:jc w:val="both"/>
        <w:sectPr w:rsidR="009705BC" w:rsidRPr="00727C2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E656BC9" w14:textId="51AC74FA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0108CA2" w14:textId="043C1D6B" w:rsidR="009705BC" w:rsidRDefault="009705BC" w:rsidP="007101A2">
      <w:pPr>
        <w:ind w:firstLine="0"/>
        <w:jc w:val="both"/>
        <w:rPr>
          <w:sz w:val="18"/>
          <w:szCs w:val="18"/>
        </w:rPr>
      </w:pPr>
    </w:p>
    <w:p w14:paraId="11413E62" w14:textId="40B67E1E" w:rsidR="009705BC" w:rsidRDefault="009705BC" w:rsidP="007101A2">
      <w:pPr>
        <w:ind w:firstLine="0"/>
        <w:jc w:val="both"/>
        <w:rPr>
          <w:sz w:val="18"/>
          <w:szCs w:val="18"/>
        </w:rPr>
      </w:pPr>
    </w:p>
    <w:p w14:paraId="341115F9" w14:textId="77777777" w:rsidR="009705BC" w:rsidRDefault="009705BC" w:rsidP="007101A2">
      <w:pPr>
        <w:ind w:firstLine="0"/>
        <w:jc w:val="both"/>
        <w:rPr>
          <w:sz w:val="18"/>
          <w:szCs w:val="18"/>
        </w:rPr>
      </w:pPr>
    </w:p>
    <w:p w14:paraId="03E4C940" w14:textId="77777777" w:rsidR="00EB262D" w:rsidRPr="00D31D05" w:rsidRDefault="00A479FC" w:rsidP="007101A2">
      <w:pPr>
        <w:ind w:firstLine="0"/>
        <w:jc w:val="both"/>
        <w:rPr>
          <w:sz w:val="20"/>
          <w:szCs w:val="20"/>
        </w:rPr>
      </w:pPr>
      <w:r w:rsidRPr="00D31D05">
        <w:rPr>
          <w:sz w:val="20"/>
          <w:szCs w:val="20"/>
        </w:rPr>
        <w:t>KF</w:t>
      </w:r>
    </w:p>
    <w:p w14:paraId="7B095DCF" w14:textId="71E7FE31" w:rsidR="004E1CF2" w:rsidRDefault="004E1CF2" w:rsidP="007101A2">
      <w:pPr>
        <w:ind w:firstLine="0"/>
        <w:jc w:val="both"/>
        <w:rPr>
          <w:sz w:val="20"/>
          <w:szCs w:val="20"/>
        </w:rPr>
      </w:pPr>
      <w:r w:rsidRPr="00D31D05">
        <w:rPr>
          <w:sz w:val="20"/>
          <w:szCs w:val="20"/>
        </w:rPr>
        <w:t xml:space="preserve">LS </w:t>
      </w:r>
      <w:r w:rsidR="00B47730" w:rsidRPr="00D31D05">
        <w:rPr>
          <w:sz w:val="20"/>
          <w:szCs w:val="20"/>
        </w:rPr>
        <w:t>#</w:t>
      </w:r>
      <w:r w:rsidR="00A479FC" w:rsidRPr="00D31D05">
        <w:rPr>
          <w:sz w:val="20"/>
          <w:szCs w:val="20"/>
        </w:rPr>
        <w:t>3920</w:t>
      </w:r>
      <w:r w:rsidR="00AA18AE">
        <w:rPr>
          <w:sz w:val="20"/>
          <w:szCs w:val="20"/>
        </w:rPr>
        <w:t>/</w:t>
      </w:r>
      <w:r w:rsidR="00A479FC" w:rsidRPr="00D31D05">
        <w:rPr>
          <w:sz w:val="20"/>
          <w:szCs w:val="20"/>
        </w:rPr>
        <w:t>6330</w:t>
      </w:r>
      <w:r w:rsidR="00AA18AE">
        <w:rPr>
          <w:sz w:val="20"/>
          <w:szCs w:val="20"/>
        </w:rPr>
        <w:t>/</w:t>
      </w:r>
      <w:r w:rsidR="00A479FC" w:rsidRPr="00D31D05">
        <w:rPr>
          <w:sz w:val="20"/>
          <w:szCs w:val="20"/>
        </w:rPr>
        <w:t xml:space="preserve">8081 </w:t>
      </w:r>
    </w:p>
    <w:p w14:paraId="7CBB6DD9" w14:textId="753D11AB" w:rsidR="00C000B9" w:rsidRPr="00D31D05" w:rsidRDefault="00C000B9" w:rsidP="007101A2">
      <w:pPr>
        <w:ind w:firstLine="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Int. #</w:t>
      </w:r>
      <w:proofErr w:type="gramEnd"/>
      <w:r>
        <w:rPr>
          <w:sz w:val="20"/>
          <w:szCs w:val="20"/>
        </w:rPr>
        <w:t>0744-2024</w:t>
      </w:r>
    </w:p>
    <w:p w14:paraId="697C3B81" w14:textId="3E378397" w:rsidR="00AE212E" w:rsidRDefault="00C000B9" w:rsidP="007101A2">
      <w:pPr>
        <w:ind w:firstLine="0"/>
        <w:rPr>
          <w:sz w:val="18"/>
          <w:szCs w:val="18"/>
        </w:rPr>
      </w:pPr>
      <w:r>
        <w:rPr>
          <w:sz w:val="20"/>
          <w:szCs w:val="20"/>
        </w:rPr>
        <w:t>1/6/2026 9:11 AM</w:t>
      </w:r>
    </w:p>
    <w:p w14:paraId="5E03C018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BB051" w14:textId="77777777" w:rsidR="00400682" w:rsidRDefault="00400682">
      <w:r>
        <w:separator/>
      </w:r>
    </w:p>
    <w:p w14:paraId="2B480BD6" w14:textId="77777777" w:rsidR="00400682" w:rsidRDefault="00400682"/>
  </w:endnote>
  <w:endnote w:type="continuationSeparator" w:id="0">
    <w:p w14:paraId="0570AE88" w14:textId="77777777" w:rsidR="00400682" w:rsidRDefault="00400682">
      <w:r>
        <w:continuationSeparator/>
      </w:r>
    </w:p>
    <w:p w14:paraId="4EE43A8C" w14:textId="77777777" w:rsidR="00400682" w:rsidRDefault="004006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C07D99" w14:textId="17C4858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3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9F226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B5F43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5D7A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FC68C" w14:textId="77777777" w:rsidR="00400682" w:rsidRDefault="00400682">
      <w:r>
        <w:separator/>
      </w:r>
    </w:p>
    <w:p w14:paraId="7760BF2C" w14:textId="77777777" w:rsidR="00400682" w:rsidRDefault="00400682"/>
  </w:footnote>
  <w:footnote w:type="continuationSeparator" w:id="0">
    <w:p w14:paraId="042B21A2" w14:textId="77777777" w:rsidR="00400682" w:rsidRDefault="00400682">
      <w:r>
        <w:continuationSeparator/>
      </w:r>
    </w:p>
    <w:p w14:paraId="05B60771" w14:textId="77777777" w:rsidR="00400682" w:rsidRDefault="004006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6244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CC"/>
    <w:rsid w:val="000135A3"/>
    <w:rsid w:val="000146D0"/>
    <w:rsid w:val="00035181"/>
    <w:rsid w:val="000502BC"/>
    <w:rsid w:val="00056BB0"/>
    <w:rsid w:val="00064AFB"/>
    <w:rsid w:val="0007439D"/>
    <w:rsid w:val="0009173E"/>
    <w:rsid w:val="00094A70"/>
    <w:rsid w:val="00096B8B"/>
    <w:rsid w:val="000971CC"/>
    <w:rsid w:val="000A121A"/>
    <w:rsid w:val="000D0984"/>
    <w:rsid w:val="000D4A7F"/>
    <w:rsid w:val="0010195D"/>
    <w:rsid w:val="001043B8"/>
    <w:rsid w:val="001073BD"/>
    <w:rsid w:val="00115B31"/>
    <w:rsid w:val="001509BF"/>
    <w:rsid w:val="00150A27"/>
    <w:rsid w:val="00162FC0"/>
    <w:rsid w:val="00165627"/>
    <w:rsid w:val="00167107"/>
    <w:rsid w:val="00177D5D"/>
    <w:rsid w:val="00180BD2"/>
    <w:rsid w:val="00195A80"/>
    <w:rsid w:val="001B33FE"/>
    <w:rsid w:val="001D4249"/>
    <w:rsid w:val="001F4A0E"/>
    <w:rsid w:val="00205741"/>
    <w:rsid w:val="00207323"/>
    <w:rsid w:val="0021642E"/>
    <w:rsid w:val="0022099D"/>
    <w:rsid w:val="00241F94"/>
    <w:rsid w:val="00270162"/>
    <w:rsid w:val="00275C1C"/>
    <w:rsid w:val="00280955"/>
    <w:rsid w:val="00292765"/>
    <w:rsid w:val="00292C42"/>
    <w:rsid w:val="002A1C5B"/>
    <w:rsid w:val="002B6C29"/>
    <w:rsid w:val="002C4435"/>
    <w:rsid w:val="002D5F4F"/>
    <w:rsid w:val="002F196D"/>
    <w:rsid w:val="002F269C"/>
    <w:rsid w:val="00301E5D"/>
    <w:rsid w:val="00320D3B"/>
    <w:rsid w:val="003258EC"/>
    <w:rsid w:val="0033027F"/>
    <w:rsid w:val="003447CD"/>
    <w:rsid w:val="00352CA7"/>
    <w:rsid w:val="003720CF"/>
    <w:rsid w:val="00375344"/>
    <w:rsid w:val="003874A1"/>
    <w:rsid w:val="00387754"/>
    <w:rsid w:val="00394E6F"/>
    <w:rsid w:val="003A29EF"/>
    <w:rsid w:val="003A75C2"/>
    <w:rsid w:val="003B5420"/>
    <w:rsid w:val="003D5B72"/>
    <w:rsid w:val="003F26F9"/>
    <w:rsid w:val="003F3109"/>
    <w:rsid w:val="00400682"/>
    <w:rsid w:val="00417088"/>
    <w:rsid w:val="00432688"/>
    <w:rsid w:val="00444642"/>
    <w:rsid w:val="00447A01"/>
    <w:rsid w:val="00462FB4"/>
    <w:rsid w:val="00465293"/>
    <w:rsid w:val="004948B5"/>
    <w:rsid w:val="00497202"/>
    <w:rsid w:val="00497233"/>
    <w:rsid w:val="004B097C"/>
    <w:rsid w:val="004E1CF2"/>
    <w:rsid w:val="004F3343"/>
    <w:rsid w:val="005020E8"/>
    <w:rsid w:val="00550E96"/>
    <w:rsid w:val="00554C35"/>
    <w:rsid w:val="005632F5"/>
    <w:rsid w:val="0057235A"/>
    <w:rsid w:val="0058492F"/>
    <w:rsid w:val="00586366"/>
    <w:rsid w:val="00595589"/>
    <w:rsid w:val="005A1EBD"/>
    <w:rsid w:val="005A64E8"/>
    <w:rsid w:val="005B1263"/>
    <w:rsid w:val="005B5DE4"/>
    <w:rsid w:val="005C6980"/>
    <w:rsid w:val="005D4A03"/>
    <w:rsid w:val="005E655A"/>
    <w:rsid w:val="005E7681"/>
    <w:rsid w:val="005F3AA6"/>
    <w:rsid w:val="00620F37"/>
    <w:rsid w:val="00630AB3"/>
    <w:rsid w:val="00662BE0"/>
    <w:rsid w:val="006662DF"/>
    <w:rsid w:val="00681A93"/>
    <w:rsid w:val="006841CE"/>
    <w:rsid w:val="00687344"/>
    <w:rsid w:val="006A4C05"/>
    <w:rsid w:val="006A691C"/>
    <w:rsid w:val="006B26AF"/>
    <w:rsid w:val="006B590A"/>
    <w:rsid w:val="006B5AB9"/>
    <w:rsid w:val="006C29D8"/>
    <w:rsid w:val="006D3E3C"/>
    <w:rsid w:val="006D562C"/>
    <w:rsid w:val="006F5CC7"/>
    <w:rsid w:val="00701D63"/>
    <w:rsid w:val="007101A2"/>
    <w:rsid w:val="007218EB"/>
    <w:rsid w:val="0072551E"/>
    <w:rsid w:val="00727F04"/>
    <w:rsid w:val="00750030"/>
    <w:rsid w:val="00767CD4"/>
    <w:rsid w:val="00770B9A"/>
    <w:rsid w:val="007964CF"/>
    <w:rsid w:val="007A1A40"/>
    <w:rsid w:val="007B293E"/>
    <w:rsid w:val="007B6497"/>
    <w:rsid w:val="007C1D9D"/>
    <w:rsid w:val="007C6893"/>
    <w:rsid w:val="007D3534"/>
    <w:rsid w:val="007E73C5"/>
    <w:rsid w:val="007E79D5"/>
    <w:rsid w:val="007F0A63"/>
    <w:rsid w:val="007F4087"/>
    <w:rsid w:val="00806569"/>
    <w:rsid w:val="008167F4"/>
    <w:rsid w:val="0083646C"/>
    <w:rsid w:val="008367B4"/>
    <w:rsid w:val="0085260B"/>
    <w:rsid w:val="00853E42"/>
    <w:rsid w:val="00872BFD"/>
    <w:rsid w:val="00873B26"/>
    <w:rsid w:val="00874C1B"/>
    <w:rsid w:val="00880099"/>
    <w:rsid w:val="008863EF"/>
    <w:rsid w:val="008A2737"/>
    <w:rsid w:val="008B4983"/>
    <w:rsid w:val="008E28FA"/>
    <w:rsid w:val="008F0B17"/>
    <w:rsid w:val="00900ACB"/>
    <w:rsid w:val="00925D71"/>
    <w:rsid w:val="0094029B"/>
    <w:rsid w:val="00961882"/>
    <w:rsid w:val="009705BC"/>
    <w:rsid w:val="009822E5"/>
    <w:rsid w:val="00990ECE"/>
    <w:rsid w:val="009E4C1E"/>
    <w:rsid w:val="009E7477"/>
    <w:rsid w:val="00A03635"/>
    <w:rsid w:val="00A10451"/>
    <w:rsid w:val="00A269C2"/>
    <w:rsid w:val="00A417A0"/>
    <w:rsid w:val="00A46ACE"/>
    <w:rsid w:val="00A479FC"/>
    <w:rsid w:val="00A531EC"/>
    <w:rsid w:val="00A654D0"/>
    <w:rsid w:val="00AA18AE"/>
    <w:rsid w:val="00AD1881"/>
    <w:rsid w:val="00AD6364"/>
    <w:rsid w:val="00AE212E"/>
    <w:rsid w:val="00AF39A5"/>
    <w:rsid w:val="00B07A82"/>
    <w:rsid w:val="00B11EFD"/>
    <w:rsid w:val="00B15D83"/>
    <w:rsid w:val="00B1635A"/>
    <w:rsid w:val="00B22F97"/>
    <w:rsid w:val="00B30100"/>
    <w:rsid w:val="00B47730"/>
    <w:rsid w:val="00B95B2B"/>
    <w:rsid w:val="00BA4408"/>
    <w:rsid w:val="00BA599A"/>
    <w:rsid w:val="00BB0B52"/>
    <w:rsid w:val="00BB6434"/>
    <w:rsid w:val="00BC1806"/>
    <w:rsid w:val="00BC569F"/>
    <w:rsid w:val="00BD4E49"/>
    <w:rsid w:val="00BF76F0"/>
    <w:rsid w:val="00C000B9"/>
    <w:rsid w:val="00C139F6"/>
    <w:rsid w:val="00C15524"/>
    <w:rsid w:val="00C42D58"/>
    <w:rsid w:val="00C92A35"/>
    <w:rsid w:val="00C93F56"/>
    <w:rsid w:val="00C96CEE"/>
    <w:rsid w:val="00CA09E2"/>
    <w:rsid w:val="00CA2899"/>
    <w:rsid w:val="00CA30A1"/>
    <w:rsid w:val="00CA6B5C"/>
    <w:rsid w:val="00CC4ED3"/>
    <w:rsid w:val="00CE2867"/>
    <w:rsid w:val="00CE602C"/>
    <w:rsid w:val="00CF17D2"/>
    <w:rsid w:val="00CF77AA"/>
    <w:rsid w:val="00D22CF0"/>
    <w:rsid w:val="00D252A1"/>
    <w:rsid w:val="00D30A34"/>
    <w:rsid w:val="00D317A3"/>
    <w:rsid w:val="00D31D05"/>
    <w:rsid w:val="00D4553C"/>
    <w:rsid w:val="00D52CE9"/>
    <w:rsid w:val="00D85023"/>
    <w:rsid w:val="00D929DF"/>
    <w:rsid w:val="00D94395"/>
    <w:rsid w:val="00D975BE"/>
    <w:rsid w:val="00DB6BFB"/>
    <w:rsid w:val="00DC57C0"/>
    <w:rsid w:val="00DE6E46"/>
    <w:rsid w:val="00DF7976"/>
    <w:rsid w:val="00E0423E"/>
    <w:rsid w:val="00E06550"/>
    <w:rsid w:val="00E10915"/>
    <w:rsid w:val="00E13406"/>
    <w:rsid w:val="00E310B4"/>
    <w:rsid w:val="00E32B0F"/>
    <w:rsid w:val="00E34500"/>
    <w:rsid w:val="00E37C8F"/>
    <w:rsid w:val="00E42EF6"/>
    <w:rsid w:val="00E53FFA"/>
    <w:rsid w:val="00E611AD"/>
    <w:rsid w:val="00E611DE"/>
    <w:rsid w:val="00E84A4E"/>
    <w:rsid w:val="00E860BA"/>
    <w:rsid w:val="00E96AB4"/>
    <w:rsid w:val="00E97376"/>
    <w:rsid w:val="00EB262D"/>
    <w:rsid w:val="00EB4F54"/>
    <w:rsid w:val="00EB5A95"/>
    <w:rsid w:val="00ED1031"/>
    <w:rsid w:val="00ED266D"/>
    <w:rsid w:val="00ED2846"/>
    <w:rsid w:val="00ED6ADF"/>
    <w:rsid w:val="00EF1E62"/>
    <w:rsid w:val="00EF6CA4"/>
    <w:rsid w:val="00F01C1E"/>
    <w:rsid w:val="00F0418B"/>
    <w:rsid w:val="00F12CB7"/>
    <w:rsid w:val="00F1371E"/>
    <w:rsid w:val="00F23C44"/>
    <w:rsid w:val="00F33321"/>
    <w:rsid w:val="00F34140"/>
    <w:rsid w:val="00F60349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C27700"/>
  <w15:docId w15:val="{E4917B8F-BB5E-46CF-8B38-B0763B40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B49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9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98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9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983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B498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4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AEE75-DF2C-4430-BD66-7AA8C519D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Felsenfeld, Keith</dc:creator>
  <cp:lastModifiedBy>Delancey, Thaddea</cp:lastModifiedBy>
  <cp:revision>2</cp:revision>
  <cp:lastPrinted>2023-12-11T18:50:00Z</cp:lastPrinted>
  <dcterms:created xsi:type="dcterms:W3CDTF">2026-02-11T20:27:00Z</dcterms:created>
  <dcterms:modified xsi:type="dcterms:W3CDTF">2026-02-11T20:27:00Z</dcterms:modified>
</cp:coreProperties>
</file>