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8D2EF" w14:textId="6BB034F4" w:rsidR="004E1CF2" w:rsidRDefault="004E1CF2" w:rsidP="00E97376">
      <w:pPr>
        <w:ind w:firstLine="0"/>
        <w:jc w:val="center"/>
      </w:pPr>
      <w:r>
        <w:t>Int. No.</w:t>
      </w:r>
      <w:r w:rsidR="00C53E4A">
        <w:t xml:space="preserve"> </w:t>
      </w:r>
      <w:r w:rsidR="00DF7137">
        <w:t>55</w:t>
      </w:r>
    </w:p>
    <w:p w14:paraId="35111268" w14:textId="77777777" w:rsidR="00E97376" w:rsidRDefault="00E97376" w:rsidP="00E97376">
      <w:pPr>
        <w:ind w:firstLine="0"/>
        <w:jc w:val="center"/>
      </w:pPr>
    </w:p>
    <w:p w14:paraId="4D9004A5" w14:textId="77777777" w:rsidR="00CB7D94" w:rsidRDefault="00CB7D94" w:rsidP="00CB7D94">
      <w:pPr>
        <w:autoSpaceDE w:val="0"/>
        <w:autoSpaceDN w:val="0"/>
        <w:adjustRightInd w:val="0"/>
        <w:ind w:firstLine="0"/>
        <w:jc w:val="both"/>
        <w:rPr>
          <w:rFonts w:eastAsia="Calibri"/>
        </w:rPr>
      </w:pPr>
      <w:r>
        <w:rPr>
          <w:rFonts w:eastAsia="Calibri"/>
        </w:rPr>
        <w:t>By Council Members Avilés, Cabán, Louis, Encarnación, Hudson, Ossé, Hanif, Epstein, Brewer, Joseph, Ung, Krishnan, J. Sanchez, P. Sanchez, Thomas-Henry, Restler, Marte, Zhuang, Brooks-Powers, Won, Stevens, Hankerson, Lee, De La Rosa, Nurse and the Public Advocate (Mr. Williams)</w:t>
      </w:r>
    </w:p>
    <w:p w14:paraId="7E1D0DE3" w14:textId="77777777" w:rsidR="001A0DF4" w:rsidRDefault="001A0DF4" w:rsidP="001A0DF4">
      <w:pPr>
        <w:pStyle w:val="BodyText"/>
        <w:spacing w:line="240" w:lineRule="auto"/>
        <w:ind w:firstLine="0"/>
        <w:jc w:val="left"/>
      </w:pPr>
    </w:p>
    <w:p w14:paraId="76D4834C" w14:textId="77777777" w:rsidR="00C53E4A" w:rsidRPr="00C53E4A" w:rsidRDefault="00C53E4A" w:rsidP="007101A2">
      <w:pPr>
        <w:pStyle w:val="BodyText"/>
        <w:spacing w:line="240" w:lineRule="auto"/>
        <w:ind w:firstLine="0"/>
        <w:rPr>
          <w:vanish/>
        </w:rPr>
      </w:pPr>
      <w:r w:rsidRPr="00C53E4A">
        <w:rPr>
          <w:vanish/>
        </w:rPr>
        <w:t>..Title</w:t>
      </w:r>
    </w:p>
    <w:p w14:paraId="31E70634" w14:textId="1E324B5C" w:rsidR="004E1CF2" w:rsidRDefault="00C53E4A" w:rsidP="007101A2">
      <w:pPr>
        <w:pStyle w:val="BodyText"/>
        <w:spacing w:line="240" w:lineRule="auto"/>
        <w:ind w:firstLine="0"/>
      </w:pPr>
      <w:r>
        <w:t>A Local Law t</w:t>
      </w:r>
      <w:r w:rsidR="004E1CF2">
        <w:t xml:space="preserve">o </w:t>
      </w:r>
      <w:r w:rsidR="00E310B4">
        <w:t>amend the</w:t>
      </w:r>
      <w:r w:rsidR="00FC547E">
        <w:t xml:space="preserve"> </w:t>
      </w:r>
      <w:r w:rsidR="0070693A">
        <w:t>administrative code of the city of New York</w:t>
      </w:r>
      <w:r w:rsidR="004E1CF2">
        <w:t>, in relation to</w:t>
      </w:r>
      <w:r w:rsidR="00873B26">
        <w:t xml:space="preserve"> </w:t>
      </w:r>
      <w:r w:rsidR="00925D76">
        <w:t xml:space="preserve">signage describing certain </w:t>
      </w:r>
      <w:r w:rsidR="00203A26">
        <w:t xml:space="preserve">constitutional and </w:t>
      </w:r>
      <w:r w:rsidR="009E2BE3">
        <w:t>legal protections</w:t>
      </w:r>
      <w:r w:rsidR="00925D76">
        <w:t>.</w:t>
      </w:r>
    </w:p>
    <w:p w14:paraId="0A81B8C1" w14:textId="1151C7AB" w:rsidR="00C53E4A" w:rsidRPr="00C53E4A" w:rsidRDefault="00C53E4A" w:rsidP="007101A2">
      <w:pPr>
        <w:pStyle w:val="BodyText"/>
        <w:spacing w:line="240" w:lineRule="auto"/>
        <w:ind w:firstLine="0"/>
        <w:rPr>
          <w:vanish/>
        </w:rPr>
      </w:pPr>
      <w:r w:rsidRPr="00C53E4A">
        <w:rPr>
          <w:vanish/>
        </w:rPr>
        <w:t>..Body</w:t>
      </w:r>
    </w:p>
    <w:p w14:paraId="06E5B7D6" w14:textId="77777777" w:rsidR="004E1CF2" w:rsidRDefault="004E1CF2" w:rsidP="007101A2">
      <w:pPr>
        <w:pStyle w:val="BodyText"/>
        <w:spacing w:line="240" w:lineRule="auto"/>
        <w:ind w:firstLine="0"/>
        <w:rPr>
          <w:u w:val="single"/>
        </w:rPr>
      </w:pPr>
    </w:p>
    <w:p w14:paraId="35CA3009" w14:textId="77777777" w:rsidR="004E1CF2" w:rsidRDefault="004E1CF2" w:rsidP="007101A2">
      <w:pPr>
        <w:ind w:firstLine="0"/>
        <w:jc w:val="both"/>
      </w:pPr>
      <w:r>
        <w:rPr>
          <w:u w:val="single"/>
        </w:rPr>
        <w:t>Be it enacted by the Council as follows</w:t>
      </w:r>
      <w:r w:rsidRPr="005B5DE4">
        <w:rPr>
          <w:u w:val="single"/>
        </w:rPr>
        <w:t>:</w:t>
      </w:r>
    </w:p>
    <w:p w14:paraId="28A191F4" w14:textId="77777777" w:rsidR="004E1CF2" w:rsidRDefault="004E1CF2" w:rsidP="006662DF">
      <w:pPr>
        <w:jc w:val="both"/>
      </w:pPr>
    </w:p>
    <w:p w14:paraId="5968F875"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2B1090E6" w14:textId="77777777" w:rsidR="00447F72" w:rsidRDefault="007101A2" w:rsidP="00447F72">
      <w:pPr>
        <w:spacing w:line="480" w:lineRule="auto"/>
        <w:jc w:val="both"/>
      </w:pPr>
      <w:r>
        <w:t>S</w:t>
      </w:r>
      <w:r w:rsidR="004E1CF2">
        <w:t>ection 1.</w:t>
      </w:r>
      <w:r w:rsidR="007E79D5">
        <w:t xml:space="preserve"> </w:t>
      </w:r>
      <w:r w:rsidR="00447F72">
        <w:t xml:space="preserve">Subchapter 1 of chapter 1 of title 3 of the administrative code of the city of New York is amended by adding a new section 3-196 to read as follows: </w:t>
      </w:r>
    </w:p>
    <w:p w14:paraId="35938CB7" w14:textId="77777777" w:rsidR="00447F72" w:rsidRPr="00C22655" w:rsidRDefault="00447F72" w:rsidP="00447F72">
      <w:pPr>
        <w:spacing w:line="480" w:lineRule="auto"/>
        <w:jc w:val="both"/>
        <w:rPr>
          <w:u w:val="single"/>
        </w:rPr>
      </w:pPr>
      <w:r w:rsidRPr="00CD473E">
        <w:t>§ 3-19</w:t>
      </w:r>
      <w:r w:rsidR="00ED1169">
        <w:t>6</w:t>
      </w:r>
      <w:r w:rsidRPr="00CD473E">
        <w:t xml:space="preserve">. </w:t>
      </w:r>
      <w:r w:rsidRPr="00073964">
        <w:rPr>
          <w:u w:val="single"/>
        </w:rPr>
        <w:t xml:space="preserve">a. </w:t>
      </w:r>
      <w:r>
        <w:rPr>
          <w:u w:val="single"/>
        </w:rPr>
        <w:t xml:space="preserve">Definitions. </w:t>
      </w:r>
      <w:r w:rsidRPr="00C22655">
        <w:rPr>
          <w:u w:val="single"/>
        </w:rPr>
        <w:t>As used in t</w:t>
      </w:r>
      <w:r>
        <w:rPr>
          <w:u w:val="single"/>
        </w:rPr>
        <w:t>his chapter, the following terms have the following meanings</w:t>
      </w:r>
      <w:r w:rsidRPr="00C22655">
        <w:rPr>
          <w:u w:val="single"/>
        </w:rPr>
        <w:t>:</w:t>
      </w:r>
    </w:p>
    <w:p w14:paraId="788A150E" w14:textId="77777777" w:rsidR="00595589" w:rsidRDefault="009D2F99" w:rsidP="00595589">
      <w:pPr>
        <w:spacing w:line="480" w:lineRule="auto"/>
        <w:jc w:val="both"/>
        <w:rPr>
          <w:u w:val="single"/>
        </w:rPr>
      </w:pPr>
      <w:r w:rsidRPr="009D2F99">
        <w:rPr>
          <w:u w:val="single"/>
        </w:rPr>
        <w:t xml:space="preserve">City property. The term “city property” </w:t>
      </w:r>
      <w:r w:rsidR="008D2109">
        <w:rPr>
          <w:u w:val="single"/>
        </w:rPr>
        <w:t>has</w:t>
      </w:r>
      <w:r w:rsidR="008D2109" w:rsidRPr="007B1CF4">
        <w:rPr>
          <w:u w:val="single"/>
        </w:rPr>
        <w:t xml:space="preserve"> the </w:t>
      </w:r>
      <w:r w:rsidR="008D2109">
        <w:rPr>
          <w:u w:val="single"/>
        </w:rPr>
        <w:t xml:space="preserve">same </w:t>
      </w:r>
      <w:r w:rsidR="008D2109" w:rsidRPr="007B1CF4">
        <w:rPr>
          <w:u w:val="single"/>
        </w:rPr>
        <w:t xml:space="preserve">meaning </w:t>
      </w:r>
      <w:r w:rsidR="008D2109">
        <w:rPr>
          <w:u w:val="single"/>
        </w:rPr>
        <w:t>as set forth in section 4</w:t>
      </w:r>
      <w:r w:rsidR="008D2109" w:rsidRPr="007B1CF4">
        <w:rPr>
          <w:u w:val="single"/>
        </w:rPr>
        <w:t>-</w:t>
      </w:r>
      <w:r w:rsidR="008D2109">
        <w:rPr>
          <w:u w:val="single"/>
        </w:rPr>
        <w:t>210</w:t>
      </w:r>
      <w:r w:rsidRPr="009D2F99">
        <w:rPr>
          <w:u w:val="single"/>
        </w:rPr>
        <w:t>.</w:t>
      </w:r>
    </w:p>
    <w:p w14:paraId="6456AC5A" w14:textId="77777777" w:rsidR="006A63C7" w:rsidRDefault="006A63C7" w:rsidP="00595589">
      <w:pPr>
        <w:spacing w:line="480" w:lineRule="auto"/>
        <w:jc w:val="both"/>
        <w:rPr>
          <w:u w:val="single"/>
        </w:rPr>
      </w:pPr>
      <w:r>
        <w:rPr>
          <w:u w:val="single"/>
        </w:rPr>
        <w:t>Covered agencies. The term “covered agencies”</w:t>
      </w:r>
      <w:r w:rsidRPr="006A63C7">
        <w:rPr>
          <w:u w:val="single"/>
        </w:rPr>
        <w:t xml:space="preserve"> </w:t>
      </w:r>
      <w:r w:rsidR="002C397A">
        <w:rPr>
          <w:u w:val="single"/>
        </w:rPr>
        <w:t>has</w:t>
      </w:r>
      <w:r w:rsidR="002C397A" w:rsidRPr="007B1CF4">
        <w:rPr>
          <w:u w:val="single"/>
        </w:rPr>
        <w:t xml:space="preserve"> the </w:t>
      </w:r>
      <w:r w:rsidR="002C397A">
        <w:rPr>
          <w:u w:val="single"/>
        </w:rPr>
        <w:t xml:space="preserve">same </w:t>
      </w:r>
      <w:r w:rsidR="002C397A" w:rsidRPr="007B1CF4">
        <w:rPr>
          <w:u w:val="single"/>
        </w:rPr>
        <w:t xml:space="preserve">meaning </w:t>
      </w:r>
      <w:r w:rsidR="002C397A">
        <w:rPr>
          <w:u w:val="single"/>
        </w:rPr>
        <w:t xml:space="preserve">as set forth </w:t>
      </w:r>
      <w:r w:rsidR="002C397A" w:rsidRPr="007B1CF4">
        <w:rPr>
          <w:u w:val="single"/>
        </w:rPr>
        <w:t>in section 23-1101</w:t>
      </w:r>
      <w:r>
        <w:rPr>
          <w:u w:val="single"/>
        </w:rPr>
        <w:t>.</w:t>
      </w:r>
    </w:p>
    <w:p w14:paraId="6C1ED2AF" w14:textId="77777777" w:rsidR="00310F56" w:rsidRDefault="00310F56" w:rsidP="00310F56">
      <w:pPr>
        <w:spacing w:line="480" w:lineRule="auto"/>
        <w:jc w:val="both"/>
        <w:rPr>
          <w:u w:val="single"/>
        </w:rPr>
      </w:pPr>
      <w:r w:rsidRPr="007B1CF4">
        <w:rPr>
          <w:u w:val="single"/>
        </w:rPr>
        <w:t xml:space="preserve">Designated citywide languages. The term “designated citywide languages” </w:t>
      </w:r>
      <w:r>
        <w:rPr>
          <w:u w:val="single"/>
        </w:rPr>
        <w:t>has</w:t>
      </w:r>
      <w:r w:rsidRPr="007B1CF4">
        <w:rPr>
          <w:u w:val="single"/>
        </w:rPr>
        <w:t xml:space="preserve"> the </w:t>
      </w:r>
      <w:r>
        <w:rPr>
          <w:u w:val="single"/>
        </w:rPr>
        <w:t xml:space="preserve">same </w:t>
      </w:r>
      <w:r w:rsidRPr="007B1CF4">
        <w:rPr>
          <w:u w:val="single"/>
        </w:rPr>
        <w:t xml:space="preserve">meaning </w:t>
      </w:r>
      <w:r>
        <w:rPr>
          <w:u w:val="single"/>
        </w:rPr>
        <w:t xml:space="preserve">as set forth </w:t>
      </w:r>
      <w:r w:rsidRPr="007B1CF4">
        <w:rPr>
          <w:u w:val="single"/>
        </w:rPr>
        <w:t>in section 23-1101.</w:t>
      </w:r>
      <w:r w:rsidDel="00D64EFF">
        <w:rPr>
          <w:u w:val="single"/>
        </w:rPr>
        <w:t xml:space="preserve"> </w:t>
      </w:r>
    </w:p>
    <w:p w14:paraId="7585632E" w14:textId="77777777" w:rsidR="00310F56" w:rsidRPr="00310F56" w:rsidRDefault="00310F56" w:rsidP="00310F56">
      <w:pPr>
        <w:spacing w:line="480" w:lineRule="auto"/>
        <w:jc w:val="both"/>
        <w:rPr>
          <w:iCs/>
          <w:u w:val="single"/>
        </w:rPr>
      </w:pPr>
      <w:r>
        <w:rPr>
          <w:u w:val="single"/>
        </w:rPr>
        <w:t xml:space="preserve">Temporary languages. The term “temporary languages” has the same meaning as set forth in section </w:t>
      </w:r>
      <w:r w:rsidRPr="00BB0784">
        <w:rPr>
          <w:iCs/>
          <w:u w:val="single"/>
        </w:rPr>
        <w:t>23-1105</w:t>
      </w:r>
      <w:r>
        <w:rPr>
          <w:iCs/>
          <w:u w:val="single"/>
        </w:rPr>
        <w:t>.</w:t>
      </w:r>
    </w:p>
    <w:p w14:paraId="193AD339" w14:textId="1DF225C4" w:rsidR="005313EA" w:rsidRDefault="005313EA" w:rsidP="00595589">
      <w:pPr>
        <w:spacing w:line="480" w:lineRule="auto"/>
        <w:jc w:val="both"/>
        <w:rPr>
          <w:u w:val="single"/>
        </w:rPr>
      </w:pPr>
      <w:r>
        <w:rPr>
          <w:u w:val="single"/>
        </w:rPr>
        <w:t xml:space="preserve">b. </w:t>
      </w:r>
      <w:r w:rsidR="00310F56">
        <w:rPr>
          <w:u w:val="single"/>
        </w:rPr>
        <w:t>No later than August 31, 2025, the</w:t>
      </w:r>
      <w:r w:rsidR="00B415C2">
        <w:rPr>
          <w:u w:val="single"/>
        </w:rPr>
        <w:t xml:space="preserve"> commissioner of the</w:t>
      </w:r>
      <w:r w:rsidR="00310F56">
        <w:rPr>
          <w:u w:val="single"/>
        </w:rPr>
        <w:t xml:space="preserve"> mayor’s office of immigrant affairs</w:t>
      </w:r>
      <w:r w:rsidR="00712B1B">
        <w:rPr>
          <w:u w:val="single"/>
        </w:rPr>
        <w:t>, in consultation with the law department of the city of New York,</w:t>
      </w:r>
      <w:r w:rsidR="00310F56">
        <w:rPr>
          <w:u w:val="single"/>
        </w:rPr>
        <w:t xml:space="preserve"> shall develop signage</w:t>
      </w:r>
      <w:r w:rsidR="00231A7C">
        <w:rPr>
          <w:u w:val="single"/>
        </w:rPr>
        <w:t xml:space="preserve"> that clearly describes the </w:t>
      </w:r>
      <w:r w:rsidR="00EB4C3F">
        <w:rPr>
          <w:u w:val="single"/>
        </w:rPr>
        <w:t xml:space="preserve">legal </w:t>
      </w:r>
      <w:r w:rsidR="00002A9D">
        <w:rPr>
          <w:u w:val="single"/>
        </w:rPr>
        <w:t>protections</w:t>
      </w:r>
      <w:r w:rsidR="00231A7C">
        <w:rPr>
          <w:u w:val="single"/>
        </w:rPr>
        <w:t xml:space="preserve"> enacted in</w:t>
      </w:r>
      <w:r w:rsidR="00583E1A">
        <w:rPr>
          <w:u w:val="single"/>
        </w:rPr>
        <w:t xml:space="preserve"> sections 4-210,</w:t>
      </w:r>
      <w:r w:rsidR="00231A7C">
        <w:rPr>
          <w:u w:val="single"/>
        </w:rPr>
        <w:t xml:space="preserve"> </w:t>
      </w:r>
      <w:r w:rsidR="00583E1A">
        <w:rPr>
          <w:u w:val="single"/>
        </w:rPr>
        <w:t xml:space="preserve">10-178, </w:t>
      </w:r>
      <w:r w:rsidR="00C01701">
        <w:rPr>
          <w:u w:val="single"/>
        </w:rPr>
        <w:t xml:space="preserve">21-977, </w:t>
      </w:r>
      <w:r w:rsidR="00583E1A">
        <w:rPr>
          <w:u w:val="single"/>
        </w:rPr>
        <w:t>and 23-1202</w:t>
      </w:r>
      <w:r w:rsidR="00310F56">
        <w:rPr>
          <w:u w:val="single"/>
        </w:rPr>
        <w:t xml:space="preserve">. </w:t>
      </w:r>
      <w:r w:rsidR="00231A7C">
        <w:rPr>
          <w:u w:val="single"/>
        </w:rPr>
        <w:t>The signage shall also clearly identify examples of nonpublic areas of city property and list the rights individuals may invoke when interacting with federal immigration authorities</w:t>
      </w:r>
      <w:r w:rsidR="00EC38A3">
        <w:rPr>
          <w:u w:val="single"/>
        </w:rPr>
        <w:t xml:space="preserve"> pursuant to the fourth amendment of the constitution of the United States</w:t>
      </w:r>
      <w:r w:rsidR="00231A7C">
        <w:rPr>
          <w:u w:val="single"/>
        </w:rPr>
        <w:t xml:space="preserve">. </w:t>
      </w:r>
      <w:r w:rsidR="00310F56">
        <w:rPr>
          <w:u w:val="single"/>
        </w:rPr>
        <w:t xml:space="preserve">The </w:t>
      </w:r>
      <w:r w:rsidR="00B415C2">
        <w:rPr>
          <w:u w:val="single"/>
        </w:rPr>
        <w:t xml:space="preserve">commissioner of the </w:t>
      </w:r>
      <w:r w:rsidR="00310F56">
        <w:rPr>
          <w:u w:val="single"/>
        </w:rPr>
        <w:t xml:space="preserve">mayor’s </w:t>
      </w:r>
      <w:r w:rsidR="00310F56">
        <w:rPr>
          <w:u w:val="single"/>
        </w:rPr>
        <w:lastRenderedPageBreak/>
        <w:t xml:space="preserve">office of immigrant affairs shall </w:t>
      </w:r>
      <w:r w:rsidR="00552C18">
        <w:rPr>
          <w:u w:val="single"/>
        </w:rPr>
        <w:t xml:space="preserve">produce </w:t>
      </w:r>
      <w:r w:rsidR="00310F56">
        <w:rPr>
          <w:u w:val="single"/>
        </w:rPr>
        <w:t>the signage in plain</w:t>
      </w:r>
      <w:r w:rsidR="00DD0DDA">
        <w:rPr>
          <w:u w:val="single"/>
        </w:rPr>
        <w:t>, simple, and age-appropriate</w:t>
      </w:r>
      <w:r w:rsidR="00310F56">
        <w:rPr>
          <w:u w:val="single"/>
        </w:rPr>
        <w:t xml:space="preserve"> language</w:t>
      </w:r>
      <w:r w:rsidR="00D01CC3">
        <w:rPr>
          <w:u w:val="single"/>
        </w:rPr>
        <w:t xml:space="preserve">. The commissioner of the mayor’s office of immigrant affairs shall </w:t>
      </w:r>
      <w:r w:rsidR="00B31163">
        <w:rPr>
          <w:u w:val="single"/>
        </w:rPr>
        <w:t>prepare</w:t>
      </w:r>
      <w:r w:rsidR="00D01CC3">
        <w:rPr>
          <w:u w:val="single"/>
        </w:rPr>
        <w:t xml:space="preserve"> the signage in English,</w:t>
      </w:r>
      <w:r w:rsidR="00310F56">
        <w:rPr>
          <w:u w:val="single"/>
        </w:rPr>
        <w:t xml:space="preserve"> </w:t>
      </w:r>
      <w:r w:rsidR="008006F1">
        <w:rPr>
          <w:u w:val="single"/>
        </w:rPr>
        <w:t>the designated citywide languages</w:t>
      </w:r>
      <w:r w:rsidR="00D01CC3">
        <w:rPr>
          <w:u w:val="single"/>
        </w:rPr>
        <w:t>,</w:t>
      </w:r>
      <w:r w:rsidR="008006F1">
        <w:rPr>
          <w:u w:val="single"/>
        </w:rPr>
        <w:t xml:space="preserve"> and temporary languages.</w:t>
      </w:r>
      <w:r w:rsidR="00AD22D3">
        <w:rPr>
          <w:u w:val="single"/>
        </w:rPr>
        <w:t xml:space="preserve"> The </w:t>
      </w:r>
      <w:r w:rsidR="00B415C2">
        <w:rPr>
          <w:u w:val="single"/>
        </w:rPr>
        <w:t xml:space="preserve">commissioner of the </w:t>
      </w:r>
      <w:r w:rsidR="00AD22D3">
        <w:rPr>
          <w:u w:val="single"/>
        </w:rPr>
        <w:t xml:space="preserve">mayor’s office of immigrant affairs shall make the signage available to </w:t>
      </w:r>
      <w:r w:rsidR="00D40D97">
        <w:rPr>
          <w:u w:val="single"/>
        </w:rPr>
        <w:t>covered agencies</w:t>
      </w:r>
      <w:r w:rsidR="00A57F8C">
        <w:rPr>
          <w:u w:val="single"/>
        </w:rPr>
        <w:t xml:space="preserve"> as well as the New York city department of education</w:t>
      </w:r>
      <w:r w:rsidR="00AD22D3">
        <w:rPr>
          <w:u w:val="single"/>
        </w:rPr>
        <w:t>.</w:t>
      </w:r>
    </w:p>
    <w:p w14:paraId="00C600C3" w14:textId="1A0A3D95" w:rsidR="00364182" w:rsidRDefault="00D51F2A" w:rsidP="00364182">
      <w:pPr>
        <w:spacing w:line="480" w:lineRule="auto"/>
        <w:jc w:val="both"/>
        <w:rPr>
          <w:color w:val="000000"/>
          <w:u w:val="single"/>
        </w:rPr>
      </w:pPr>
      <w:r>
        <w:rPr>
          <w:u w:val="single"/>
        </w:rPr>
        <w:t xml:space="preserve">c. No later than September 30, 2025, covered agencies shall </w:t>
      </w:r>
      <w:r w:rsidR="006A590D">
        <w:rPr>
          <w:u w:val="single"/>
        </w:rPr>
        <w:t xml:space="preserve">conspicuously post the </w:t>
      </w:r>
      <w:r w:rsidR="00542C9A">
        <w:rPr>
          <w:u w:val="single"/>
        </w:rPr>
        <w:t xml:space="preserve">signage </w:t>
      </w:r>
      <w:r w:rsidR="00417C08">
        <w:rPr>
          <w:u w:val="single"/>
        </w:rPr>
        <w:t xml:space="preserve">described in subdivision b of this section </w:t>
      </w:r>
      <w:r w:rsidR="00542C9A">
        <w:rPr>
          <w:u w:val="single"/>
        </w:rPr>
        <w:t xml:space="preserve">in </w:t>
      </w:r>
      <w:r w:rsidR="009309D0">
        <w:rPr>
          <w:u w:val="single"/>
        </w:rPr>
        <w:t xml:space="preserve">at least one centralized location </w:t>
      </w:r>
      <w:r w:rsidR="00236BD0">
        <w:rPr>
          <w:u w:val="single"/>
        </w:rPr>
        <w:t>in each city property housing a covered agency</w:t>
      </w:r>
      <w:r w:rsidR="00143EEC">
        <w:rPr>
          <w:u w:val="single"/>
        </w:rPr>
        <w:t xml:space="preserve">. </w:t>
      </w:r>
      <w:r w:rsidR="00B41DE5" w:rsidRPr="00B41DE5">
        <w:rPr>
          <w:u w:val="single"/>
        </w:rPr>
        <w:t xml:space="preserve">Covered agencies shall clearly identify which areas of a specific property are non-public and shall post signage stating that </w:t>
      </w:r>
      <w:r w:rsidR="00B63835">
        <w:rPr>
          <w:u w:val="single"/>
        </w:rPr>
        <w:t xml:space="preserve">individuals may not enter </w:t>
      </w:r>
      <w:r w:rsidR="00B41DE5" w:rsidRPr="00B41DE5">
        <w:rPr>
          <w:u w:val="single"/>
        </w:rPr>
        <w:t>areas beyond the public areas unless accompanied or invited by a staff member</w:t>
      </w:r>
      <w:r w:rsidR="000E2C55">
        <w:rPr>
          <w:u w:val="single"/>
        </w:rPr>
        <w:t xml:space="preserve"> of the covered agency</w:t>
      </w:r>
      <w:r w:rsidR="00B41DE5">
        <w:rPr>
          <w:u w:val="single"/>
        </w:rPr>
        <w:t xml:space="preserve">. </w:t>
      </w:r>
      <w:r w:rsidR="00143EEC">
        <w:rPr>
          <w:color w:val="000000"/>
          <w:u w:val="single"/>
        </w:rPr>
        <w:t xml:space="preserve">No later than September 30, 2025, the New York city department of education shall make the signage </w:t>
      </w:r>
      <w:r w:rsidR="00417C08">
        <w:rPr>
          <w:color w:val="000000"/>
          <w:u w:val="single"/>
        </w:rPr>
        <w:t xml:space="preserve">described in subdivision b of this section </w:t>
      </w:r>
      <w:r w:rsidR="00143EEC">
        <w:rPr>
          <w:color w:val="000000"/>
          <w:u w:val="single"/>
        </w:rPr>
        <w:t>available (</w:t>
      </w:r>
      <w:proofErr w:type="spellStart"/>
      <w:r w:rsidR="00143EEC">
        <w:rPr>
          <w:color w:val="000000"/>
          <w:u w:val="single"/>
        </w:rPr>
        <w:t>i</w:t>
      </w:r>
      <w:proofErr w:type="spellEnd"/>
      <w:r w:rsidR="00143EEC">
        <w:rPr>
          <w:color w:val="000000"/>
          <w:u w:val="single"/>
        </w:rPr>
        <w:t>)</w:t>
      </w:r>
      <w:r w:rsidR="00143EEC" w:rsidRPr="00E010B0">
        <w:rPr>
          <w:color w:val="000000"/>
          <w:u w:val="single"/>
        </w:rPr>
        <w:t xml:space="preserve"> in the main or central office </w:t>
      </w:r>
      <w:r w:rsidR="00143EEC">
        <w:rPr>
          <w:color w:val="000000"/>
          <w:u w:val="single"/>
        </w:rPr>
        <w:t xml:space="preserve">of </w:t>
      </w:r>
      <w:r w:rsidR="00143EEC" w:rsidRPr="00E010B0">
        <w:rPr>
          <w:color w:val="000000"/>
          <w:u w:val="single"/>
        </w:rPr>
        <w:t>each school</w:t>
      </w:r>
      <w:r w:rsidR="00143EEC">
        <w:rPr>
          <w:color w:val="000000"/>
          <w:u w:val="single"/>
        </w:rPr>
        <w:t>;</w:t>
      </w:r>
      <w:r w:rsidR="00143EEC" w:rsidRPr="00E010B0">
        <w:rPr>
          <w:color w:val="000000"/>
          <w:u w:val="single"/>
        </w:rPr>
        <w:t xml:space="preserve"> </w:t>
      </w:r>
      <w:r w:rsidR="00143EEC">
        <w:rPr>
          <w:color w:val="000000"/>
          <w:u w:val="single"/>
        </w:rPr>
        <w:t xml:space="preserve">(ii) on each school’s individual website, if available; (iii) </w:t>
      </w:r>
      <w:r w:rsidR="00143EEC" w:rsidRPr="00E010B0">
        <w:rPr>
          <w:color w:val="000000"/>
          <w:u w:val="single"/>
        </w:rPr>
        <w:t xml:space="preserve">on the </w:t>
      </w:r>
      <w:r w:rsidR="00143EEC">
        <w:rPr>
          <w:color w:val="000000"/>
          <w:u w:val="single"/>
        </w:rPr>
        <w:t>department’</w:t>
      </w:r>
      <w:r w:rsidR="00143EEC" w:rsidRPr="00E010B0">
        <w:rPr>
          <w:color w:val="000000"/>
          <w:u w:val="single"/>
        </w:rPr>
        <w:t>s website</w:t>
      </w:r>
      <w:r w:rsidR="00143EEC">
        <w:rPr>
          <w:color w:val="000000"/>
          <w:u w:val="single"/>
        </w:rPr>
        <w:t>;</w:t>
      </w:r>
      <w:r w:rsidR="00143EEC" w:rsidRPr="00E010B0">
        <w:rPr>
          <w:color w:val="000000"/>
          <w:u w:val="single"/>
        </w:rPr>
        <w:t xml:space="preserve"> </w:t>
      </w:r>
      <w:r w:rsidR="00143EEC">
        <w:rPr>
          <w:color w:val="000000"/>
          <w:u w:val="single"/>
        </w:rPr>
        <w:t>and (iv) on any online portal for students and parents</w:t>
      </w:r>
      <w:r w:rsidR="00143EEC" w:rsidRPr="00E010B0">
        <w:rPr>
          <w:color w:val="000000"/>
          <w:u w:val="single"/>
        </w:rPr>
        <w:t>.</w:t>
      </w:r>
      <w:r w:rsidR="00364182">
        <w:rPr>
          <w:color w:val="000000"/>
          <w:u w:val="single"/>
        </w:rPr>
        <w:t xml:space="preserve"> </w:t>
      </w:r>
    </w:p>
    <w:p w14:paraId="4717DE27" w14:textId="666C6AAF" w:rsidR="00D51F2A" w:rsidRDefault="00364182" w:rsidP="00364182">
      <w:pPr>
        <w:spacing w:line="480" w:lineRule="auto"/>
        <w:jc w:val="both"/>
        <w:rPr>
          <w:color w:val="000000"/>
          <w:u w:val="single"/>
        </w:rPr>
      </w:pPr>
      <w:r>
        <w:rPr>
          <w:color w:val="000000"/>
          <w:u w:val="single"/>
        </w:rPr>
        <w:t xml:space="preserve">d. No later than September 30, 2025, the commissioner of the mayor’s office of immigrant affairs shall conduct community outreach and education efforts related to the contents of the signage described in subdivision b of this section. </w:t>
      </w:r>
      <w:r w:rsidRPr="00364182">
        <w:rPr>
          <w:color w:val="000000"/>
          <w:u w:val="single"/>
        </w:rPr>
        <w:t>Community outreach</w:t>
      </w:r>
      <w:r>
        <w:rPr>
          <w:color w:val="000000"/>
          <w:u w:val="single"/>
        </w:rPr>
        <w:t xml:space="preserve"> and education efforts</w:t>
      </w:r>
      <w:r w:rsidRPr="00364182">
        <w:rPr>
          <w:color w:val="000000"/>
          <w:u w:val="single"/>
        </w:rPr>
        <w:t xml:space="preserve"> </w:t>
      </w:r>
      <w:r>
        <w:rPr>
          <w:color w:val="000000"/>
          <w:u w:val="single"/>
        </w:rPr>
        <w:t xml:space="preserve"> </w:t>
      </w:r>
      <w:r w:rsidRPr="00364182">
        <w:rPr>
          <w:color w:val="000000"/>
          <w:u w:val="single"/>
        </w:rPr>
        <w:t>shall include but not be limited to distributing outreach materials at registration</w:t>
      </w:r>
      <w:r>
        <w:rPr>
          <w:color w:val="000000"/>
          <w:u w:val="single"/>
        </w:rPr>
        <w:t xml:space="preserve"> </w:t>
      </w:r>
      <w:r w:rsidRPr="00364182">
        <w:rPr>
          <w:color w:val="000000"/>
          <w:u w:val="single"/>
        </w:rPr>
        <w:t>sites</w:t>
      </w:r>
      <w:r w:rsidR="006F4CB4">
        <w:rPr>
          <w:color w:val="000000"/>
          <w:u w:val="single"/>
        </w:rPr>
        <w:t xml:space="preserve"> for the New York city identity card</w:t>
      </w:r>
      <w:r w:rsidRPr="00364182">
        <w:rPr>
          <w:color w:val="000000"/>
          <w:u w:val="single"/>
        </w:rPr>
        <w:t>, humanitarian emergency response and relief centers, emergency shelters, respite centers,</w:t>
      </w:r>
      <w:r>
        <w:rPr>
          <w:color w:val="000000"/>
          <w:u w:val="single"/>
        </w:rPr>
        <w:t xml:space="preserve"> </w:t>
      </w:r>
      <w:r w:rsidRPr="00364182">
        <w:rPr>
          <w:color w:val="000000"/>
          <w:u w:val="single"/>
        </w:rPr>
        <w:t xml:space="preserve">asylum seeker resource navigation centers and via </w:t>
      </w:r>
      <w:proofErr w:type="spellStart"/>
      <w:r w:rsidRPr="00364182">
        <w:rPr>
          <w:color w:val="000000"/>
          <w:u w:val="single"/>
        </w:rPr>
        <w:t>LinkNYC</w:t>
      </w:r>
      <w:proofErr w:type="spellEnd"/>
      <w:r w:rsidRPr="00364182">
        <w:rPr>
          <w:color w:val="000000"/>
          <w:u w:val="single"/>
        </w:rPr>
        <w:t xml:space="preserve"> kiosks.</w:t>
      </w:r>
    </w:p>
    <w:p w14:paraId="684599C2" w14:textId="73EB6D7D" w:rsidR="001D68B3" w:rsidRPr="00364182" w:rsidRDefault="001D68B3" w:rsidP="00364182">
      <w:pPr>
        <w:spacing w:line="480" w:lineRule="auto"/>
        <w:jc w:val="both"/>
        <w:rPr>
          <w:color w:val="000000"/>
          <w:u w:val="single"/>
        </w:rPr>
      </w:pPr>
      <w:r>
        <w:rPr>
          <w:color w:val="000000"/>
          <w:u w:val="single"/>
        </w:rPr>
        <w:t xml:space="preserve">e. </w:t>
      </w:r>
      <w:r w:rsidR="00F76B5D">
        <w:rPr>
          <w:color w:val="000000"/>
          <w:u w:val="single"/>
        </w:rPr>
        <w:t xml:space="preserve">No later than October 31, 2025, </w:t>
      </w:r>
      <w:r w:rsidR="00F76B5D" w:rsidRPr="00F76B5D">
        <w:rPr>
          <w:color w:val="000000"/>
          <w:u w:val="single"/>
        </w:rPr>
        <w:t xml:space="preserve">each covered agency shall report to the mayor’s office of immigrant affairs that the covered agency has posted the required signage. </w:t>
      </w:r>
      <w:r w:rsidR="00F76B5D">
        <w:rPr>
          <w:color w:val="000000"/>
          <w:u w:val="single"/>
        </w:rPr>
        <w:t xml:space="preserve">No later than </w:t>
      </w:r>
      <w:r w:rsidR="007968C2">
        <w:rPr>
          <w:color w:val="000000"/>
          <w:u w:val="single"/>
        </w:rPr>
        <w:t>November 30</w:t>
      </w:r>
      <w:r w:rsidR="00F76B5D">
        <w:rPr>
          <w:color w:val="000000"/>
          <w:u w:val="single"/>
        </w:rPr>
        <w:t>, 2025, and every five years thereafter,</w:t>
      </w:r>
      <w:r w:rsidR="00F76B5D" w:rsidRPr="00F76B5D">
        <w:rPr>
          <w:color w:val="000000"/>
          <w:u w:val="single"/>
        </w:rPr>
        <w:t xml:space="preserve"> the mayor’s office of immigrant affairs shall </w:t>
      </w:r>
      <w:r w:rsidR="00F76B5D" w:rsidRPr="00F76B5D">
        <w:rPr>
          <w:color w:val="000000"/>
          <w:u w:val="single"/>
        </w:rPr>
        <w:lastRenderedPageBreak/>
        <w:t>provide to the Speaker of the Council a report reflecting which covered agencies have posted the required signage</w:t>
      </w:r>
      <w:r w:rsidR="00F76B5D">
        <w:rPr>
          <w:color w:val="000000"/>
          <w:u w:val="single"/>
        </w:rPr>
        <w:t xml:space="preserve">. </w:t>
      </w:r>
    </w:p>
    <w:p w14:paraId="79B2698A" w14:textId="77777777" w:rsidR="004E1CF2" w:rsidRPr="006D562C" w:rsidRDefault="00595589" w:rsidP="00094A70">
      <w:pPr>
        <w:spacing w:line="480" w:lineRule="auto"/>
        <w:jc w:val="both"/>
        <w:rPr>
          <w:u w:val="single"/>
        </w:rPr>
      </w:pPr>
      <w:r>
        <w:t>§ 2.</w:t>
      </w:r>
      <w:r w:rsidR="002C4582">
        <w:t xml:space="preserve"> This local law takes effect immediately. </w:t>
      </w:r>
    </w:p>
    <w:p w14:paraId="4C87C39A"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0F67B727" w14:textId="77777777" w:rsidR="00B47730" w:rsidRDefault="00B47730" w:rsidP="007101A2">
      <w:pPr>
        <w:ind w:firstLine="0"/>
        <w:jc w:val="both"/>
        <w:rPr>
          <w:sz w:val="18"/>
          <w:szCs w:val="18"/>
        </w:rPr>
      </w:pPr>
    </w:p>
    <w:p w14:paraId="18E9FC3B" w14:textId="77777777" w:rsidR="00EB262D" w:rsidRDefault="00AD461E" w:rsidP="007101A2">
      <w:pPr>
        <w:ind w:firstLine="0"/>
        <w:jc w:val="both"/>
        <w:rPr>
          <w:sz w:val="18"/>
          <w:szCs w:val="18"/>
        </w:rPr>
      </w:pPr>
      <w:r>
        <w:rPr>
          <w:sz w:val="18"/>
          <w:szCs w:val="18"/>
        </w:rPr>
        <w:t>NCC</w:t>
      </w:r>
    </w:p>
    <w:p w14:paraId="637E2B96"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AD461E">
        <w:rPr>
          <w:sz w:val="18"/>
          <w:szCs w:val="18"/>
        </w:rPr>
        <w:t>18723</w:t>
      </w:r>
    </w:p>
    <w:p w14:paraId="70BC3E57" w14:textId="1DBABDFD" w:rsidR="001A6844" w:rsidRDefault="001A6844" w:rsidP="007101A2">
      <w:pPr>
        <w:ind w:firstLine="0"/>
        <w:jc w:val="both"/>
        <w:rPr>
          <w:sz w:val="18"/>
          <w:szCs w:val="18"/>
        </w:rPr>
      </w:pPr>
      <w:r>
        <w:rPr>
          <w:sz w:val="18"/>
          <w:szCs w:val="18"/>
        </w:rPr>
        <w:t>Int. #1268-2025</w:t>
      </w:r>
    </w:p>
    <w:p w14:paraId="137FB8A4" w14:textId="0DF82E8A" w:rsidR="00AE212E" w:rsidRDefault="001A6844" w:rsidP="007101A2">
      <w:pPr>
        <w:ind w:firstLine="0"/>
        <w:rPr>
          <w:sz w:val="18"/>
          <w:szCs w:val="18"/>
        </w:rPr>
      </w:pPr>
      <w:r>
        <w:rPr>
          <w:sz w:val="18"/>
          <w:szCs w:val="18"/>
        </w:rPr>
        <w:t>1/7/2026 3:52 PM</w:t>
      </w:r>
    </w:p>
    <w:p w14:paraId="25DB2E31"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2F1F6" w14:textId="77777777" w:rsidR="00A33F58" w:rsidRDefault="00A33F58">
      <w:r>
        <w:separator/>
      </w:r>
    </w:p>
    <w:p w14:paraId="6A99555D" w14:textId="77777777" w:rsidR="00A33F58" w:rsidRDefault="00A33F58"/>
  </w:endnote>
  <w:endnote w:type="continuationSeparator" w:id="0">
    <w:p w14:paraId="410DF473" w14:textId="77777777" w:rsidR="00A33F58" w:rsidRDefault="00A33F58">
      <w:r>
        <w:continuationSeparator/>
      </w:r>
    </w:p>
    <w:p w14:paraId="4F67B711" w14:textId="77777777" w:rsidR="00A33F58" w:rsidRDefault="00A33F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DB1E3B1" w14:textId="54EFDCD6" w:rsidR="008F0B17" w:rsidRDefault="008F0B17">
        <w:pPr>
          <w:pStyle w:val="Footer"/>
          <w:jc w:val="center"/>
        </w:pPr>
        <w:r>
          <w:fldChar w:fldCharType="begin"/>
        </w:r>
        <w:r>
          <w:instrText xml:space="preserve"> PAGE   \* MERGEFORMAT </w:instrText>
        </w:r>
        <w:r>
          <w:fldChar w:fldCharType="separate"/>
        </w:r>
        <w:r w:rsidR="00D62D62">
          <w:rPr>
            <w:noProof/>
          </w:rPr>
          <w:t>3</w:t>
        </w:r>
        <w:r>
          <w:rPr>
            <w:noProof/>
          </w:rPr>
          <w:fldChar w:fldCharType="end"/>
        </w:r>
      </w:p>
    </w:sdtContent>
  </w:sdt>
  <w:p w14:paraId="6C78CDB2"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8BEEDEB" w14:textId="77777777" w:rsidR="008F0B17" w:rsidRDefault="008F0B17">
        <w:pPr>
          <w:pStyle w:val="Footer"/>
          <w:jc w:val="center"/>
        </w:pPr>
        <w:r>
          <w:fldChar w:fldCharType="begin"/>
        </w:r>
        <w:r>
          <w:instrText xml:space="preserve"> PAGE   \* MERGEFORMAT </w:instrText>
        </w:r>
        <w:r>
          <w:fldChar w:fldCharType="separate"/>
        </w:r>
        <w:r w:rsidR="00AD22D3">
          <w:rPr>
            <w:noProof/>
          </w:rPr>
          <w:t>2</w:t>
        </w:r>
        <w:r>
          <w:rPr>
            <w:noProof/>
          </w:rPr>
          <w:fldChar w:fldCharType="end"/>
        </w:r>
      </w:p>
    </w:sdtContent>
  </w:sdt>
  <w:p w14:paraId="3FBA15D4"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341EE" w14:textId="77777777" w:rsidR="00A33F58" w:rsidRDefault="00A33F58">
      <w:r>
        <w:separator/>
      </w:r>
    </w:p>
    <w:p w14:paraId="0A252F3D" w14:textId="77777777" w:rsidR="00A33F58" w:rsidRDefault="00A33F58"/>
  </w:footnote>
  <w:footnote w:type="continuationSeparator" w:id="0">
    <w:p w14:paraId="2F2D7AFF" w14:textId="77777777" w:rsidR="00A33F58" w:rsidRDefault="00A33F58">
      <w:r>
        <w:continuationSeparator/>
      </w:r>
    </w:p>
    <w:p w14:paraId="7ED44FD1" w14:textId="77777777" w:rsidR="00A33F58" w:rsidRDefault="00A33F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1867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61"/>
    <w:rsid w:val="00002A9D"/>
    <w:rsid w:val="000135A3"/>
    <w:rsid w:val="000140C4"/>
    <w:rsid w:val="00022670"/>
    <w:rsid w:val="00023886"/>
    <w:rsid w:val="00035181"/>
    <w:rsid w:val="00035414"/>
    <w:rsid w:val="00035619"/>
    <w:rsid w:val="00040181"/>
    <w:rsid w:val="000502BC"/>
    <w:rsid w:val="000546E2"/>
    <w:rsid w:val="00056BB0"/>
    <w:rsid w:val="00061089"/>
    <w:rsid w:val="00064AFB"/>
    <w:rsid w:val="00073418"/>
    <w:rsid w:val="00075831"/>
    <w:rsid w:val="00077287"/>
    <w:rsid w:val="00087594"/>
    <w:rsid w:val="0009173E"/>
    <w:rsid w:val="00094A70"/>
    <w:rsid w:val="000A1189"/>
    <w:rsid w:val="000B2B48"/>
    <w:rsid w:val="000B7B68"/>
    <w:rsid w:val="000D4A7F"/>
    <w:rsid w:val="000E2C55"/>
    <w:rsid w:val="000E3FDE"/>
    <w:rsid w:val="001073BD"/>
    <w:rsid w:val="00115B31"/>
    <w:rsid w:val="00125D90"/>
    <w:rsid w:val="00143EEC"/>
    <w:rsid w:val="001509BF"/>
    <w:rsid w:val="00150A27"/>
    <w:rsid w:val="00162FC0"/>
    <w:rsid w:val="00165627"/>
    <w:rsid w:val="00167107"/>
    <w:rsid w:val="00167BDA"/>
    <w:rsid w:val="00180BD2"/>
    <w:rsid w:val="00185A8F"/>
    <w:rsid w:val="001955B7"/>
    <w:rsid w:val="00195A80"/>
    <w:rsid w:val="001A0DF4"/>
    <w:rsid w:val="001A6844"/>
    <w:rsid w:val="001A6F45"/>
    <w:rsid w:val="001B0ED4"/>
    <w:rsid w:val="001D4249"/>
    <w:rsid w:val="001D68B3"/>
    <w:rsid w:val="001E07B4"/>
    <w:rsid w:val="00203A26"/>
    <w:rsid w:val="00205741"/>
    <w:rsid w:val="00207323"/>
    <w:rsid w:val="0021642E"/>
    <w:rsid w:val="0022099D"/>
    <w:rsid w:val="00224858"/>
    <w:rsid w:val="00231A7C"/>
    <w:rsid w:val="00234C47"/>
    <w:rsid w:val="00236BD0"/>
    <w:rsid w:val="002375DA"/>
    <w:rsid w:val="00241F94"/>
    <w:rsid w:val="0025347D"/>
    <w:rsid w:val="00256720"/>
    <w:rsid w:val="00266CCA"/>
    <w:rsid w:val="00270162"/>
    <w:rsid w:val="00280955"/>
    <w:rsid w:val="00284131"/>
    <w:rsid w:val="00292C42"/>
    <w:rsid w:val="002A5472"/>
    <w:rsid w:val="002C397A"/>
    <w:rsid w:val="002C4435"/>
    <w:rsid w:val="002C4582"/>
    <w:rsid w:val="002D0FFD"/>
    <w:rsid w:val="002D5F4F"/>
    <w:rsid w:val="002F18C0"/>
    <w:rsid w:val="002F196D"/>
    <w:rsid w:val="002F269C"/>
    <w:rsid w:val="002F5200"/>
    <w:rsid w:val="00301E5D"/>
    <w:rsid w:val="00310F56"/>
    <w:rsid w:val="00320D3B"/>
    <w:rsid w:val="00324158"/>
    <w:rsid w:val="0033027F"/>
    <w:rsid w:val="003418B8"/>
    <w:rsid w:val="003447CD"/>
    <w:rsid w:val="00344B0C"/>
    <w:rsid w:val="00352CA7"/>
    <w:rsid w:val="00360F52"/>
    <w:rsid w:val="00364182"/>
    <w:rsid w:val="003720CF"/>
    <w:rsid w:val="003874A1"/>
    <w:rsid w:val="00387754"/>
    <w:rsid w:val="00387814"/>
    <w:rsid w:val="00393D65"/>
    <w:rsid w:val="003A0A63"/>
    <w:rsid w:val="003A29EF"/>
    <w:rsid w:val="003A75C2"/>
    <w:rsid w:val="003C6178"/>
    <w:rsid w:val="003F26F9"/>
    <w:rsid w:val="003F2E1C"/>
    <w:rsid w:val="003F3109"/>
    <w:rsid w:val="00403D3A"/>
    <w:rsid w:val="00417C08"/>
    <w:rsid w:val="00424E47"/>
    <w:rsid w:val="00432688"/>
    <w:rsid w:val="00440446"/>
    <w:rsid w:val="00444642"/>
    <w:rsid w:val="00447A01"/>
    <w:rsid w:val="00447F72"/>
    <w:rsid w:val="00465293"/>
    <w:rsid w:val="0049355A"/>
    <w:rsid w:val="004948B5"/>
    <w:rsid w:val="00497233"/>
    <w:rsid w:val="004A1EF4"/>
    <w:rsid w:val="004B097C"/>
    <w:rsid w:val="004C281A"/>
    <w:rsid w:val="004E1CF2"/>
    <w:rsid w:val="004E2786"/>
    <w:rsid w:val="004F3343"/>
    <w:rsid w:val="004F799E"/>
    <w:rsid w:val="004F7EC6"/>
    <w:rsid w:val="005020E8"/>
    <w:rsid w:val="005313EA"/>
    <w:rsid w:val="0053203A"/>
    <w:rsid w:val="0054091A"/>
    <w:rsid w:val="00542C9A"/>
    <w:rsid w:val="0054793F"/>
    <w:rsid w:val="00550E96"/>
    <w:rsid w:val="00552C18"/>
    <w:rsid w:val="00554ACD"/>
    <w:rsid w:val="00554C35"/>
    <w:rsid w:val="0055795C"/>
    <w:rsid w:val="00564833"/>
    <w:rsid w:val="0057235A"/>
    <w:rsid w:val="00574CEF"/>
    <w:rsid w:val="00581892"/>
    <w:rsid w:val="00583E1A"/>
    <w:rsid w:val="00586366"/>
    <w:rsid w:val="00595589"/>
    <w:rsid w:val="005A1EBD"/>
    <w:rsid w:val="005A49E1"/>
    <w:rsid w:val="005B3150"/>
    <w:rsid w:val="005B5DE4"/>
    <w:rsid w:val="005C33EA"/>
    <w:rsid w:val="005C4FE0"/>
    <w:rsid w:val="005C6980"/>
    <w:rsid w:val="005D4A03"/>
    <w:rsid w:val="005D78FA"/>
    <w:rsid w:val="005E37CC"/>
    <w:rsid w:val="005E655A"/>
    <w:rsid w:val="005E7681"/>
    <w:rsid w:val="005F3AA6"/>
    <w:rsid w:val="006243C9"/>
    <w:rsid w:val="00627666"/>
    <w:rsid w:val="00630AB3"/>
    <w:rsid w:val="0063748A"/>
    <w:rsid w:val="00650621"/>
    <w:rsid w:val="006527C8"/>
    <w:rsid w:val="00657698"/>
    <w:rsid w:val="00663B34"/>
    <w:rsid w:val="00663BE5"/>
    <w:rsid w:val="006662DF"/>
    <w:rsid w:val="006712F5"/>
    <w:rsid w:val="00675EF3"/>
    <w:rsid w:val="0067656F"/>
    <w:rsid w:val="00681A93"/>
    <w:rsid w:val="00683932"/>
    <w:rsid w:val="00687344"/>
    <w:rsid w:val="00693D62"/>
    <w:rsid w:val="006A590D"/>
    <w:rsid w:val="006A63C7"/>
    <w:rsid w:val="006A691C"/>
    <w:rsid w:val="006B26AF"/>
    <w:rsid w:val="006B590A"/>
    <w:rsid w:val="006B5AB9"/>
    <w:rsid w:val="006C0352"/>
    <w:rsid w:val="006C29D8"/>
    <w:rsid w:val="006C7B87"/>
    <w:rsid w:val="006D35C4"/>
    <w:rsid w:val="006D3E3C"/>
    <w:rsid w:val="006D44B2"/>
    <w:rsid w:val="006D562C"/>
    <w:rsid w:val="006D61B7"/>
    <w:rsid w:val="006D647F"/>
    <w:rsid w:val="006F34CB"/>
    <w:rsid w:val="006F4CB4"/>
    <w:rsid w:val="006F5CC7"/>
    <w:rsid w:val="0070693A"/>
    <w:rsid w:val="00707358"/>
    <w:rsid w:val="007101A2"/>
    <w:rsid w:val="00712B1B"/>
    <w:rsid w:val="007218EB"/>
    <w:rsid w:val="0072551E"/>
    <w:rsid w:val="00727F04"/>
    <w:rsid w:val="00750030"/>
    <w:rsid w:val="0076218E"/>
    <w:rsid w:val="00767CD4"/>
    <w:rsid w:val="007702BC"/>
    <w:rsid w:val="00770B9A"/>
    <w:rsid w:val="00795945"/>
    <w:rsid w:val="007968C2"/>
    <w:rsid w:val="007A1A40"/>
    <w:rsid w:val="007A215A"/>
    <w:rsid w:val="007B16D6"/>
    <w:rsid w:val="007B293E"/>
    <w:rsid w:val="007B6497"/>
    <w:rsid w:val="007C1D9D"/>
    <w:rsid w:val="007C6893"/>
    <w:rsid w:val="007D3CF1"/>
    <w:rsid w:val="007E73C5"/>
    <w:rsid w:val="007E79D5"/>
    <w:rsid w:val="007F0779"/>
    <w:rsid w:val="007F0A63"/>
    <w:rsid w:val="007F4087"/>
    <w:rsid w:val="007F640F"/>
    <w:rsid w:val="008006F1"/>
    <w:rsid w:val="00806569"/>
    <w:rsid w:val="008167F4"/>
    <w:rsid w:val="00823EFE"/>
    <w:rsid w:val="0083635D"/>
    <w:rsid w:val="0083646C"/>
    <w:rsid w:val="0085260B"/>
    <w:rsid w:val="00853E42"/>
    <w:rsid w:val="008566DA"/>
    <w:rsid w:val="00872BFD"/>
    <w:rsid w:val="00873B26"/>
    <w:rsid w:val="00880099"/>
    <w:rsid w:val="00884F8E"/>
    <w:rsid w:val="0089537F"/>
    <w:rsid w:val="008A630E"/>
    <w:rsid w:val="008B3063"/>
    <w:rsid w:val="008D0D9A"/>
    <w:rsid w:val="008D2109"/>
    <w:rsid w:val="008E28FA"/>
    <w:rsid w:val="008F0B17"/>
    <w:rsid w:val="008F5A08"/>
    <w:rsid w:val="00900ACB"/>
    <w:rsid w:val="00925D71"/>
    <w:rsid w:val="00925D76"/>
    <w:rsid w:val="009309D0"/>
    <w:rsid w:val="0094029B"/>
    <w:rsid w:val="009822E5"/>
    <w:rsid w:val="00984E58"/>
    <w:rsid w:val="00985805"/>
    <w:rsid w:val="00990ECE"/>
    <w:rsid w:val="00992ACD"/>
    <w:rsid w:val="0099574C"/>
    <w:rsid w:val="009A3E81"/>
    <w:rsid w:val="009A5F65"/>
    <w:rsid w:val="009C19F7"/>
    <w:rsid w:val="009C390B"/>
    <w:rsid w:val="009D2F99"/>
    <w:rsid w:val="009E2BE3"/>
    <w:rsid w:val="009F27D7"/>
    <w:rsid w:val="00A01AD7"/>
    <w:rsid w:val="00A025FD"/>
    <w:rsid w:val="00A03635"/>
    <w:rsid w:val="00A10451"/>
    <w:rsid w:val="00A15867"/>
    <w:rsid w:val="00A20E80"/>
    <w:rsid w:val="00A2152B"/>
    <w:rsid w:val="00A269C2"/>
    <w:rsid w:val="00A33F58"/>
    <w:rsid w:val="00A408F0"/>
    <w:rsid w:val="00A46ACE"/>
    <w:rsid w:val="00A5276F"/>
    <w:rsid w:val="00A531EC"/>
    <w:rsid w:val="00A534D8"/>
    <w:rsid w:val="00A57F8C"/>
    <w:rsid w:val="00A654D0"/>
    <w:rsid w:val="00A707C2"/>
    <w:rsid w:val="00AA3919"/>
    <w:rsid w:val="00AA644B"/>
    <w:rsid w:val="00AB7ED6"/>
    <w:rsid w:val="00AD1881"/>
    <w:rsid w:val="00AD22D3"/>
    <w:rsid w:val="00AD461E"/>
    <w:rsid w:val="00AD6640"/>
    <w:rsid w:val="00AE09DB"/>
    <w:rsid w:val="00AE212E"/>
    <w:rsid w:val="00AF39A5"/>
    <w:rsid w:val="00AF7A23"/>
    <w:rsid w:val="00B0141F"/>
    <w:rsid w:val="00B15D83"/>
    <w:rsid w:val="00B1635A"/>
    <w:rsid w:val="00B30100"/>
    <w:rsid w:val="00B31163"/>
    <w:rsid w:val="00B32E7F"/>
    <w:rsid w:val="00B415C2"/>
    <w:rsid w:val="00B41DE5"/>
    <w:rsid w:val="00B47730"/>
    <w:rsid w:val="00B63835"/>
    <w:rsid w:val="00B83ACA"/>
    <w:rsid w:val="00B900EF"/>
    <w:rsid w:val="00B92490"/>
    <w:rsid w:val="00B97736"/>
    <w:rsid w:val="00BA4408"/>
    <w:rsid w:val="00BA599A"/>
    <w:rsid w:val="00BA73B4"/>
    <w:rsid w:val="00BB1B61"/>
    <w:rsid w:val="00BB6434"/>
    <w:rsid w:val="00BC1806"/>
    <w:rsid w:val="00BC6A65"/>
    <w:rsid w:val="00BD2962"/>
    <w:rsid w:val="00BD3BF4"/>
    <w:rsid w:val="00BD4E49"/>
    <w:rsid w:val="00BD7421"/>
    <w:rsid w:val="00BF176B"/>
    <w:rsid w:val="00BF5E5A"/>
    <w:rsid w:val="00BF69C3"/>
    <w:rsid w:val="00BF76F0"/>
    <w:rsid w:val="00C01701"/>
    <w:rsid w:val="00C025F3"/>
    <w:rsid w:val="00C15C55"/>
    <w:rsid w:val="00C25EF2"/>
    <w:rsid w:val="00C36746"/>
    <w:rsid w:val="00C42AA3"/>
    <w:rsid w:val="00C46017"/>
    <w:rsid w:val="00C51A9E"/>
    <w:rsid w:val="00C5385E"/>
    <w:rsid w:val="00C53E4A"/>
    <w:rsid w:val="00C54DB7"/>
    <w:rsid w:val="00C80C93"/>
    <w:rsid w:val="00C9113F"/>
    <w:rsid w:val="00C92A35"/>
    <w:rsid w:val="00C937E7"/>
    <w:rsid w:val="00C93F56"/>
    <w:rsid w:val="00C96CEE"/>
    <w:rsid w:val="00CA09E2"/>
    <w:rsid w:val="00CA2899"/>
    <w:rsid w:val="00CA30A1"/>
    <w:rsid w:val="00CA6B5C"/>
    <w:rsid w:val="00CB6995"/>
    <w:rsid w:val="00CB7D94"/>
    <w:rsid w:val="00CC112C"/>
    <w:rsid w:val="00CC4ED3"/>
    <w:rsid w:val="00CE122F"/>
    <w:rsid w:val="00CE50EE"/>
    <w:rsid w:val="00CE602C"/>
    <w:rsid w:val="00CF1435"/>
    <w:rsid w:val="00CF17D2"/>
    <w:rsid w:val="00D01CC3"/>
    <w:rsid w:val="00D12A0A"/>
    <w:rsid w:val="00D30A34"/>
    <w:rsid w:val="00D40D97"/>
    <w:rsid w:val="00D51F2A"/>
    <w:rsid w:val="00D52CE9"/>
    <w:rsid w:val="00D57E89"/>
    <w:rsid w:val="00D61C8C"/>
    <w:rsid w:val="00D62D62"/>
    <w:rsid w:val="00D71804"/>
    <w:rsid w:val="00D73B13"/>
    <w:rsid w:val="00D91FE9"/>
    <w:rsid w:val="00D929DF"/>
    <w:rsid w:val="00D94395"/>
    <w:rsid w:val="00D9616A"/>
    <w:rsid w:val="00D975BE"/>
    <w:rsid w:val="00DB6BFB"/>
    <w:rsid w:val="00DB7386"/>
    <w:rsid w:val="00DC57C0"/>
    <w:rsid w:val="00DC5BEB"/>
    <w:rsid w:val="00DD0DDA"/>
    <w:rsid w:val="00DD1CE2"/>
    <w:rsid w:val="00DE6E46"/>
    <w:rsid w:val="00DF221C"/>
    <w:rsid w:val="00DF7137"/>
    <w:rsid w:val="00DF7976"/>
    <w:rsid w:val="00E0423E"/>
    <w:rsid w:val="00E06550"/>
    <w:rsid w:val="00E13406"/>
    <w:rsid w:val="00E13D65"/>
    <w:rsid w:val="00E27771"/>
    <w:rsid w:val="00E310B4"/>
    <w:rsid w:val="00E34500"/>
    <w:rsid w:val="00E37C8F"/>
    <w:rsid w:val="00E42EF6"/>
    <w:rsid w:val="00E538DC"/>
    <w:rsid w:val="00E54950"/>
    <w:rsid w:val="00E611AD"/>
    <w:rsid w:val="00E611DE"/>
    <w:rsid w:val="00E835A8"/>
    <w:rsid w:val="00E84A4E"/>
    <w:rsid w:val="00E9267B"/>
    <w:rsid w:val="00E93793"/>
    <w:rsid w:val="00E96AB4"/>
    <w:rsid w:val="00E97376"/>
    <w:rsid w:val="00EB0D5E"/>
    <w:rsid w:val="00EB262D"/>
    <w:rsid w:val="00EB4C3F"/>
    <w:rsid w:val="00EB4F54"/>
    <w:rsid w:val="00EB5A95"/>
    <w:rsid w:val="00EB61CB"/>
    <w:rsid w:val="00EB6EA2"/>
    <w:rsid w:val="00EC0530"/>
    <w:rsid w:val="00EC38A3"/>
    <w:rsid w:val="00ED1169"/>
    <w:rsid w:val="00ED266D"/>
    <w:rsid w:val="00ED2846"/>
    <w:rsid w:val="00ED6ADF"/>
    <w:rsid w:val="00EE3C89"/>
    <w:rsid w:val="00EF1E62"/>
    <w:rsid w:val="00F01C1E"/>
    <w:rsid w:val="00F02AE7"/>
    <w:rsid w:val="00F03A8A"/>
    <w:rsid w:val="00F0418B"/>
    <w:rsid w:val="00F12CB7"/>
    <w:rsid w:val="00F1371E"/>
    <w:rsid w:val="00F15C49"/>
    <w:rsid w:val="00F23C44"/>
    <w:rsid w:val="00F261F1"/>
    <w:rsid w:val="00F27B66"/>
    <w:rsid w:val="00F33321"/>
    <w:rsid w:val="00F34140"/>
    <w:rsid w:val="00F3584B"/>
    <w:rsid w:val="00F546D2"/>
    <w:rsid w:val="00F60349"/>
    <w:rsid w:val="00F76B5D"/>
    <w:rsid w:val="00F77B18"/>
    <w:rsid w:val="00F851B8"/>
    <w:rsid w:val="00F873D8"/>
    <w:rsid w:val="00FA543B"/>
    <w:rsid w:val="00FA5BBD"/>
    <w:rsid w:val="00FA5D40"/>
    <w:rsid w:val="00FA63F7"/>
    <w:rsid w:val="00FB2FD6"/>
    <w:rsid w:val="00FB5242"/>
    <w:rsid w:val="00FC0E69"/>
    <w:rsid w:val="00FC547E"/>
    <w:rsid w:val="00FF4160"/>
    <w:rsid w:val="00FF4586"/>
    <w:rsid w:val="00FF6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7AA6A"/>
  <w15:docId w15:val="{507E7BF3-A687-42EA-A047-41867347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B31163"/>
    <w:rPr>
      <w:sz w:val="16"/>
      <w:szCs w:val="16"/>
    </w:rPr>
  </w:style>
  <w:style w:type="paragraph" w:styleId="CommentText">
    <w:name w:val="annotation text"/>
    <w:basedOn w:val="Normal"/>
    <w:link w:val="CommentTextChar"/>
    <w:uiPriority w:val="99"/>
    <w:semiHidden/>
    <w:unhideWhenUsed/>
    <w:rsid w:val="00B31163"/>
    <w:rPr>
      <w:sz w:val="20"/>
      <w:szCs w:val="20"/>
    </w:rPr>
  </w:style>
  <w:style w:type="character" w:customStyle="1" w:styleId="CommentTextChar">
    <w:name w:val="Comment Text Char"/>
    <w:basedOn w:val="DefaultParagraphFont"/>
    <w:link w:val="CommentText"/>
    <w:uiPriority w:val="99"/>
    <w:semiHidden/>
    <w:rsid w:val="00B3116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31163"/>
    <w:rPr>
      <w:b/>
      <w:bCs/>
    </w:rPr>
  </w:style>
  <w:style w:type="character" w:customStyle="1" w:styleId="CommentSubjectChar">
    <w:name w:val="Comment Subject Char"/>
    <w:basedOn w:val="CommentTextChar"/>
    <w:link w:val="CommentSubject"/>
    <w:uiPriority w:val="99"/>
    <w:semiHidden/>
    <w:rsid w:val="00B31163"/>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841297">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5279821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9BDD0-A37F-4CE7-8983-21A1AC1EE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7</TotalTime>
  <Pages>1</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Cata, Nicole</dc:creator>
  <cp:lastModifiedBy>Martin, William</cp:lastModifiedBy>
  <cp:revision>45</cp:revision>
  <cp:lastPrinted>2013-04-22T14:57:00Z</cp:lastPrinted>
  <dcterms:created xsi:type="dcterms:W3CDTF">2026-02-04T15:29:00Z</dcterms:created>
  <dcterms:modified xsi:type="dcterms:W3CDTF">2026-03-11T14:52:00Z</dcterms:modified>
</cp:coreProperties>
</file>