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5EAF4" w14:textId="58503133" w:rsidR="004E1CF2" w:rsidRDefault="00AC7B48" w:rsidP="00E97376">
      <w:pPr>
        <w:ind w:firstLine="0"/>
        <w:jc w:val="center"/>
      </w:pPr>
      <w:r>
        <w:t>Prop</w:t>
      </w:r>
      <w:r w:rsidR="008F2A9E">
        <w:t>osed</w:t>
      </w:r>
      <w:r>
        <w:t xml:space="preserve"> </w:t>
      </w:r>
      <w:r w:rsidR="004E1CF2">
        <w:t>Int. No.</w:t>
      </w:r>
      <w:r w:rsidR="00323373">
        <w:t xml:space="preserve"> 11</w:t>
      </w:r>
      <w:r>
        <w:t>-A</w:t>
      </w:r>
    </w:p>
    <w:p w14:paraId="0B138895" w14:textId="77777777" w:rsidR="00E97376" w:rsidRDefault="00E97376" w:rsidP="00E97376">
      <w:pPr>
        <w:ind w:firstLine="0"/>
        <w:jc w:val="center"/>
      </w:pPr>
    </w:p>
    <w:p w14:paraId="076B6C03" w14:textId="00CB2201" w:rsidR="004E1CF2" w:rsidRDefault="004E1CF2" w:rsidP="00E97376">
      <w:pPr>
        <w:ind w:firstLine="0"/>
        <w:jc w:val="both"/>
      </w:pPr>
      <w:r>
        <w:t xml:space="preserve">By </w:t>
      </w:r>
      <w:r w:rsidR="00323373">
        <w:rPr>
          <w:rFonts w:eastAsia="Calibri"/>
        </w:rPr>
        <w:t>The Speaker (Council Member Menin) and Council Members Avilés, Louis, Nurse, Restler, Hanif, Hudson, Joseph, Ung, Marte, De La Rosa, Farías, Williams, Cabán, Narcisse, Schulman, Won, Krishnan, Abreu, Feliz, Ossé, Gutiérrez, Dinowitz, P. Sanchez, Hanks, Riley, Paladino, Wong, Encarnación, J. Sanchez, Banks, Brewer, Hankerson, Maloney and Salaam</w:t>
      </w:r>
    </w:p>
    <w:p w14:paraId="3F1B6530" w14:textId="77777777" w:rsidR="00E97376" w:rsidRDefault="00E97376" w:rsidP="007101A2">
      <w:pPr>
        <w:pStyle w:val="BodyText"/>
        <w:spacing w:line="240" w:lineRule="auto"/>
        <w:ind w:firstLine="0"/>
        <w:jc w:val="center"/>
      </w:pPr>
    </w:p>
    <w:p w14:paraId="3F57E07A" w14:textId="77777777" w:rsidR="008F2A9E" w:rsidRPr="008F2A9E" w:rsidRDefault="008F2A9E" w:rsidP="007101A2">
      <w:pPr>
        <w:pStyle w:val="BodyText"/>
        <w:spacing w:line="240" w:lineRule="auto"/>
        <w:ind w:firstLine="0"/>
        <w:rPr>
          <w:vanish/>
        </w:rPr>
      </w:pPr>
      <w:proofErr w:type="gramStart"/>
      <w:r w:rsidRPr="008F2A9E">
        <w:rPr>
          <w:vanish/>
        </w:rPr>
        <w:t>..</w:t>
      </w:r>
      <w:proofErr w:type="gramEnd"/>
      <w:r w:rsidRPr="008F2A9E">
        <w:rPr>
          <w:vanish/>
        </w:rPr>
        <w:t>Title</w:t>
      </w:r>
    </w:p>
    <w:p w14:paraId="73A96787" w14:textId="09A8B730" w:rsidR="004E1CF2" w:rsidRDefault="008F2A9E" w:rsidP="007101A2">
      <w:pPr>
        <w:pStyle w:val="BodyText"/>
        <w:spacing w:line="240" w:lineRule="auto"/>
        <w:ind w:firstLine="0"/>
      </w:pPr>
      <w:r>
        <w:t>A Local Law t</w:t>
      </w:r>
      <w:r w:rsidR="004E1CF2">
        <w:t xml:space="preserve">o </w:t>
      </w:r>
      <w:r w:rsidR="00E310B4">
        <w:t>amend the</w:t>
      </w:r>
      <w:r w:rsidR="00FC547E">
        <w:t xml:space="preserve"> </w:t>
      </w:r>
      <w:r w:rsidR="00323373">
        <w:t>administrative code of the city of New York</w:t>
      </w:r>
      <w:r w:rsidR="004E1CF2">
        <w:t>, in relation to</w:t>
      </w:r>
      <w:r w:rsidR="00873B26">
        <w:t xml:space="preserve"> </w:t>
      </w:r>
      <w:r w:rsidR="00323373" w:rsidRPr="00323373">
        <w:t>increasing civil penalties for idling infractions</w:t>
      </w:r>
    </w:p>
    <w:p w14:paraId="15020C98" w14:textId="0246608E" w:rsidR="008F2A9E" w:rsidRPr="008F2A9E" w:rsidRDefault="008F2A9E" w:rsidP="007101A2">
      <w:pPr>
        <w:pStyle w:val="BodyText"/>
        <w:spacing w:line="240" w:lineRule="auto"/>
        <w:ind w:firstLine="0"/>
        <w:rPr>
          <w:vanish/>
        </w:rPr>
      </w:pPr>
      <w:proofErr w:type="gramStart"/>
      <w:r w:rsidRPr="008F2A9E">
        <w:rPr>
          <w:vanish/>
        </w:rPr>
        <w:t>..</w:t>
      </w:r>
      <w:proofErr w:type="gramEnd"/>
      <w:r w:rsidRPr="008F2A9E">
        <w:rPr>
          <w:vanish/>
        </w:rPr>
        <w:t>Body</w:t>
      </w:r>
    </w:p>
    <w:p w14:paraId="44F58FFE" w14:textId="77777777" w:rsidR="004E1CF2" w:rsidRDefault="004E1CF2" w:rsidP="007101A2">
      <w:pPr>
        <w:pStyle w:val="BodyText"/>
        <w:spacing w:line="240" w:lineRule="auto"/>
        <w:ind w:firstLine="0"/>
        <w:rPr>
          <w:u w:val="single"/>
        </w:rPr>
      </w:pPr>
    </w:p>
    <w:p w14:paraId="1BA1D71F" w14:textId="638B48C1" w:rsidR="004E1CF2" w:rsidRDefault="004E1CF2" w:rsidP="0034509A">
      <w:pPr>
        <w:tabs>
          <w:tab w:val="center" w:pos="4680"/>
        </w:tabs>
        <w:ind w:firstLine="0"/>
        <w:jc w:val="both"/>
      </w:pPr>
      <w:r>
        <w:rPr>
          <w:u w:val="single"/>
        </w:rPr>
        <w:t>Be it enacted by the Council as follows</w:t>
      </w:r>
      <w:r w:rsidRPr="005B5DE4">
        <w:rPr>
          <w:u w:val="single"/>
        </w:rPr>
        <w:t>:</w:t>
      </w:r>
      <w:r w:rsidR="00AC7B48" w:rsidRPr="0034509A">
        <w:tab/>
      </w:r>
    </w:p>
    <w:p w14:paraId="2AC67D8E" w14:textId="77777777" w:rsidR="004E1CF2" w:rsidRDefault="004E1CF2" w:rsidP="006662DF">
      <w:pPr>
        <w:jc w:val="both"/>
      </w:pPr>
    </w:p>
    <w:p w14:paraId="1BCB7A65"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1721AA1C" w14:textId="7DE42A66" w:rsidR="00323373" w:rsidRDefault="007101A2" w:rsidP="00EE70DE">
      <w:pPr>
        <w:spacing w:line="480" w:lineRule="auto"/>
        <w:jc w:val="both"/>
      </w:pPr>
      <w:r>
        <w:t>S</w:t>
      </w:r>
      <w:r w:rsidR="004E1CF2">
        <w:t>ection 1.</w:t>
      </w:r>
      <w:r w:rsidR="007E79D5">
        <w:t xml:space="preserve"> </w:t>
      </w:r>
      <w:r w:rsidR="00323373">
        <w:t>Section 24-104 of the administrative code of the city of New York is amended by adding new definitions of “bus” and “truck” in alphabetical order to read as follows:</w:t>
      </w:r>
    </w:p>
    <w:p w14:paraId="01879F1C" w14:textId="353B9380" w:rsidR="00323373" w:rsidRPr="0099436A" w:rsidRDefault="00323373" w:rsidP="00EE70DE">
      <w:pPr>
        <w:spacing w:line="480" w:lineRule="auto"/>
        <w:jc w:val="both"/>
        <w:rPr>
          <w:u w:val="single"/>
        </w:rPr>
      </w:pPr>
      <w:r w:rsidRPr="0099436A">
        <w:rPr>
          <w:u w:val="single"/>
        </w:rPr>
        <w:t xml:space="preserve">Bus. The term “bus” </w:t>
      </w:r>
      <w:r>
        <w:rPr>
          <w:u w:val="single"/>
        </w:rPr>
        <w:t xml:space="preserve">has the same meaning as set forth in section </w:t>
      </w:r>
      <w:r w:rsidR="00EE70DE">
        <w:rPr>
          <w:u w:val="single"/>
        </w:rPr>
        <w:t>104 of the vehicle and traffic law</w:t>
      </w:r>
      <w:r>
        <w:rPr>
          <w:u w:val="single"/>
        </w:rPr>
        <w:t>.</w:t>
      </w:r>
    </w:p>
    <w:p w14:paraId="4AEFABB8" w14:textId="4996667F" w:rsidR="00323373" w:rsidRPr="0099436A" w:rsidRDefault="00323373" w:rsidP="00AC7B48">
      <w:pPr>
        <w:spacing w:line="480" w:lineRule="auto"/>
        <w:jc w:val="both"/>
        <w:rPr>
          <w:u w:val="single"/>
        </w:rPr>
      </w:pPr>
      <w:r w:rsidRPr="0099436A">
        <w:rPr>
          <w:u w:val="single"/>
        </w:rPr>
        <w:t xml:space="preserve">Truck. The term “truck” </w:t>
      </w:r>
      <w:r>
        <w:rPr>
          <w:u w:val="single"/>
        </w:rPr>
        <w:t xml:space="preserve">has the same meaning as set forth in section </w:t>
      </w:r>
      <w:r w:rsidR="00EE70DE">
        <w:rPr>
          <w:u w:val="single"/>
        </w:rPr>
        <w:t>158 of the vehicle and traffic law</w:t>
      </w:r>
      <w:r>
        <w:rPr>
          <w:u w:val="single"/>
        </w:rPr>
        <w:t>.</w:t>
      </w:r>
    </w:p>
    <w:p w14:paraId="679B94AC" w14:textId="29E6FD8A" w:rsidR="00323373" w:rsidRDefault="00323373" w:rsidP="00EE70DE">
      <w:pPr>
        <w:spacing w:line="480" w:lineRule="auto"/>
        <w:jc w:val="both"/>
      </w:pPr>
      <w:r w:rsidRPr="00496553">
        <w:t>§</w:t>
      </w:r>
      <w:r>
        <w:t xml:space="preserve"> 2. Subdivision a of section 24-163 of the administrative code of the city of New </w:t>
      </w:r>
      <w:r w:rsidRPr="007C3DA9">
        <w:t xml:space="preserve">York, as amended by local law number 58 for the year </w:t>
      </w:r>
      <w:r w:rsidR="00EE70DE">
        <w:t>2023</w:t>
      </w:r>
      <w:r>
        <w:t>, is amended to read as follows:</w:t>
      </w:r>
    </w:p>
    <w:p w14:paraId="01B9BEFF" w14:textId="2A73382A" w:rsidR="00C4654A" w:rsidRPr="0034509A" w:rsidRDefault="00323373" w:rsidP="00491FC2">
      <w:pPr>
        <w:spacing w:line="480" w:lineRule="auto"/>
        <w:jc w:val="both"/>
        <w:rPr>
          <w:u w:val="single"/>
        </w:rPr>
      </w:pPr>
      <w:r w:rsidRPr="009D2E91">
        <w:t xml:space="preserve">(a) </w:t>
      </w:r>
      <w:r w:rsidRPr="00F54C97">
        <w:t>No person shall cause or permit the engine of a motor vehicl</w:t>
      </w:r>
      <w:r w:rsidRPr="004C148A">
        <w:t>e</w:t>
      </w:r>
      <w:r w:rsidRPr="0034509A">
        <w:t xml:space="preserve">, </w:t>
      </w:r>
      <w:r w:rsidRPr="00F54C97">
        <w:t xml:space="preserve">other than a legally authorized emergency motor vehicle, to idle for longer than </w:t>
      </w:r>
      <w:r w:rsidR="00EE70DE">
        <w:t>[</w:t>
      </w:r>
      <w:r w:rsidRPr="00F54C97">
        <w:t>three</w:t>
      </w:r>
      <w:r w:rsidR="00EE70DE">
        <w:t xml:space="preserve">] </w:t>
      </w:r>
      <w:r w:rsidR="00EE70DE">
        <w:rPr>
          <w:u w:val="single"/>
        </w:rPr>
        <w:t>3</w:t>
      </w:r>
      <w:r w:rsidRPr="00F54C97">
        <w:t xml:space="preserve"> minutes, except as provided in subdivision (f) of this section, while parking as defined in section </w:t>
      </w:r>
      <w:r w:rsidR="00EE70DE">
        <w:t>[</w:t>
      </w:r>
      <w:r w:rsidRPr="00F54C97">
        <w:t>one hundred twenty-nine</w:t>
      </w:r>
      <w:r w:rsidR="00EE70DE">
        <w:t xml:space="preserve">] </w:t>
      </w:r>
      <w:r w:rsidR="00EE70DE">
        <w:rPr>
          <w:u w:val="single"/>
        </w:rPr>
        <w:t>129</w:t>
      </w:r>
      <w:r w:rsidRPr="00F54C97">
        <w:t xml:space="preserve"> of the vehicle and traffic law, standing as defined in section </w:t>
      </w:r>
      <w:r w:rsidR="00EE70DE">
        <w:t>[</w:t>
      </w:r>
      <w:r w:rsidRPr="00F54C97">
        <w:t>one hundred forty-five</w:t>
      </w:r>
      <w:r w:rsidR="00EE70DE">
        <w:t xml:space="preserve">] </w:t>
      </w:r>
      <w:r w:rsidR="00EE70DE">
        <w:rPr>
          <w:u w:val="single"/>
        </w:rPr>
        <w:t>145</w:t>
      </w:r>
      <w:r w:rsidRPr="00F54C97">
        <w:t xml:space="preserve"> of the vehicle and traffic law, or stopping as defined in section </w:t>
      </w:r>
      <w:r w:rsidR="00EE70DE">
        <w:t>[</w:t>
      </w:r>
      <w:r w:rsidRPr="00F54C97">
        <w:t>one hundred forty-seven</w:t>
      </w:r>
      <w:r w:rsidR="00EE70DE">
        <w:t xml:space="preserve">] </w:t>
      </w:r>
      <w:r w:rsidR="00EE70DE" w:rsidRPr="0034509A">
        <w:rPr>
          <w:u w:val="single"/>
        </w:rPr>
        <w:t>147</w:t>
      </w:r>
      <w:r w:rsidRPr="00F54C97">
        <w:t xml:space="preserve"> of the vehicle and traffic law, unless the engine is used to operate a loading, unloading</w:t>
      </w:r>
      <w:r w:rsidR="00EE70DE">
        <w:rPr>
          <w:u w:val="single"/>
        </w:rPr>
        <w:t>,</w:t>
      </w:r>
      <w:r w:rsidRPr="00F54C97">
        <w:t xml:space="preserve"> or processing device. When the ambient temperature is in excess of </w:t>
      </w:r>
      <w:r w:rsidR="00EE70DE">
        <w:t>[</w:t>
      </w:r>
      <w:r w:rsidRPr="00F54C97">
        <w:t>forty</w:t>
      </w:r>
      <w:r w:rsidR="00EE70DE">
        <w:t xml:space="preserve">] </w:t>
      </w:r>
      <w:r w:rsidR="00EE70DE">
        <w:rPr>
          <w:u w:val="single"/>
        </w:rPr>
        <w:t>40</w:t>
      </w:r>
      <w:r w:rsidRPr="00F54C97">
        <w:t xml:space="preserve"> degrees Fahrenheit, no person shall cause or permit the engine of a bus </w:t>
      </w:r>
      <w:r w:rsidR="00EE70DE">
        <w:t>[</w:t>
      </w:r>
      <w:r w:rsidRPr="00F54C97">
        <w:t xml:space="preserve">as defined in section one hundred four of the vehicle and </w:t>
      </w:r>
      <w:r w:rsidRPr="00F54C97">
        <w:lastRenderedPageBreak/>
        <w:t>traffic law</w:t>
      </w:r>
      <w:r w:rsidR="00EE70DE">
        <w:t>]</w:t>
      </w:r>
      <w:r w:rsidRPr="00F54C97">
        <w:t xml:space="preserve"> to idle while parking, standing, or stopping (as defined above) at any terminal point, whether or not enclosed, along an established route.</w:t>
      </w:r>
    </w:p>
    <w:p w14:paraId="48F2DE3F" w14:textId="4E7C975D" w:rsidR="00323373" w:rsidRDefault="00323373" w:rsidP="00800A3D">
      <w:pPr>
        <w:spacing w:line="480" w:lineRule="auto"/>
        <w:jc w:val="both"/>
      </w:pPr>
      <w:r w:rsidRPr="00496553">
        <w:t>§</w:t>
      </w:r>
      <w:r>
        <w:t xml:space="preserve"> 3. The line beginning 24-163 in the table of civil penalties following subparagraph (</w:t>
      </w:r>
      <w:proofErr w:type="spellStart"/>
      <w:r>
        <w:t>i</w:t>
      </w:r>
      <w:proofErr w:type="spellEnd"/>
      <w:r>
        <w:t xml:space="preserve">) of paragraph (3) of subdivision (a) of section 24-178 of the administrative code of the city of New York, as amended by local law </w:t>
      </w:r>
      <w:r w:rsidR="00E975C8">
        <w:t xml:space="preserve">number </w:t>
      </w:r>
      <w:r w:rsidR="00C4654A">
        <w:t xml:space="preserve">32 </w:t>
      </w:r>
      <w:r>
        <w:t>for the year 202</w:t>
      </w:r>
      <w:r w:rsidR="00C4654A">
        <w:t>3</w:t>
      </w:r>
      <w:r>
        <w:t xml:space="preserve">, is amended to read as follows: </w:t>
      </w:r>
    </w:p>
    <w:tbl>
      <w:tblPr>
        <w:tblW w:w="10500" w:type="dxa"/>
        <w:shd w:val="clear" w:color="auto" w:fill="FFFFFF"/>
        <w:tblCellMar>
          <w:top w:w="15" w:type="dxa"/>
          <w:left w:w="15" w:type="dxa"/>
          <w:bottom w:w="15" w:type="dxa"/>
          <w:right w:w="15" w:type="dxa"/>
        </w:tblCellMar>
        <w:tblLook w:val="04A0" w:firstRow="1" w:lastRow="0" w:firstColumn="1" w:lastColumn="0" w:noHBand="0" w:noVBand="1"/>
      </w:tblPr>
      <w:tblGrid>
        <w:gridCol w:w="4940"/>
        <w:gridCol w:w="2250"/>
        <w:gridCol w:w="3310"/>
      </w:tblGrid>
      <w:tr w:rsidR="00323373" w:rsidRPr="0018152E" w14:paraId="3953A13E" w14:textId="77777777" w:rsidTr="00DB2472">
        <w:tc>
          <w:tcPr>
            <w:tcW w:w="494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2844EB8F" w14:textId="137324BA" w:rsidR="00323373" w:rsidRPr="00C73FB0" w:rsidRDefault="00323373" w:rsidP="00800A3D">
            <w:pPr>
              <w:spacing w:line="480" w:lineRule="auto"/>
              <w:ind w:firstLine="0"/>
              <w:jc w:val="both"/>
              <w:rPr>
                <w:u w:val="single"/>
              </w:rPr>
            </w:pPr>
            <w:r>
              <w:t>[24-163</w:t>
            </w:r>
            <w:r w:rsidRPr="00082D59">
              <w:t xml:space="preserve">] </w:t>
            </w:r>
            <w:r w:rsidRPr="00082D59">
              <w:rPr>
                <w:u w:val="single"/>
              </w:rPr>
              <w:t>24-163(a)</w:t>
            </w:r>
            <w:r w:rsidR="00C4654A">
              <w:rPr>
                <w:u w:val="single"/>
              </w:rPr>
              <w:t xml:space="preserve"> or (f)</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770D8A2A" w14:textId="050771BB" w:rsidR="00323373" w:rsidRPr="0034509A" w:rsidRDefault="00637BDD" w:rsidP="00800A3D">
            <w:pPr>
              <w:spacing w:line="480" w:lineRule="auto"/>
              <w:ind w:firstLine="0"/>
              <w:jc w:val="both"/>
              <w:rPr>
                <w:u w:val="single"/>
              </w:rPr>
            </w:pPr>
            <w:r>
              <w:t>[</w:t>
            </w:r>
            <w:r w:rsidR="00323373">
              <w:t>$350</w:t>
            </w:r>
            <w:r>
              <w:t xml:space="preserve">] </w:t>
            </w:r>
            <w:r>
              <w:rPr>
                <w:u w:val="single"/>
              </w:rPr>
              <w:t>$</w:t>
            </w:r>
            <w:r w:rsidR="00CE3354">
              <w:rPr>
                <w:u w:val="single"/>
              </w:rPr>
              <w:t>500</w:t>
            </w:r>
          </w:p>
        </w:tc>
        <w:tc>
          <w:tcPr>
            <w:tcW w:w="3310" w:type="dxa"/>
            <w:tcBorders>
              <w:top w:val="single" w:sz="8" w:space="0" w:color="000000"/>
              <w:left w:val="single" w:sz="8" w:space="0" w:color="000000"/>
              <w:bottom w:val="single" w:sz="8" w:space="0" w:color="000000"/>
              <w:right w:val="single" w:sz="8" w:space="0" w:color="000000"/>
            </w:tcBorders>
            <w:shd w:val="clear" w:color="auto" w:fill="FFFFFF"/>
            <w:tcMar>
              <w:top w:w="32" w:type="dxa"/>
              <w:left w:w="108" w:type="dxa"/>
              <w:bottom w:w="32" w:type="dxa"/>
              <w:right w:w="108" w:type="dxa"/>
            </w:tcMar>
          </w:tcPr>
          <w:p w14:paraId="5D7A5675" w14:textId="17D7FAA6" w:rsidR="00323373" w:rsidRPr="0034509A" w:rsidRDefault="00637BDD" w:rsidP="00800A3D">
            <w:pPr>
              <w:spacing w:line="480" w:lineRule="auto"/>
              <w:ind w:firstLine="0"/>
              <w:jc w:val="both"/>
              <w:rPr>
                <w:u w:val="single"/>
              </w:rPr>
            </w:pPr>
            <w:r>
              <w:t>[</w:t>
            </w:r>
            <w:r w:rsidR="00323373" w:rsidRPr="0018152E">
              <w:t>$</w:t>
            </w:r>
            <w:r w:rsidR="00323373">
              <w:t>2,000</w:t>
            </w:r>
            <w:r>
              <w:t xml:space="preserve">] </w:t>
            </w:r>
            <w:r>
              <w:rPr>
                <w:u w:val="single"/>
              </w:rPr>
              <w:t>$</w:t>
            </w:r>
            <w:r w:rsidR="00CE3354">
              <w:rPr>
                <w:u w:val="single"/>
              </w:rPr>
              <w:t>7</w:t>
            </w:r>
            <w:r>
              <w:rPr>
                <w:u w:val="single"/>
              </w:rPr>
              <w:t>,</w:t>
            </w:r>
            <w:r w:rsidR="00CE3354">
              <w:rPr>
                <w:u w:val="single"/>
              </w:rPr>
              <w:t>5</w:t>
            </w:r>
            <w:r>
              <w:rPr>
                <w:u w:val="single"/>
              </w:rPr>
              <w:t>00</w:t>
            </w:r>
          </w:p>
        </w:tc>
      </w:tr>
    </w:tbl>
    <w:p w14:paraId="23C8A1B8" w14:textId="77777777" w:rsidR="00323373" w:rsidRDefault="00323373" w:rsidP="00800A3D">
      <w:pPr>
        <w:spacing w:line="480" w:lineRule="auto"/>
        <w:ind w:firstLine="0"/>
        <w:jc w:val="both"/>
      </w:pPr>
    </w:p>
    <w:p w14:paraId="4A80A34A" w14:textId="5C9F2777" w:rsidR="00542325" w:rsidRDefault="00542325" w:rsidP="0034509A">
      <w:pPr>
        <w:spacing w:line="480" w:lineRule="auto"/>
        <w:jc w:val="both"/>
      </w:pPr>
      <w:r w:rsidRPr="00496553">
        <w:t>§</w:t>
      </w:r>
      <w:r>
        <w:t xml:space="preserve"> 4. Section 24-178 of the administrative code of the city of New York</w:t>
      </w:r>
      <w:r w:rsidR="00463E41">
        <w:t xml:space="preserve"> </w:t>
      </w:r>
      <w:r>
        <w:t>is amended by adding a new subdivision (f) to read as follows:</w:t>
      </w:r>
    </w:p>
    <w:p w14:paraId="7E5360C5" w14:textId="768437D0" w:rsidR="00491FC2" w:rsidRDefault="00542325" w:rsidP="0034509A">
      <w:pPr>
        <w:spacing w:line="480" w:lineRule="auto"/>
        <w:jc w:val="both"/>
        <w:rPr>
          <w:u w:val="single"/>
        </w:rPr>
      </w:pPr>
      <w:r>
        <w:rPr>
          <w:u w:val="single"/>
        </w:rPr>
        <w:t xml:space="preserve">(f) </w:t>
      </w:r>
      <w:r w:rsidR="00491FC2" w:rsidRPr="00491FC2">
        <w:rPr>
          <w:u w:val="single"/>
        </w:rPr>
        <w:t xml:space="preserve">Notwithstanding any other civil penalty amount specified for a violation of subdivision (a) or (f) of </w:t>
      </w:r>
      <w:r w:rsidR="00FF12BD">
        <w:rPr>
          <w:u w:val="single"/>
        </w:rPr>
        <w:t>section 24-163</w:t>
      </w:r>
      <w:r w:rsidR="00491FC2">
        <w:rPr>
          <w:u w:val="single"/>
        </w:rPr>
        <w:t xml:space="preserve">, </w:t>
      </w:r>
      <w:r w:rsidR="00C11DE9">
        <w:rPr>
          <w:u w:val="single"/>
        </w:rPr>
        <w:t>a person</w:t>
      </w:r>
      <w:r w:rsidR="00491FC2">
        <w:rPr>
          <w:u w:val="single"/>
        </w:rPr>
        <w:t xml:space="preserve"> found to be in violation of </w:t>
      </w:r>
      <w:r w:rsidR="00491FC2" w:rsidRPr="00491FC2">
        <w:rPr>
          <w:u w:val="single"/>
        </w:rPr>
        <w:t xml:space="preserve">subdivision (a) or (f) of </w:t>
      </w:r>
      <w:r w:rsidR="00491FC2">
        <w:rPr>
          <w:u w:val="single"/>
        </w:rPr>
        <w:t xml:space="preserve">section 24-163 shall </w:t>
      </w:r>
      <w:r w:rsidR="0062701D">
        <w:rPr>
          <w:u w:val="single"/>
        </w:rPr>
        <w:t>be subject to</w:t>
      </w:r>
      <w:r w:rsidR="00491FC2">
        <w:rPr>
          <w:u w:val="single"/>
        </w:rPr>
        <w:t xml:space="preserve"> a </w:t>
      </w:r>
      <w:r w:rsidR="0062701D">
        <w:rPr>
          <w:u w:val="single"/>
        </w:rPr>
        <w:t xml:space="preserve">civil </w:t>
      </w:r>
      <w:r w:rsidR="00491FC2">
        <w:rPr>
          <w:u w:val="single"/>
        </w:rPr>
        <w:t xml:space="preserve">penalty </w:t>
      </w:r>
      <w:r w:rsidR="00154A21">
        <w:rPr>
          <w:u w:val="single"/>
        </w:rPr>
        <w:t>of</w:t>
      </w:r>
      <w:r w:rsidR="00491FC2">
        <w:rPr>
          <w:u w:val="single"/>
        </w:rPr>
        <w:t>:</w:t>
      </w:r>
    </w:p>
    <w:p w14:paraId="2E3BC932" w14:textId="79E8F517" w:rsidR="00491FC2" w:rsidRDefault="00491FC2" w:rsidP="0034509A">
      <w:pPr>
        <w:spacing w:line="480" w:lineRule="auto"/>
        <w:jc w:val="both"/>
        <w:rPr>
          <w:u w:val="single"/>
        </w:rPr>
      </w:pPr>
      <w:r>
        <w:rPr>
          <w:u w:val="single"/>
        </w:rPr>
        <w:t>(1) No</w:t>
      </w:r>
      <w:r w:rsidR="00154A21">
        <w:rPr>
          <w:u w:val="single"/>
        </w:rPr>
        <w:t>t</w:t>
      </w:r>
      <w:r>
        <w:rPr>
          <w:u w:val="single"/>
        </w:rPr>
        <w:t xml:space="preserve"> less than $</w:t>
      </w:r>
      <w:r w:rsidR="00463E41">
        <w:rPr>
          <w:u w:val="single"/>
        </w:rPr>
        <w:t>50</w:t>
      </w:r>
      <w:r>
        <w:rPr>
          <w:u w:val="single"/>
        </w:rPr>
        <w:t>0 and no</w:t>
      </w:r>
      <w:r w:rsidR="00154A21">
        <w:rPr>
          <w:u w:val="single"/>
        </w:rPr>
        <w:t>t</w:t>
      </w:r>
      <w:r>
        <w:rPr>
          <w:u w:val="single"/>
        </w:rPr>
        <w:t xml:space="preserve"> more than $1,500 for </w:t>
      </w:r>
      <w:r w:rsidR="00351215">
        <w:rPr>
          <w:u w:val="single"/>
        </w:rPr>
        <w:t>the</w:t>
      </w:r>
      <w:r w:rsidR="002B6EA2">
        <w:rPr>
          <w:u w:val="single"/>
        </w:rPr>
        <w:t>ir</w:t>
      </w:r>
      <w:r>
        <w:rPr>
          <w:u w:val="single"/>
        </w:rPr>
        <w:t xml:space="preserve"> first violation;</w:t>
      </w:r>
    </w:p>
    <w:p w14:paraId="6401CBBC" w14:textId="0F41FB56" w:rsidR="00154A21" w:rsidRDefault="00491FC2" w:rsidP="0034509A">
      <w:pPr>
        <w:spacing w:line="480" w:lineRule="auto"/>
        <w:jc w:val="both"/>
        <w:rPr>
          <w:u w:val="single"/>
        </w:rPr>
      </w:pPr>
      <w:r>
        <w:rPr>
          <w:u w:val="single"/>
        </w:rPr>
        <w:t xml:space="preserve">(2) </w:t>
      </w:r>
      <w:r w:rsidR="00154A21">
        <w:rPr>
          <w:u w:val="single"/>
        </w:rPr>
        <w:t xml:space="preserve">Not less than $1,500 and not more than $3,000 for </w:t>
      </w:r>
      <w:r w:rsidR="00351215">
        <w:rPr>
          <w:u w:val="single"/>
        </w:rPr>
        <w:t>the</w:t>
      </w:r>
      <w:r w:rsidR="002228F6">
        <w:rPr>
          <w:u w:val="single"/>
        </w:rPr>
        <w:t>ir</w:t>
      </w:r>
      <w:r w:rsidR="00154A21">
        <w:rPr>
          <w:u w:val="single"/>
        </w:rPr>
        <w:t xml:space="preserve"> second violation; and</w:t>
      </w:r>
    </w:p>
    <w:p w14:paraId="5D905A1B" w14:textId="507928C3" w:rsidR="00154A21" w:rsidRDefault="00154A21" w:rsidP="0034509A">
      <w:pPr>
        <w:spacing w:line="480" w:lineRule="auto"/>
        <w:jc w:val="both"/>
        <w:rPr>
          <w:u w:val="single"/>
        </w:rPr>
      </w:pPr>
      <w:r>
        <w:rPr>
          <w:u w:val="single"/>
        </w:rPr>
        <w:t>(3) Not less than $3,000 and not more than $</w:t>
      </w:r>
      <w:r w:rsidR="00463E41">
        <w:rPr>
          <w:u w:val="single"/>
        </w:rPr>
        <w:t>7</w:t>
      </w:r>
      <w:r>
        <w:rPr>
          <w:u w:val="single"/>
        </w:rPr>
        <w:t>,</w:t>
      </w:r>
      <w:r w:rsidR="00463E41">
        <w:rPr>
          <w:u w:val="single"/>
        </w:rPr>
        <w:t>5</w:t>
      </w:r>
      <w:r>
        <w:rPr>
          <w:u w:val="single"/>
        </w:rPr>
        <w:t xml:space="preserve">00 for </w:t>
      </w:r>
      <w:r w:rsidR="00351215">
        <w:rPr>
          <w:u w:val="single"/>
        </w:rPr>
        <w:t>the</w:t>
      </w:r>
      <w:r w:rsidR="00F01AD7">
        <w:rPr>
          <w:u w:val="single"/>
        </w:rPr>
        <w:t>ir</w:t>
      </w:r>
      <w:r>
        <w:rPr>
          <w:u w:val="single"/>
        </w:rPr>
        <w:t xml:space="preserve"> third and any subsequent violation.</w:t>
      </w:r>
    </w:p>
    <w:p w14:paraId="27C97371" w14:textId="5794566E" w:rsidR="00EC68D9" w:rsidRDefault="00154A21" w:rsidP="0034509A">
      <w:pPr>
        <w:spacing w:line="480" w:lineRule="auto"/>
        <w:jc w:val="both"/>
        <w:rPr>
          <w:u w:val="single"/>
        </w:rPr>
      </w:pPr>
      <w:r w:rsidRPr="00491E99">
        <w:rPr>
          <w:u w:val="single"/>
        </w:rPr>
        <w:t xml:space="preserve">For purposes of this subdivision, </w:t>
      </w:r>
      <w:r w:rsidR="00183A01" w:rsidRPr="0034509A">
        <w:rPr>
          <w:u w:val="single"/>
        </w:rPr>
        <w:t xml:space="preserve">a </w:t>
      </w:r>
      <w:r w:rsidR="00491E99" w:rsidRPr="0034509A">
        <w:rPr>
          <w:u w:val="single"/>
        </w:rPr>
        <w:t>second</w:t>
      </w:r>
      <w:r w:rsidR="00C20E87">
        <w:rPr>
          <w:u w:val="single"/>
        </w:rPr>
        <w:t xml:space="preserve">, </w:t>
      </w:r>
      <w:r w:rsidR="00491E99" w:rsidRPr="0034509A">
        <w:rPr>
          <w:u w:val="single"/>
        </w:rPr>
        <w:t>third</w:t>
      </w:r>
      <w:r w:rsidR="00C20E87">
        <w:rPr>
          <w:u w:val="single"/>
        </w:rPr>
        <w:t>,</w:t>
      </w:r>
      <w:r w:rsidR="00491E99" w:rsidRPr="0034509A">
        <w:rPr>
          <w:u w:val="single"/>
        </w:rPr>
        <w:t xml:space="preserve"> or subsequent violation is a violation </w:t>
      </w:r>
      <w:r w:rsidR="00C20E87">
        <w:rPr>
          <w:u w:val="single"/>
        </w:rPr>
        <w:t xml:space="preserve">of subdivision (a) or (f) of section 24-163 </w:t>
      </w:r>
      <w:r w:rsidR="00491E99" w:rsidRPr="0034509A">
        <w:rPr>
          <w:u w:val="single"/>
        </w:rPr>
        <w:t xml:space="preserve">by the same </w:t>
      </w:r>
      <w:r w:rsidR="00C11DE9">
        <w:rPr>
          <w:u w:val="single"/>
        </w:rPr>
        <w:t>respondent</w:t>
      </w:r>
      <w:r w:rsidR="00491E99" w:rsidRPr="0034509A">
        <w:rPr>
          <w:u w:val="single"/>
        </w:rPr>
        <w:t xml:space="preserve"> within 3 years of the date of occurrence of </w:t>
      </w:r>
      <w:r w:rsidR="0059039D">
        <w:rPr>
          <w:u w:val="single"/>
        </w:rPr>
        <w:t>1</w:t>
      </w:r>
      <w:r w:rsidR="00D04149">
        <w:rPr>
          <w:u w:val="single"/>
        </w:rPr>
        <w:t xml:space="preserve"> or more</w:t>
      </w:r>
      <w:r w:rsidR="00491E99" w:rsidRPr="0034509A">
        <w:rPr>
          <w:u w:val="single"/>
        </w:rPr>
        <w:t xml:space="preserve"> prior violation</w:t>
      </w:r>
      <w:r w:rsidR="00D04149">
        <w:rPr>
          <w:u w:val="single"/>
        </w:rPr>
        <w:t>s</w:t>
      </w:r>
      <w:r w:rsidR="00491E99" w:rsidRPr="0034509A">
        <w:rPr>
          <w:u w:val="single"/>
        </w:rPr>
        <w:t xml:space="preserve">, whether or not </w:t>
      </w:r>
      <w:r w:rsidR="00D04149">
        <w:rPr>
          <w:u w:val="single"/>
        </w:rPr>
        <w:t>a</w:t>
      </w:r>
      <w:r w:rsidR="00491E99" w:rsidRPr="0034509A">
        <w:rPr>
          <w:u w:val="single"/>
        </w:rPr>
        <w:t xml:space="preserve"> prior violation involved the same motor vehicle, where the prior violation was for a violation of </w:t>
      </w:r>
      <w:r w:rsidR="00C20E87">
        <w:rPr>
          <w:u w:val="single"/>
        </w:rPr>
        <w:t>subdivision (a) or (f) o</w:t>
      </w:r>
      <w:r w:rsidR="00D04149">
        <w:rPr>
          <w:u w:val="single"/>
        </w:rPr>
        <w:t>f</w:t>
      </w:r>
      <w:r w:rsidR="00C20E87">
        <w:rPr>
          <w:u w:val="single"/>
        </w:rPr>
        <w:t xml:space="preserve"> section 24-163.</w:t>
      </w:r>
    </w:p>
    <w:p w14:paraId="62F0E197" w14:textId="70C49C6A" w:rsidR="00323373" w:rsidRDefault="00323373" w:rsidP="0034509A">
      <w:pPr>
        <w:spacing w:line="480" w:lineRule="auto"/>
        <w:jc w:val="both"/>
      </w:pPr>
      <w:r w:rsidRPr="00496553">
        <w:t>§</w:t>
      </w:r>
      <w:r>
        <w:t xml:space="preserve"> </w:t>
      </w:r>
      <w:r w:rsidR="00542325">
        <w:t>5</w:t>
      </w:r>
      <w:r>
        <w:t>.</w:t>
      </w:r>
      <w:r w:rsidRPr="00496553">
        <w:t xml:space="preserve"> This local law </w:t>
      </w:r>
      <w:r w:rsidRPr="00385C37">
        <w:t>take</w:t>
      </w:r>
      <w:r>
        <w:t>s</w:t>
      </w:r>
      <w:r w:rsidRPr="00496553">
        <w:t xml:space="preserve"> effect </w:t>
      </w:r>
      <w:r w:rsidRPr="00D85F04">
        <w:rPr>
          <w:lang w:eastAsia="de-DE"/>
        </w:rPr>
        <w:t>120</w:t>
      </w:r>
      <w:r w:rsidRPr="00D85F04">
        <w:t xml:space="preserve"> days</w:t>
      </w:r>
      <w:r w:rsidRPr="00496553">
        <w:t xml:space="preserve"> after </w:t>
      </w:r>
      <w:r>
        <w:t>it becomes</w:t>
      </w:r>
      <w:r w:rsidRPr="00496553">
        <w:t xml:space="preserve"> law</w:t>
      </w:r>
      <w:r>
        <w:t>.</w:t>
      </w:r>
    </w:p>
    <w:p w14:paraId="67DE23B8"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1424B3D9" w14:textId="2A5899BA" w:rsidR="004C2166" w:rsidRDefault="004C2166" w:rsidP="004C2166">
      <w:pPr>
        <w:ind w:firstLine="0"/>
        <w:jc w:val="both"/>
        <w:rPr>
          <w:sz w:val="18"/>
          <w:szCs w:val="18"/>
        </w:rPr>
      </w:pPr>
      <w:r w:rsidRPr="3A5CE573">
        <w:rPr>
          <w:sz w:val="18"/>
          <w:szCs w:val="18"/>
        </w:rPr>
        <w:t>JGP</w:t>
      </w:r>
      <w:r>
        <w:rPr>
          <w:sz w:val="18"/>
          <w:szCs w:val="18"/>
        </w:rPr>
        <w:t>/SNT</w:t>
      </w:r>
    </w:p>
    <w:p w14:paraId="5F1451F7" w14:textId="77777777" w:rsidR="004C2166" w:rsidRDefault="004C2166" w:rsidP="004C2166">
      <w:pPr>
        <w:ind w:firstLine="0"/>
        <w:jc w:val="both"/>
        <w:rPr>
          <w:sz w:val="18"/>
          <w:szCs w:val="18"/>
        </w:rPr>
      </w:pPr>
      <w:r>
        <w:rPr>
          <w:sz w:val="18"/>
          <w:szCs w:val="18"/>
        </w:rPr>
        <w:t>LS #</w:t>
      </w:r>
      <w:r w:rsidRPr="000F26CC">
        <w:rPr>
          <w:sz w:val="18"/>
          <w:szCs w:val="18"/>
        </w:rPr>
        <w:t>8227</w:t>
      </w:r>
    </w:p>
    <w:p w14:paraId="29994B2C" w14:textId="77777777" w:rsidR="004C2166" w:rsidRDefault="004C2166" w:rsidP="004C2166">
      <w:pPr>
        <w:ind w:firstLine="0"/>
        <w:jc w:val="both"/>
        <w:rPr>
          <w:sz w:val="18"/>
          <w:szCs w:val="18"/>
        </w:rPr>
      </w:pPr>
      <w:proofErr w:type="gramStart"/>
      <w:r>
        <w:rPr>
          <w:sz w:val="18"/>
          <w:szCs w:val="18"/>
        </w:rPr>
        <w:t>Int. #</w:t>
      </w:r>
      <w:proofErr w:type="gramEnd"/>
      <w:r>
        <w:rPr>
          <w:sz w:val="18"/>
          <w:szCs w:val="18"/>
        </w:rPr>
        <w:t>0291-2024</w:t>
      </w:r>
    </w:p>
    <w:p w14:paraId="1B15B23E" w14:textId="4A895D96" w:rsidR="002D5F4F" w:rsidRDefault="004C148A" w:rsidP="004C2166">
      <w:pPr>
        <w:ind w:firstLine="0"/>
        <w:rPr>
          <w:sz w:val="18"/>
          <w:szCs w:val="18"/>
        </w:rPr>
      </w:pPr>
      <w:r>
        <w:rPr>
          <w:sz w:val="18"/>
          <w:szCs w:val="18"/>
        </w:rPr>
        <w:t>6</w:t>
      </w:r>
      <w:r w:rsidR="00072351">
        <w:rPr>
          <w:sz w:val="18"/>
          <w:szCs w:val="18"/>
        </w:rPr>
        <w:t>/</w:t>
      </w:r>
      <w:r w:rsidR="0034509A">
        <w:rPr>
          <w:sz w:val="18"/>
          <w:szCs w:val="18"/>
        </w:rPr>
        <w:t>8</w:t>
      </w:r>
      <w:r w:rsidR="00072351">
        <w:rPr>
          <w:sz w:val="18"/>
          <w:szCs w:val="18"/>
        </w:rPr>
        <w:t xml:space="preserve">/26 </w:t>
      </w:r>
      <w:r w:rsidR="0034509A">
        <w:rPr>
          <w:sz w:val="18"/>
          <w:szCs w:val="18"/>
        </w:rPr>
        <w:t>10:13</w:t>
      </w:r>
      <w:r>
        <w:rPr>
          <w:sz w:val="18"/>
          <w:szCs w:val="18"/>
        </w:rPr>
        <w:t xml:space="preserve"> AM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0DC2D" w14:textId="77777777" w:rsidR="00C31CF3" w:rsidRDefault="00C31CF3">
      <w:r>
        <w:separator/>
      </w:r>
    </w:p>
    <w:p w14:paraId="620B8682" w14:textId="77777777" w:rsidR="00C31CF3" w:rsidRDefault="00C31CF3"/>
  </w:endnote>
  <w:endnote w:type="continuationSeparator" w:id="0">
    <w:p w14:paraId="3BCD992C" w14:textId="77777777" w:rsidR="00C31CF3" w:rsidRDefault="00C31CF3">
      <w:r>
        <w:continuationSeparator/>
      </w:r>
    </w:p>
    <w:p w14:paraId="597A06D2" w14:textId="77777777" w:rsidR="00C31CF3" w:rsidRDefault="00C31C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BBFD266" w14:textId="1292E068" w:rsidR="008F0B17" w:rsidRDefault="008F0B17" w:rsidP="00B84C4E">
        <w:pPr>
          <w:pStyle w:val="Footer"/>
          <w:ind w:firstLine="0"/>
          <w:jc w:val="center"/>
        </w:pPr>
        <w:r>
          <w:fldChar w:fldCharType="begin"/>
        </w:r>
        <w:r>
          <w:instrText xml:space="preserve"> PAGE   \* MERGEFORMAT </w:instrText>
        </w:r>
        <w:r>
          <w:fldChar w:fldCharType="separate"/>
        </w:r>
        <w:r w:rsidR="00B12EDF">
          <w:rPr>
            <w:noProof/>
          </w:rPr>
          <w:t>2</w:t>
        </w:r>
        <w:r>
          <w:rPr>
            <w:noProof/>
          </w:rPr>
          <w:fldChar w:fldCharType="end"/>
        </w:r>
      </w:p>
    </w:sdtContent>
  </w:sdt>
  <w:p w14:paraId="68F77150"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D93853A" w14:textId="20F3AB35" w:rsidR="008F0B17" w:rsidRDefault="008F0B17">
        <w:pPr>
          <w:pStyle w:val="Footer"/>
          <w:jc w:val="center"/>
        </w:pPr>
        <w:r>
          <w:fldChar w:fldCharType="begin"/>
        </w:r>
        <w:r>
          <w:instrText xml:space="preserve"> PAGE   \* MERGEFORMAT </w:instrText>
        </w:r>
        <w:r>
          <w:fldChar w:fldCharType="separate"/>
        </w:r>
        <w:r w:rsidR="00B12EDF">
          <w:rPr>
            <w:noProof/>
          </w:rPr>
          <w:t>3</w:t>
        </w:r>
        <w:r>
          <w:rPr>
            <w:noProof/>
          </w:rPr>
          <w:fldChar w:fldCharType="end"/>
        </w:r>
      </w:p>
    </w:sdtContent>
  </w:sdt>
  <w:p w14:paraId="6F6AC00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472B1" w14:textId="77777777" w:rsidR="00C31CF3" w:rsidRDefault="00C31CF3">
      <w:r>
        <w:separator/>
      </w:r>
    </w:p>
    <w:p w14:paraId="7F90D659" w14:textId="77777777" w:rsidR="00C31CF3" w:rsidRDefault="00C31CF3"/>
  </w:footnote>
  <w:footnote w:type="continuationSeparator" w:id="0">
    <w:p w14:paraId="1F714365" w14:textId="77777777" w:rsidR="00C31CF3" w:rsidRDefault="00C31CF3">
      <w:r>
        <w:continuationSeparator/>
      </w:r>
    </w:p>
    <w:p w14:paraId="57333F4C" w14:textId="77777777" w:rsidR="00C31CF3" w:rsidRDefault="00C31C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5945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D2D"/>
    <w:rsid w:val="000135A3"/>
    <w:rsid w:val="00035181"/>
    <w:rsid w:val="000502BC"/>
    <w:rsid w:val="00056BB0"/>
    <w:rsid w:val="00064AFB"/>
    <w:rsid w:val="00072351"/>
    <w:rsid w:val="0009173E"/>
    <w:rsid w:val="00094A70"/>
    <w:rsid w:val="000B0426"/>
    <w:rsid w:val="000B2E7A"/>
    <w:rsid w:val="000D4A7F"/>
    <w:rsid w:val="001073BD"/>
    <w:rsid w:val="001120BC"/>
    <w:rsid w:val="00115B31"/>
    <w:rsid w:val="001500A3"/>
    <w:rsid w:val="001509BF"/>
    <w:rsid w:val="00150A27"/>
    <w:rsid w:val="00154A21"/>
    <w:rsid w:val="00162FC0"/>
    <w:rsid w:val="00165627"/>
    <w:rsid w:val="00167107"/>
    <w:rsid w:val="00180BD2"/>
    <w:rsid w:val="00183A01"/>
    <w:rsid w:val="00193F98"/>
    <w:rsid w:val="00195A80"/>
    <w:rsid w:val="001D4249"/>
    <w:rsid w:val="00205741"/>
    <w:rsid w:val="00207323"/>
    <w:rsid w:val="0021642E"/>
    <w:rsid w:val="0022099D"/>
    <w:rsid w:val="002228F6"/>
    <w:rsid w:val="00241F94"/>
    <w:rsid w:val="00270162"/>
    <w:rsid w:val="00280955"/>
    <w:rsid w:val="00292C42"/>
    <w:rsid w:val="00294E52"/>
    <w:rsid w:val="002A772B"/>
    <w:rsid w:val="002B6EA2"/>
    <w:rsid w:val="002C4435"/>
    <w:rsid w:val="002D5F4F"/>
    <w:rsid w:val="002F196D"/>
    <w:rsid w:val="002F269C"/>
    <w:rsid w:val="00301E5D"/>
    <w:rsid w:val="00320D3B"/>
    <w:rsid w:val="00323373"/>
    <w:rsid w:val="0033027F"/>
    <w:rsid w:val="00333AA2"/>
    <w:rsid w:val="003447CD"/>
    <w:rsid w:val="0034509A"/>
    <w:rsid w:val="00351215"/>
    <w:rsid w:val="00352CA7"/>
    <w:rsid w:val="003636E4"/>
    <w:rsid w:val="00363A26"/>
    <w:rsid w:val="003720CF"/>
    <w:rsid w:val="003874A1"/>
    <w:rsid w:val="00387754"/>
    <w:rsid w:val="003A29EF"/>
    <w:rsid w:val="003A75C2"/>
    <w:rsid w:val="003B7E39"/>
    <w:rsid w:val="003C5950"/>
    <w:rsid w:val="003F26F9"/>
    <w:rsid w:val="003F274C"/>
    <w:rsid w:val="003F3109"/>
    <w:rsid w:val="00424936"/>
    <w:rsid w:val="00432688"/>
    <w:rsid w:val="00444642"/>
    <w:rsid w:val="00447A01"/>
    <w:rsid w:val="00463E41"/>
    <w:rsid w:val="00465293"/>
    <w:rsid w:val="004860FB"/>
    <w:rsid w:val="00491E99"/>
    <w:rsid w:val="00491FC2"/>
    <w:rsid w:val="004948B5"/>
    <w:rsid w:val="00497233"/>
    <w:rsid w:val="004A72FD"/>
    <w:rsid w:val="004B097C"/>
    <w:rsid w:val="004C148A"/>
    <w:rsid w:val="004C2166"/>
    <w:rsid w:val="004D1151"/>
    <w:rsid w:val="004E1CF2"/>
    <w:rsid w:val="004F3343"/>
    <w:rsid w:val="00500464"/>
    <w:rsid w:val="005020E8"/>
    <w:rsid w:val="00512F8B"/>
    <w:rsid w:val="00542325"/>
    <w:rsid w:val="00550E96"/>
    <w:rsid w:val="00554C35"/>
    <w:rsid w:val="00557EBB"/>
    <w:rsid w:val="0057235A"/>
    <w:rsid w:val="00586366"/>
    <w:rsid w:val="0059039D"/>
    <w:rsid w:val="00595589"/>
    <w:rsid w:val="005A0CEA"/>
    <w:rsid w:val="005A1EBD"/>
    <w:rsid w:val="005B5DE4"/>
    <w:rsid w:val="005C4057"/>
    <w:rsid w:val="005C6980"/>
    <w:rsid w:val="005D4655"/>
    <w:rsid w:val="005D4A03"/>
    <w:rsid w:val="005E655A"/>
    <w:rsid w:val="005E7681"/>
    <w:rsid w:val="005F3AA6"/>
    <w:rsid w:val="00620D90"/>
    <w:rsid w:val="0062701D"/>
    <w:rsid w:val="00630AB3"/>
    <w:rsid w:val="00633D2D"/>
    <w:rsid w:val="00637BDD"/>
    <w:rsid w:val="006662DF"/>
    <w:rsid w:val="00671F6A"/>
    <w:rsid w:val="00681A93"/>
    <w:rsid w:val="006867D2"/>
    <w:rsid w:val="00687344"/>
    <w:rsid w:val="006A691C"/>
    <w:rsid w:val="006B26AF"/>
    <w:rsid w:val="006B590A"/>
    <w:rsid w:val="006B5AB9"/>
    <w:rsid w:val="006C29D8"/>
    <w:rsid w:val="006D3E3C"/>
    <w:rsid w:val="006D562C"/>
    <w:rsid w:val="006F1013"/>
    <w:rsid w:val="006F5CC7"/>
    <w:rsid w:val="007101A2"/>
    <w:rsid w:val="007218EB"/>
    <w:rsid w:val="0072551E"/>
    <w:rsid w:val="00727F04"/>
    <w:rsid w:val="00733475"/>
    <w:rsid w:val="00750030"/>
    <w:rsid w:val="00767CD4"/>
    <w:rsid w:val="00770B9A"/>
    <w:rsid w:val="007A1A40"/>
    <w:rsid w:val="007B293E"/>
    <w:rsid w:val="007B6497"/>
    <w:rsid w:val="007C1D9D"/>
    <w:rsid w:val="007C6893"/>
    <w:rsid w:val="007E73C5"/>
    <w:rsid w:val="007E79D5"/>
    <w:rsid w:val="007F0A63"/>
    <w:rsid w:val="007F4087"/>
    <w:rsid w:val="00800A3D"/>
    <w:rsid w:val="00806569"/>
    <w:rsid w:val="008167F4"/>
    <w:rsid w:val="00833917"/>
    <w:rsid w:val="0083646C"/>
    <w:rsid w:val="0085260B"/>
    <w:rsid w:val="00853E42"/>
    <w:rsid w:val="0085548A"/>
    <w:rsid w:val="00872BFD"/>
    <w:rsid w:val="00873B26"/>
    <w:rsid w:val="00880099"/>
    <w:rsid w:val="008A633D"/>
    <w:rsid w:val="008E28FA"/>
    <w:rsid w:val="008F0B17"/>
    <w:rsid w:val="008F2A9E"/>
    <w:rsid w:val="00900ACB"/>
    <w:rsid w:val="00925D71"/>
    <w:rsid w:val="00931C9D"/>
    <w:rsid w:val="0094029B"/>
    <w:rsid w:val="00972007"/>
    <w:rsid w:val="009822E5"/>
    <w:rsid w:val="00990ECE"/>
    <w:rsid w:val="009C291D"/>
    <w:rsid w:val="00A03635"/>
    <w:rsid w:val="00A10451"/>
    <w:rsid w:val="00A269C2"/>
    <w:rsid w:val="00A46ACE"/>
    <w:rsid w:val="00A531EC"/>
    <w:rsid w:val="00A57885"/>
    <w:rsid w:val="00A654D0"/>
    <w:rsid w:val="00AB41B6"/>
    <w:rsid w:val="00AC7B48"/>
    <w:rsid w:val="00AD1881"/>
    <w:rsid w:val="00AE212E"/>
    <w:rsid w:val="00AF39A5"/>
    <w:rsid w:val="00B12EDF"/>
    <w:rsid w:val="00B15D83"/>
    <w:rsid w:val="00B1635A"/>
    <w:rsid w:val="00B30100"/>
    <w:rsid w:val="00B47730"/>
    <w:rsid w:val="00B84C4E"/>
    <w:rsid w:val="00BA4408"/>
    <w:rsid w:val="00BA599A"/>
    <w:rsid w:val="00BB6434"/>
    <w:rsid w:val="00BC1806"/>
    <w:rsid w:val="00BD4E49"/>
    <w:rsid w:val="00BF76F0"/>
    <w:rsid w:val="00C11DE9"/>
    <w:rsid w:val="00C20E87"/>
    <w:rsid w:val="00C31CF3"/>
    <w:rsid w:val="00C43A52"/>
    <w:rsid w:val="00C4654A"/>
    <w:rsid w:val="00C92A35"/>
    <w:rsid w:val="00C93F56"/>
    <w:rsid w:val="00C96CEE"/>
    <w:rsid w:val="00CA09E2"/>
    <w:rsid w:val="00CA2899"/>
    <w:rsid w:val="00CA30A1"/>
    <w:rsid w:val="00CA6B5C"/>
    <w:rsid w:val="00CB4352"/>
    <w:rsid w:val="00CC4ED3"/>
    <w:rsid w:val="00CE3354"/>
    <w:rsid w:val="00CE602C"/>
    <w:rsid w:val="00CF17D2"/>
    <w:rsid w:val="00D04149"/>
    <w:rsid w:val="00D209CE"/>
    <w:rsid w:val="00D30A34"/>
    <w:rsid w:val="00D52CE9"/>
    <w:rsid w:val="00D6666B"/>
    <w:rsid w:val="00D81713"/>
    <w:rsid w:val="00D929DF"/>
    <w:rsid w:val="00D93414"/>
    <w:rsid w:val="00D94395"/>
    <w:rsid w:val="00D975BE"/>
    <w:rsid w:val="00DB6BFB"/>
    <w:rsid w:val="00DC57C0"/>
    <w:rsid w:val="00DC6995"/>
    <w:rsid w:val="00DE6E46"/>
    <w:rsid w:val="00DF0CD1"/>
    <w:rsid w:val="00DF7976"/>
    <w:rsid w:val="00E029D8"/>
    <w:rsid w:val="00E0423E"/>
    <w:rsid w:val="00E064A3"/>
    <w:rsid w:val="00E06550"/>
    <w:rsid w:val="00E13406"/>
    <w:rsid w:val="00E134B4"/>
    <w:rsid w:val="00E310B4"/>
    <w:rsid w:val="00E34500"/>
    <w:rsid w:val="00E37C8F"/>
    <w:rsid w:val="00E42EF6"/>
    <w:rsid w:val="00E611AD"/>
    <w:rsid w:val="00E611DE"/>
    <w:rsid w:val="00E84A4E"/>
    <w:rsid w:val="00E90A1B"/>
    <w:rsid w:val="00E96AB4"/>
    <w:rsid w:val="00E97376"/>
    <w:rsid w:val="00E975C8"/>
    <w:rsid w:val="00EB262D"/>
    <w:rsid w:val="00EB4F54"/>
    <w:rsid w:val="00EB5A95"/>
    <w:rsid w:val="00EC68D9"/>
    <w:rsid w:val="00ED266D"/>
    <w:rsid w:val="00ED2846"/>
    <w:rsid w:val="00ED6ADF"/>
    <w:rsid w:val="00EE70DE"/>
    <w:rsid w:val="00EF1E62"/>
    <w:rsid w:val="00F01AD7"/>
    <w:rsid w:val="00F01C1E"/>
    <w:rsid w:val="00F0418B"/>
    <w:rsid w:val="00F12CB7"/>
    <w:rsid w:val="00F1371E"/>
    <w:rsid w:val="00F23C44"/>
    <w:rsid w:val="00F33321"/>
    <w:rsid w:val="00F34140"/>
    <w:rsid w:val="00F60349"/>
    <w:rsid w:val="00FA5BBD"/>
    <w:rsid w:val="00FA63F7"/>
    <w:rsid w:val="00FB2FD6"/>
    <w:rsid w:val="00FC547E"/>
    <w:rsid w:val="00FD3A87"/>
    <w:rsid w:val="00FF12BD"/>
    <w:rsid w:val="00FF4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3554F"/>
  <w15:docId w15:val="{15DCCE6B-70E1-4978-83D2-A63F86714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4C2166"/>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C7B48"/>
    <w:rPr>
      <w:sz w:val="16"/>
      <w:szCs w:val="16"/>
    </w:rPr>
  </w:style>
  <w:style w:type="paragraph" w:styleId="CommentText">
    <w:name w:val="annotation text"/>
    <w:basedOn w:val="Normal"/>
    <w:link w:val="CommentTextChar"/>
    <w:uiPriority w:val="99"/>
    <w:unhideWhenUsed/>
    <w:rsid w:val="00AC7B48"/>
    <w:rPr>
      <w:sz w:val="20"/>
      <w:szCs w:val="20"/>
    </w:rPr>
  </w:style>
  <w:style w:type="character" w:customStyle="1" w:styleId="CommentTextChar">
    <w:name w:val="Comment Text Char"/>
    <w:basedOn w:val="DefaultParagraphFont"/>
    <w:link w:val="CommentText"/>
    <w:uiPriority w:val="99"/>
    <w:rsid w:val="00AC7B4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C7B48"/>
    <w:rPr>
      <w:b/>
      <w:bCs/>
    </w:rPr>
  </w:style>
  <w:style w:type="character" w:customStyle="1" w:styleId="CommentSubjectChar">
    <w:name w:val="Comment Subject Char"/>
    <w:basedOn w:val="CommentTextChar"/>
    <w:link w:val="CommentSubject"/>
    <w:uiPriority w:val="99"/>
    <w:semiHidden/>
    <w:rsid w:val="00AC7B4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May%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12964-2D8D-4894-9222-A1E09FACA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(May 2026)</Template>
  <TotalTime>0</TotalTime>
  <Pages>2</Pages>
  <Words>525</Words>
  <Characters>2993</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Townsend, Sierra</dc:creator>
  <cp:lastModifiedBy>Jeffries, Jillian</cp:lastModifiedBy>
  <cp:revision>2</cp:revision>
  <cp:lastPrinted>2013-04-22T14:57:00Z</cp:lastPrinted>
  <dcterms:created xsi:type="dcterms:W3CDTF">2026-06-08T17:19:00Z</dcterms:created>
  <dcterms:modified xsi:type="dcterms:W3CDTF">2026-06-08T17:19:00Z</dcterms:modified>
</cp:coreProperties>
</file>