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D866F" w14:textId="6B3B65B7" w:rsidR="004E1CF2" w:rsidRDefault="004E1CF2" w:rsidP="00E00E38">
      <w:pPr>
        <w:ind w:firstLine="0"/>
        <w:jc w:val="center"/>
      </w:pPr>
      <w:r>
        <w:t>Int. No.</w:t>
      </w:r>
      <w:r w:rsidR="00E566FC">
        <w:t xml:space="preserve"> 139</w:t>
      </w:r>
    </w:p>
    <w:p w14:paraId="270B0EE4" w14:textId="77777777" w:rsidR="00E97376" w:rsidRDefault="00E97376" w:rsidP="00E97376">
      <w:pPr>
        <w:ind w:firstLine="0"/>
        <w:jc w:val="center"/>
      </w:pPr>
    </w:p>
    <w:p w14:paraId="28B751E8" w14:textId="77777777" w:rsidR="00EF771F" w:rsidRDefault="00EF771F" w:rsidP="00EF771F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Cabán, Hudson, Hanif and Louis</w:t>
      </w:r>
    </w:p>
    <w:p w14:paraId="20902017" w14:textId="77777777" w:rsidR="00EF771F" w:rsidRDefault="00EF771F" w:rsidP="00EF771F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</w:p>
    <w:p w14:paraId="5BF9468B" w14:textId="5A0DB20B" w:rsidR="004E1CF2" w:rsidRPr="00E96F49" w:rsidRDefault="00E96F49" w:rsidP="007101A2">
      <w:pPr>
        <w:pStyle w:val="BodyText"/>
        <w:spacing w:line="240" w:lineRule="auto"/>
        <w:ind w:firstLine="0"/>
        <w:rPr>
          <w:vanish/>
        </w:rPr>
      </w:pPr>
      <w:r w:rsidRPr="00E96F49">
        <w:rPr>
          <w:vanish/>
        </w:rPr>
        <w:t>..Title</w:t>
      </w:r>
    </w:p>
    <w:p w14:paraId="05141DD6" w14:textId="1941C59E" w:rsidR="004E1CF2" w:rsidRDefault="00E96F49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0D154D">
        <w:t>administrative code of the city of New York</w:t>
      </w:r>
      <w:r w:rsidR="004E1CF2">
        <w:t xml:space="preserve">, </w:t>
      </w:r>
      <w:r w:rsidR="00D035A9">
        <w:t xml:space="preserve">in relation to </w:t>
      </w:r>
      <w:r w:rsidR="00473E63">
        <w:t xml:space="preserve">requiring the department of social services to provide </w:t>
      </w:r>
      <w:r w:rsidR="005A7F47">
        <w:t>a benefits</w:t>
      </w:r>
      <w:r w:rsidR="0056492F">
        <w:t xml:space="preserve"> </w:t>
      </w:r>
      <w:r w:rsidR="005A7F47">
        <w:t>interview</w:t>
      </w:r>
      <w:r w:rsidR="0056492F">
        <w:t xml:space="preserve"> confirmation notice</w:t>
      </w:r>
      <w:r w:rsidR="00A43596">
        <w:t xml:space="preserve"> </w:t>
      </w:r>
    </w:p>
    <w:p w14:paraId="24DE4350" w14:textId="2F458B77" w:rsidR="00E96F49" w:rsidRPr="00E96F49" w:rsidRDefault="00E96F49" w:rsidP="007101A2">
      <w:pPr>
        <w:pStyle w:val="BodyText"/>
        <w:spacing w:line="240" w:lineRule="auto"/>
        <w:ind w:firstLine="0"/>
        <w:rPr>
          <w:vanish/>
        </w:rPr>
      </w:pPr>
      <w:r w:rsidRPr="00E96F49">
        <w:rPr>
          <w:vanish/>
        </w:rPr>
        <w:t>..Body</w:t>
      </w:r>
    </w:p>
    <w:p w14:paraId="6FC95E53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B34903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A8D3D69" w14:textId="77777777" w:rsidR="004E1CF2" w:rsidRDefault="004E1CF2" w:rsidP="006662DF">
      <w:pPr>
        <w:jc w:val="both"/>
      </w:pPr>
    </w:p>
    <w:p w14:paraId="2779BE2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480FCA5" w14:textId="23049583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533390">
        <w:t>Chapter 1 of title 21</w:t>
      </w:r>
      <w:r w:rsidR="00F05EB1">
        <w:t xml:space="preserve"> of the administrative code of the city of New York is amended by adding a new </w:t>
      </w:r>
      <w:r w:rsidR="005A7F47">
        <w:t>section 21-154</w:t>
      </w:r>
      <w:r w:rsidR="00DE3AF2">
        <w:t xml:space="preserve"> to read </w:t>
      </w:r>
      <w:r w:rsidR="005E3DCA">
        <w:t xml:space="preserve">as follows: </w:t>
      </w:r>
    </w:p>
    <w:p w14:paraId="0BDECD3D" w14:textId="684F632A" w:rsidR="00BB6F56" w:rsidRDefault="005A7F47" w:rsidP="00CE7F37">
      <w:pPr>
        <w:spacing w:line="480" w:lineRule="auto"/>
        <w:jc w:val="both"/>
        <w:rPr>
          <w:u w:val="single"/>
          <w:shd w:val="clear" w:color="auto" w:fill="FFFFFF"/>
        </w:rPr>
      </w:pPr>
      <w:r>
        <w:rPr>
          <w:u w:val="single"/>
        </w:rPr>
        <w:t>§ 21-154</w:t>
      </w:r>
      <w:r w:rsidR="002E1C3C" w:rsidRPr="00CE7F37">
        <w:rPr>
          <w:u w:val="single"/>
        </w:rPr>
        <w:t xml:space="preserve"> </w:t>
      </w:r>
      <w:r w:rsidR="003E46B5">
        <w:rPr>
          <w:u w:val="single"/>
        </w:rPr>
        <w:t xml:space="preserve">Benefits </w:t>
      </w:r>
      <w:r>
        <w:rPr>
          <w:u w:val="single"/>
        </w:rPr>
        <w:t>interview</w:t>
      </w:r>
      <w:r w:rsidR="0056492F" w:rsidRPr="00D307CF">
        <w:rPr>
          <w:u w:val="single"/>
        </w:rPr>
        <w:t xml:space="preserve"> </w:t>
      </w:r>
      <w:r w:rsidR="00726992">
        <w:rPr>
          <w:u w:val="single"/>
        </w:rPr>
        <w:t>confirmation</w:t>
      </w:r>
      <w:r w:rsidR="005E3DCA" w:rsidRPr="00CE7F37">
        <w:rPr>
          <w:u w:val="single"/>
        </w:rPr>
        <w:t>.</w:t>
      </w:r>
      <w:r w:rsidR="00B51E1B">
        <w:rPr>
          <w:u w:val="single"/>
        </w:rPr>
        <w:t xml:space="preserve"> </w:t>
      </w:r>
      <w:r w:rsidR="002F2420">
        <w:rPr>
          <w:u w:val="single"/>
        </w:rPr>
        <w:t>No later than 24</w:t>
      </w:r>
      <w:r w:rsidR="00DB7C02" w:rsidRPr="00DB7C02">
        <w:rPr>
          <w:u w:val="single"/>
        </w:rPr>
        <w:t xml:space="preserve"> hours after</w:t>
      </w:r>
      <w:r w:rsidR="00B32FDF">
        <w:rPr>
          <w:u w:val="single"/>
        </w:rPr>
        <w:t xml:space="preserve"> </w:t>
      </w:r>
      <w:r w:rsidR="002C4994">
        <w:rPr>
          <w:u w:val="single"/>
        </w:rPr>
        <w:t xml:space="preserve">conducting </w:t>
      </w:r>
      <w:r w:rsidR="000E5C5A">
        <w:rPr>
          <w:u w:val="single"/>
        </w:rPr>
        <w:t>an</w:t>
      </w:r>
      <w:r w:rsidR="002C4994">
        <w:rPr>
          <w:u w:val="single"/>
        </w:rPr>
        <w:t xml:space="preserve"> eligibility or recertification</w:t>
      </w:r>
      <w:r w:rsidR="000E5C5A">
        <w:rPr>
          <w:u w:val="single"/>
        </w:rPr>
        <w:t xml:space="preserve"> interview </w:t>
      </w:r>
      <w:r w:rsidR="00527656">
        <w:rPr>
          <w:u w:val="single"/>
        </w:rPr>
        <w:t xml:space="preserve">with an applicant </w:t>
      </w:r>
      <w:r w:rsidR="00CE7F37" w:rsidRPr="00BF2F23">
        <w:rPr>
          <w:u w:val="single"/>
          <w:shd w:val="clear" w:color="auto" w:fill="FFFFFF"/>
        </w:rPr>
        <w:t xml:space="preserve">for </w:t>
      </w:r>
      <w:r w:rsidR="00A329F4">
        <w:rPr>
          <w:u w:val="single"/>
          <w:shd w:val="clear" w:color="auto" w:fill="FFFFFF"/>
        </w:rPr>
        <w:t>cash assistance</w:t>
      </w:r>
      <w:r w:rsidR="009B274C">
        <w:rPr>
          <w:u w:val="single"/>
          <w:shd w:val="clear" w:color="auto" w:fill="FFFFFF"/>
        </w:rPr>
        <w:t>, including</w:t>
      </w:r>
      <w:r w:rsidR="0013095E">
        <w:rPr>
          <w:u w:val="single"/>
          <w:shd w:val="clear" w:color="auto" w:fill="FFFFFF"/>
        </w:rPr>
        <w:t>,</w:t>
      </w:r>
      <w:r w:rsidR="009B274C">
        <w:rPr>
          <w:u w:val="single"/>
          <w:shd w:val="clear" w:color="auto" w:fill="FFFFFF"/>
        </w:rPr>
        <w:t xml:space="preserve"> but not limited to,</w:t>
      </w:r>
      <w:r w:rsidR="00A53ABD">
        <w:rPr>
          <w:u w:val="single"/>
          <w:shd w:val="clear" w:color="auto" w:fill="FFFFFF"/>
        </w:rPr>
        <w:t xml:space="preserve"> emergency assistance</w:t>
      </w:r>
      <w:r w:rsidR="009B274C">
        <w:rPr>
          <w:u w:val="single"/>
          <w:shd w:val="clear" w:color="auto" w:fill="FFFFFF"/>
        </w:rPr>
        <w:t xml:space="preserve"> as </w:t>
      </w:r>
      <w:r w:rsidR="005D7446">
        <w:rPr>
          <w:u w:val="single"/>
          <w:shd w:val="clear" w:color="auto" w:fill="FFFFFF"/>
        </w:rPr>
        <w:t xml:space="preserve">such term is </w:t>
      </w:r>
      <w:r w:rsidR="009B274C">
        <w:rPr>
          <w:u w:val="single"/>
          <w:shd w:val="clear" w:color="auto" w:fill="FFFFFF"/>
        </w:rPr>
        <w:t xml:space="preserve">defined </w:t>
      </w:r>
      <w:r w:rsidR="005D7446">
        <w:rPr>
          <w:u w:val="single"/>
          <w:shd w:val="clear" w:color="auto" w:fill="FFFFFF"/>
        </w:rPr>
        <w:t xml:space="preserve">in </w:t>
      </w:r>
      <w:r w:rsidR="009B274C">
        <w:rPr>
          <w:u w:val="single"/>
          <w:shd w:val="clear" w:color="auto" w:fill="FFFFFF"/>
        </w:rPr>
        <w:t>subdivision a of section 21-150</w:t>
      </w:r>
      <w:r w:rsidR="00A53ABD">
        <w:rPr>
          <w:u w:val="single"/>
          <w:shd w:val="clear" w:color="auto" w:fill="FFFFFF"/>
        </w:rPr>
        <w:t>, or</w:t>
      </w:r>
      <w:r w:rsidR="005D7446">
        <w:rPr>
          <w:u w:val="single"/>
          <w:shd w:val="clear" w:color="auto" w:fill="FFFFFF"/>
        </w:rPr>
        <w:t xml:space="preserve"> </w:t>
      </w:r>
      <w:r w:rsidR="005D7446">
        <w:rPr>
          <w:u w:val="single"/>
        </w:rPr>
        <w:t>supplemental nutrition assistance program benefits</w:t>
      </w:r>
      <w:r w:rsidR="005D7446" w:rsidDel="005D7446">
        <w:rPr>
          <w:u w:val="single"/>
        </w:rPr>
        <w:t>,</w:t>
      </w:r>
      <w:r w:rsidR="005D7446">
        <w:rPr>
          <w:u w:val="single"/>
          <w:shd w:val="clear" w:color="auto" w:fill="FFFFFF"/>
        </w:rPr>
        <w:t xml:space="preserve"> the</w:t>
      </w:r>
      <w:r w:rsidR="00473E63">
        <w:rPr>
          <w:u w:val="single"/>
          <w:shd w:val="clear" w:color="auto" w:fill="FFFFFF"/>
        </w:rPr>
        <w:t xml:space="preserve"> department shall </w:t>
      </w:r>
      <w:r w:rsidR="00CE7F37" w:rsidRPr="00BF2F23">
        <w:rPr>
          <w:u w:val="single"/>
          <w:shd w:val="clear" w:color="auto" w:fill="FFFFFF"/>
        </w:rPr>
        <w:t>provide</w:t>
      </w:r>
      <w:r w:rsidR="00473E63">
        <w:rPr>
          <w:u w:val="single"/>
          <w:shd w:val="clear" w:color="auto" w:fill="FFFFFF"/>
        </w:rPr>
        <w:t xml:space="preserve"> </w:t>
      </w:r>
      <w:r w:rsidR="00527656">
        <w:rPr>
          <w:u w:val="single"/>
          <w:shd w:val="clear" w:color="auto" w:fill="FFFFFF"/>
        </w:rPr>
        <w:t xml:space="preserve">such </w:t>
      </w:r>
      <w:r w:rsidR="00473E63">
        <w:rPr>
          <w:u w:val="single"/>
          <w:shd w:val="clear" w:color="auto" w:fill="FFFFFF"/>
        </w:rPr>
        <w:t>applicant</w:t>
      </w:r>
      <w:r w:rsidR="0008066A">
        <w:rPr>
          <w:u w:val="single"/>
          <w:shd w:val="clear" w:color="auto" w:fill="FFFFFF"/>
        </w:rPr>
        <w:t xml:space="preserve"> in hard copy </w:t>
      </w:r>
      <w:r w:rsidR="00B32FDF">
        <w:rPr>
          <w:u w:val="single"/>
          <w:shd w:val="clear" w:color="auto" w:fill="FFFFFF"/>
        </w:rPr>
        <w:t>or</w:t>
      </w:r>
      <w:r w:rsidR="0008066A">
        <w:rPr>
          <w:u w:val="single"/>
          <w:shd w:val="clear" w:color="auto" w:fill="FFFFFF"/>
        </w:rPr>
        <w:t xml:space="preserve"> electronically</w:t>
      </w:r>
      <w:r w:rsidR="00473E63">
        <w:rPr>
          <w:u w:val="single"/>
          <w:shd w:val="clear" w:color="auto" w:fill="FFFFFF"/>
        </w:rPr>
        <w:t xml:space="preserve"> </w:t>
      </w:r>
      <w:r w:rsidR="00CE7F37" w:rsidRPr="00BF2F23">
        <w:rPr>
          <w:u w:val="single"/>
          <w:shd w:val="clear" w:color="auto" w:fill="FFFFFF"/>
        </w:rPr>
        <w:t>with a</w:t>
      </w:r>
      <w:r w:rsidR="00A43596">
        <w:rPr>
          <w:u w:val="single"/>
          <w:shd w:val="clear" w:color="auto" w:fill="FFFFFF"/>
        </w:rPr>
        <w:t xml:space="preserve"> confirmation notice</w:t>
      </w:r>
      <w:r w:rsidR="0008066A">
        <w:rPr>
          <w:u w:val="single"/>
          <w:shd w:val="clear" w:color="auto" w:fill="FFFFFF"/>
        </w:rPr>
        <w:t xml:space="preserve">. Such confirmation notice </w:t>
      </w:r>
      <w:r w:rsidR="00CE7F37" w:rsidRPr="00BF2F23">
        <w:rPr>
          <w:u w:val="single"/>
          <w:shd w:val="clear" w:color="auto" w:fill="FFFFFF"/>
        </w:rPr>
        <w:t>shall include, at a minimum</w:t>
      </w:r>
      <w:r w:rsidR="00BB6F56">
        <w:rPr>
          <w:u w:val="single"/>
          <w:shd w:val="clear" w:color="auto" w:fill="FFFFFF"/>
        </w:rPr>
        <w:t>:</w:t>
      </w:r>
    </w:p>
    <w:p w14:paraId="3BB2CE91" w14:textId="47AC0E64" w:rsidR="00E5717A" w:rsidRPr="000F4FC9" w:rsidRDefault="00527656" w:rsidP="000F4FC9">
      <w:pPr>
        <w:spacing w:line="480" w:lineRule="auto"/>
        <w:ind w:left="360" w:firstLine="360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a</w:t>
      </w:r>
      <w:r w:rsidR="000F4FC9">
        <w:rPr>
          <w:u w:val="single"/>
          <w:shd w:val="clear" w:color="auto" w:fill="FFFFFF"/>
        </w:rPr>
        <w:t xml:space="preserve">. </w:t>
      </w:r>
      <w:r w:rsidR="00E5717A" w:rsidRPr="000F4FC9">
        <w:rPr>
          <w:u w:val="single"/>
          <w:shd w:val="clear" w:color="auto" w:fill="FFFFFF"/>
        </w:rPr>
        <w:t>A confirmation number;</w:t>
      </w:r>
    </w:p>
    <w:p w14:paraId="6F9BBBEE" w14:textId="48817583" w:rsidR="00720022" w:rsidRDefault="00527656" w:rsidP="00196BA2">
      <w:pPr>
        <w:spacing w:line="480" w:lineRule="auto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b</w:t>
      </w:r>
      <w:r w:rsidR="00E5717A">
        <w:rPr>
          <w:u w:val="single"/>
          <w:shd w:val="clear" w:color="auto" w:fill="FFFFFF"/>
        </w:rPr>
        <w:t xml:space="preserve">. </w:t>
      </w:r>
      <w:r w:rsidR="001A03A1">
        <w:rPr>
          <w:u w:val="single"/>
          <w:shd w:val="clear" w:color="auto" w:fill="FFFFFF"/>
        </w:rPr>
        <w:t>T</w:t>
      </w:r>
      <w:r w:rsidR="00CE7F37" w:rsidRPr="00BF2F23">
        <w:rPr>
          <w:u w:val="single"/>
          <w:shd w:val="clear" w:color="auto" w:fill="FFFFFF"/>
        </w:rPr>
        <w:t>he date</w:t>
      </w:r>
      <w:r w:rsidR="00FF4E03">
        <w:rPr>
          <w:u w:val="single"/>
          <w:shd w:val="clear" w:color="auto" w:fill="FFFFFF"/>
        </w:rPr>
        <w:t xml:space="preserve"> and time</w:t>
      </w:r>
      <w:r w:rsidR="00CE7F37" w:rsidRPr="00BF2F23">
        <w:rPr>
          <w:u w:val="single"/>
          <w:shd w:val="clear" w:color="auto" w:fill="FFFFFF"/>
        </w:rPr>
        <w:t xml:space="preserve"> of the </w:t>
      </w:r>
      <w:r w:rsidR="000E5C5A">
        <w:rPr>
          <w:u w:val="single"/>
          <w:shd w:val="clear" w:color="auto" w:fill="FFFFFF"/>
        </w:rPr>
        <w:t>interview</w:t>
      </w:r>
      <w:r w:rsidR="00B51E1B">
        <w:rPr>
          <w:u w:val="single"/>
          <w:shd w:val="clear" w:color="auto" w:fill="FFFFFF"/>
        </w:rPr>
        <w:t>;</w:t>
      </w:r>
      <w:r w:rsidR="00196BA2">
        <w:rPr>
          <w:u w:val="single"/>
          <w:shd w:val="clear" w:color="auto" w:fill="FFFFFF"/>
        </w:rPr>
        <w:t xml:space="preserve"> </w:t>
      </w:r>
    </w:p>
    <w:p w14:paraId="7A6B1043" w14:textId="0922EA18" w:rsidR="00720022" w:rsidRDefault="00527656" w:rsidP="001A03A1">
      <w:pPr>
        <w:spacing w:line="480" w:lineRule="auto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c</w:t>
      </w:r>
      <w:r w:rsidR="00720022">
        <w:rPr>
          <w:u w:val="single"/>
          <w:shd w:val="clear" w:color="auto" w:fill="FFFFFF"/>
        </w:rPr>
        <w:t xml:space="preserve">. </w:t>
      </w:r>
      <w:r w:rsidR="000E5C5A">
        <w:rPr>
          <w:u w:val="single"/>
          <w:shd w:val="clear" w:color="auto" w:fill="FFFFFF"/>
        </w:rPr>
        <w:t>The location of the interview</w:t>
      </w:r>
      <w:r w:rsidR="00C8592E">
        <w:rPr>
          <w:u w:val="single"/>
          <w:shd w:val="clear" w:color="auto" w:fill="FFFFFF"/>
        </w:rPr>
        <w:t>;</w:t>
      </w:r>
      <w:r w:rsidR="00196BA2">
        <w:rPr>
          <w:u w:val="single"/>
          <w:shd w:val="clear" w:color="auto" w:fill="FFFFFF"/>
        </w:rPr>
        <w:t xml:space="preserve"> </w:t>
      </w:r>
    </w:p>
    <w:p w14:paraId="10DBF2E5" w14:textId="283C5944" w:rsidR="002C4994" w:rsidRDefault="00527656" w:rsidP="00B40BCB">
      <w:pPr>
        <w:spacing w:line="480" w:lineRule="auto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d</w:t>
      </w:r>
      <w:r w:rsidR="00720022">
        <w:rPr>
          <w:u w:val="single"/>
          <w:shd w:val="clear" w:color="auto" w:fill="FFFFFF"/>
        </w:rPr>
        <w:t xml:space="preserve">. </w:t>
      </w:r>
      <w:r w:rsidR="000E5C5A">
        <w:rPr>
          <w:u w:val="single"/>
          <w:shd w:val="clear" w:color="auto" w:fill="FFFFFF"/>
        </w:rPr>
        <w:t>The phone number</w:t>
      </w:r>
      <w:r>
        <w:rPr>
          <w:u w:val="single"/>
          <w:shd w:val="clear" w:color="auto" w:fill="FFFFFF"/>
        </w:rPr>
        <w:t xml:space="preserve"> from which</w:t>
      </w:r>
      <w:r w:rsidR="000E5C5A">
        <w:rPr>
          <w:u w:val="single"/>
          <w:shd w:val="clear" w:color="auto" w:fill="FFFFFF"/>
        </w:rPr>
        <w:t xml:space="preserve"> the applicant </w:t>
      </w:r>
      <w:r w:rsidR="002C4994">
        <w:rPr>
          <w:u w:val="single"/>
          <w:shd w:val="clear" w:color="auto" w:fill="FFFFFF"/>
        </w:rPr>
        <w:t>received a</w:t>
      </w:r>
      <w:r w:rsidR="000E5C5A">
        <w:rPr>
          <w:u w:val="single"/>
          <w:shd w:val="clear" w:color="auto" w:fill="FFFFFF"/>
        </w:rPr>
        <w:t xml:space="preserve"> phone call, if the interview </w:t>
      </w:r>
      <w:r w:rsidR="002C4994">
        <w:rPr>
          <w:u w:val="single"/>
          <w:shd w:val="clear" w:color="auto" w:fill="FFFFFF"/>
        </w:rPr>
        <w:t>was</w:t>
      </w:r>
      <w:r w:rsidR="000E5C5A">
        <w:rPr>
          <w:u w:val="single"/>
          <w:shd w:val="clear" w:color="auto" w:fill="FFFFFF"/>
        </w:rPr>
        <w:t xml:space="preserve"> </w:t>
      </w:r>
      <w:r w:rsidR="0008066A">
        <w:rPr>
          <w:u w:val="single"/>
          <w:shd w:val="clear" w:color="auto" w:fill="FFFFFF"/>
        </w:rPr>
        <w:t xml:space="preserve">via </w:t>
      </w:r>
      <w:r w:rsidR="000E5C5A">
        <w:rPr>
          <w:u w:val="single"/>
          <w:shd w:val="clear" w:color="auto" w:fill="FFFFFF"/>
        </w:rPr>
        <w:t>telephone; and</w:t>
      </w:r>
    </w:p>
    <w:p w14:paraId="285D94A0" w14:textId="74392231" w:rsidR="00F3687D" w:rsidRPr="003A7F99" w:rsidRDefault="00527656" w:rsidP="00E00E38">
      <w:pPr>
        <w:spacing w:line="480" w:lineRule="auto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e</w:t>
      </w:r>
      <w:r w:rsidR="000E5C5A">
        <w:rPr>
          <w:u w:val="single"/>
          <w:shd w:val="clear" w:color="auto" w:fill="FFFFFF"/>
        </w:rPr>
        <w:t>. Any other relevant information</w:t>
      </w:r>
      <w:r w:rsidR="005D7446">
        <w:rPr>
          <w:u w:val="single"/>
          <w:shd w:val="clear" w:color="auto" w:fill="FFFFFF"/>
        </w:rPr>
        <w:t xml:space="preserve"> </w:t>
      </w:r>
      <w:r w:rsidR="0008066A">
        <w:rPr>
          <w:u w:val="single"/>
          <w:shd w:val="clear" w:color="auto" w:fill="FFFFFF"/>
        </w:rPr>
        <w:t>regarding</w:t>
      </w:r>
      <w:r w:rsidR="000E5C5A">
        <w:rPr>
          <w:u w:val="single"/>
          <w:shd w:val="clear" w:color="auto" w:fill="FFFFFF"/>
        </w:rPr>
        <w:t xml:space="preserve"> the interview. </w:t>
      </w:r>
    </w:p>
    <w:p w14:paraId="438053AA" w14:textId="6806FD8D" w:rsidR="002F196D" w:rsidRPr="005A7F47" w:rsidRDefault="000E1B13" w:rsidP="005A7F47">
      <w:pPr>
        <w:spacing w:line="480" w:lineRule="auto"/>
        <w:ind w:firstLine="0"/>
        <w:jc w:val="both"/>
        <w:rPr>
          <w:shd w:val="clear" w:color="auto" w:fill="FFFFFF"/>
        </w:rPr>
        <w:sectPr w:rsidR="002F196D" w:rsidRPr="005A7F47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D307CF">
        <w:tab/>
      </w:r>
      <w:r w:rsidR="001A4317" w:rsidRPr="009B274C">
        <w:t xml:space="preserve">§ </w:t>
      </w:r>
      <w:r w:rsidR="00477222">
        <w:t>2</w:t>
      </w:r>
      <w:r w:rsidR="00477222" w:rsidRPr="00BF1F2A">
        <w:t xml:space="preserve">. </w:t>
      </w:r>
      <w:r w:rsidR="00533390" w:rsidRPr="00BF2F23">
        <w:rPr>
          <w:shd w:val="clear" w:color="auto" w:fill="FFFFFF"/>
        </w:rPr>
        <w:t xml:space="preserve">This local law takes effect </w:t>
      </w:r>
      <w:r w:rsidR="002F2420">
        <w:rPr>
          <w:shd w:val="clear" w:color="auto" w:fill="FFFFFF"/>
        </w:rPr>
        <w:t>90</w:t>
      </w:r>
      <w:r w:rsidR="009903D3" w:rsidRPr="00BF2F23">
        <w:rPr>
          <w:shd w:val="clear" w:color="auto" w:fill="FFFFFF"/>
        </w:rPr>
        <w:t xml:space="preserve"> days after it becomes law</w:t>
      </w:r>
      <w:r w:rsidR="00803D6A" w:rsidRPr="00BF2F23">
        <w:rPr>
          <w:shd w:val="clear" w:color="auto" w:fill="FFFFFF"/>
        </w:rPr>
        <w:t>.</w:t>
      </w:r>
    </w:p>
    <w:p w14:paraId="503F4A37" w14:textId="4D00C369" w:rsidR="005A62FA" w:rsidRDefault="005A62FA" w:rsidP="007101A2">
      <w:pPr>
        <w:ind w:firstLine="0"/>
        <w:jc w:val="both"/>
        <w:rPr>
          <w:sz w:val="18"/>
          <w:szCs w:val="18"/>
        </w:rPr>
      </w:pPr>
    </w:p>
    <w:p w14:paraId="270EEF1B" w14:textId="3C790051" w:rsidR="00EB262D" w:rsidRDefault="000F4FC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CY</w:t>
      </w:r>
    </w:p>
    <w:p w14:paraId="02F7B175" w14:textId="1C8E10EE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5E0EAF">
        <w:rPr>
          <w:sz w:val="18"/>
          <w:szCs w:val="18"/>
        </w:rPr>
        <w:t>1</w:t>
      </w:r>
      <w:r w:rsidR="003D147F">
        <w:rPr>
          <w:sz w:val="18"/>
          <w:szCs w:val="18"/>
        </w:rPr>
        <w:t>9728</w:t>
      </w:r>
    </w:p>
    <w:p w14:paraId="2249FE67" w14:textId="4DE2FE34" w:rsidR="00295727" w:rsidRDefault="00295727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#1430-2025</w:t>
      </w:r>
    </w:p>
    <w:p w14:paraId="29798A62" w14:textId="42D9616C" w:rsidR="002D5F4F" w:rsidRDefault="00295727" w:rsidP="00295727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10:49 AM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4EE83" w14:textId="77777777" w:rsidR="008B2868" w:rsidRDefault="008B2868">
      <w:r>
        <w:separator/>
      </w:r>
    </w:p>
    <w:p w14:paraId="2B2EE0DF" w14:textId="77777777" w:rsidR="008B2868" w:rsidRDefault="008B2868"/>
  </w:endnote>
  <w:endnote w:type="continuationSeparator" w:id="0">
    <w:p w14:paraId="7A36E867" w14:textId="77777777" w:rsidR="008B2868" w:rsidRDefault="008B2868">
      <w:r>
        <w:continuationSeparator/>
      </w:r>
    </w:p>
    <w:p w14:paraId="277EA5F0" w14:textId="77777777" w:rsidR="008B2868" w:rsidRDefault="008B2868"/>
  </w:endnote>
  <w:endnote w:type="continuationNotice" w:id="1">
    <w:p w14:paraId="579D5D63" w14:textId="77777777" w:rsidR="008B2868" w:rsidRDefault="008B28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96540C" w14:textId="0576D7AF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41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231166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9A6C1B" w14:textId="315E5122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66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32337B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DDA08" w14:textId="77777777" w:rsidR="008B2868" w:rsidRDefault="008B2868">
      <w:r>
        <w:separator/>
      </w:r>
    </w:p>
    <w:p w14:paraId="54F24F9A" w14:textId="77777777" w:rsidR="008B2868" w:rsidRDefault="008B2868"/>
  </w:footnote>
  <w:footnote w:type="continuationSeparator" w:id="0">
    <w:p w14:paraId="57BEE53D" w14:textId="77777777" w:rsidR="008B2868" w:rsidRDefault="008B2868">
      <w:r>
        <w:continuationSeparator/>
      </w:r>
    </w:p>
    <w:p w14:paraId="516D2B1A" w14:textId="77777777" w:rsidR="008B2868" w:rsidRDefault="008B2868"/>
  </w:footnote>
  <w:footnote w:type="continuationNotice" w:id="1">
    <w:p w14:paraId="0AF3F190" w14:textId="77777777" w:rsidR="008B2868" w:rsidRDefault="008B28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6E29"/>
    <w:multiLevelType w:val="hybridMultilevel"/>
    <w:tmpl w:val="77F6B2B4"/>
    <w:lvl w:ilvl="0" w:tplc="448058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7750DF"/>
    <w:multiLevelType w:val="hybridMultilevel"/>
    <w:tmpl w:val="40427BB6"/>
    <w:lvl w:ilvl="0" w:tplc="418AD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4460C8"/>
    <w:multiLevelType w:val="hybridMultilevel"/>
    <w:tmpl w:val="191A6376"/>
    <w:lvl w:ilvl="0" w:tplc="B77E0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DCB2AA4"/>
    <w:multiLevelType w:val="hybridMultilevel"/>
    <w:tmpl w:val="72E68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87618">
    <w:abstractNumId w:val="2"/>
  </w:num>
  <w:num w:numId="2" w16cid:durableId="1236162983">
    <w:abstractNumId w:val="3"/>
  </w:num>
  <w:num w:numId="3" w16cid:durableId="1652170481">
    <w:abstractNumId w:val="1"/>
  </w:num>
  <w:num w:numId="4" w16cid:durableId="647443573">
    <w:abstractNumId w:val="0"/>
  </w:num>
  <w:num w:numId="5" w16cid:durableId="682711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636"/>
    <w:rsid w:val="00000A84"/>
    <w:rsid w:val="000135A3"/>
    <w:rsid w:val="000222B5"/>
    <w:rsid w:val="00035181"/>
    <w:rsid w:val="0004262C"/>
    <w:rsid w:val="00042934"/>
    <w:rsid w:val="000502BC"/>
    <w:rsid w:val="00056BB0"/>
    <w:rsid w:val="00064AFB"/>
    <w:rsid w:val="000656A7"/>
    <w:rsid w:val="0008066A"/>
    <w:rsid w:val="00081165"/>
    <w:rsid w:val="0009173E"/>
    <w:rsid w:val="00093AF1"/>
    <w:rsid w:val="00094A70"/>
    <w:rsid w:val="000A7344"/>
    <w:rsid w:val="000C32B4"/>
    <w:rsid w:val="000C6C0F"/>
    <w:rsid w:val="000D154D"/>
    <w:rsid w:val="000D1C23"/>
    <w:rsid w:val="000D4A7F"/>
    <w:rsid w:val="000E1B13"/>
    <w:rsid w:val="000E5C5A"/>
    <w:rsid w:val="000E5DCE"/>
    <w:rsid w:val="000F4EBA"/>
    <w:rsid w:val="000F4FC9"/>
    <w:rsid w:val="001073BD"/>
    <w:rsid w:val="0011428D"/>
    <w:rsid w:val="00115B31"/>
    <w:rsid w:val="00115EC9"/>
    <w:rsid w:val="00117E32"/>
    <w:rsid w:val="0013095E"/>
    <w:rsid w:val="00137774"/>
    <w:rsid w:val="00142AD8"/>
    <w:rsid w:val="00143C95"/>
    <w:rsid w:val="00146304"/>
    <w:rsid w:val="001476EA"/>
    <w:rsid w:val="001509BF"/>
    <w:rsid w:val="00150A27"/>
    <w:rsid w:val="00151781"/>
    <w:rsid w:val="00154E59"/>
    <w:rsid w:val="00162FC0"/>
    <w:rsid w:val="00165627"/>
    <w:rsid w:val="001667DC"/>
    <w:rsid w:val="00167107"/>
    <w:rsid w:val="001772C6"/>
    <w:rsid w:val="00180BD2"/>
    <w:rsid w:val="00183826"/>
    <w:rsid w:val="001867F2"/>
    <w:rsid w:val="00195A80"/>
    <w:rsid w:val="00196BA2"/>
    <w:rsid w:val="00197677"/>
    <w:rsid w:val="001A03A1"/>
    <w:rsid w:val="001A21D6"/>
    <w:rsid w:val="001A4317"/>
    <w:rsid w:val="001A6587"/>
    <w:rsid w:val="001B2054"/>
    <w:rsid w:val="001C2191"/>
    <w:rsid w:val="001C7B3A"/>
    <w:rsid w:val="001D29DA"/>
    <w:rsid w:val="001D4249"/>
    <w:rsid w:val="001D6BC6"/>
    <w:rsid w:val="001E0230"/>
    <w:rsid w:val="001F2593"/>
    <w:rsid w:val="001F296A"/>
    <w:rsid w:val="001F3913"/>
    <w:rsid w:val="001F3DDB"/>
    <w:rsid w:val="00203390"/>
    <w:rsid w:val="0020531E"/>
    <w:rsid w:val="00205741"/>
    <w:rsid w:val="002057BB"/>
    <w:rsid w:val="00207323"/>
    <w:rsid w:val="0021176F"/>
    <w:rsid w:val="0021301D"/>
    <w:rsid w:val="0021642E"/>
    <w:rsid w:val="0022099D"/>
    <w:rsid w:val="002256B8"/>
    <w:rsid w:val="002320AF"/>
    <w:rsid w:val="002371BF"/>
    <w:rsid w:val="00241F94"/>
    <w:rsid w:val="00257D7E"/>
    <w:rsid w:val="002606AF"/>
    <w:rsid w:val="00267B12"/>
    <w:rsid w:val="00267D08"/>
    <w:rsid w:val="00270162"/>
    <w:rsid w:val="00274721"/>
    <w:rsid w:val="00275623"/>
    <w:rsid w:val="00280955"/>
    <w:rsid w:val="00281060"/>
    <w:rsid w:val="002865A1"/>
    <w:rsid w:val="00291D95"/>
    <w:rsid w:val="00292A4A"/>
    <w:rsid w:val="00292C42"/>
    <w:rsid w:val="00295727"/>
    <w:rsid w:val="002A645B"/>
    <w:rsid w:val="002A7621"/>
    <w:rsid w:val="002C4435"/>
    <w:rsid w:val="002C4994"/>
    <w:rsid w:val="002C61F5"/>
    <w:rsid w:val="002C66F7"/>
    <w:rsid w:val="002D5F4F"/>
    <w:rsid w:val="002E1C3C"/>
    <w:rsid w:val="002E6465"/>
    <w:rsid w:val="002F196D"/>
    <w:rsid w:val="002F2420"/>
    <w:rsid w:val="002F269C"/>
    <w:rsid w:val="002F4754"/>
    <w:rsid w:val="00300657"/>
    <w:rsid w:val="00301E5D"/>
    <w:rsid w:val="00304087"/>
    <w:rsid w:val="00304306"/>
    <w:rsid w:val="0031422C"/>
    <w:rsid w:val="00320D3B"/>
    <w:rsid w:val="0033027F"/>
    <w:rsid w:val="00334FDF"/>
    <w:rsid w:val="003379FA"/>
    <w:rsid w:val="0034340E"/>
    <w:rsid w:val="003447CD"/>
    <w:rsid w:val="00352CA7"/>
    <w:rsid w:val="00356523"/>
    <w:rsid w:val="00356893"/>
    <w:rsid w:val="00356936"/>
    <w:rsid w:val="00357911"/>
    <w:rsid w:val="00365002"/>
    <w:rsid w:val="003720CF"/>
    <w:rsid w:val="0037361C"/>
    <w:rsid w:val="003741CF"/>
    <w:rsid w:val="003874A1"/>
    <w:rsid w:val="00387754"/>
    <w:rsid w:val="003905D5"/>
    <w:rsid w:val="00390A0A"/>
    <w:rsid w:val="003931E7"/>
    <w:rsid w:val="003A0F8D"/>
    <w:rsid w:val="003A29EF"/>
    <w:rsid w:val="003A4124"/>
    <w:rsid w:val="003A4380"/>
    <w:rsid w:val="003A5D13"/>
    <w:rsid w:val="003A75C2"/>
    <w:rsid w:val="003A7F05"/>
    <w:rsid w:val="003A7F99"/>
    <w:rsid w:val="003B5D5F"/>
    <w:rsid w:val="003C0424"/>
    <w:rsid w:val="003D147F"/>
    <w:rsid w:val="003E1E98"/>
    <w:rsid w:val="003E46B5"/>
    <w:rsid w:val="003F26F9"/>
    <w:rsid w:val="003F3109"/>
    <w:rsid w:val="003F6F31"/>
    <w:rsid w:val="00404256"/>
    <w:rsid w:val="00415161"/>
    <w:rsid w:val="00417CCD"/>
    <w:rsid w:val="004219A7"/>
    <w:rsid w:val="00432688"/>
    <w:rsid w:val="00432857"/>
    <w:rsid w:val="00437D61"/>
    <w:rsid w:val="00444642"/>
    <w:rsid w:val="00444C65"/>
    <w:rsid w:val="00447A01"/>
    <w:rsid w:val="004504B0"/>
    <w:rsid w:val="00451931"/>
    <w:rsid w:val="00452A55"/>
    <w:rsid w:val="00465293"/>
    <w:rsid w:val="004704CA"/>
    <w:rsid w:val="004728E6"/>
    <w:rsid w:val="00473E63"/>
    <w:rsid w:val="00476FB6"/>
    <w:rsid w:val="00477222"/>
    <w:rsid w:val="004948B5"/>
    <w:rsid w:val="00497233"/>
    <w:rsid w:val="004A0D7D"/>
    <w:rsid w:val="004A7265"/>
    <w:rsid w:val="004B097C"/>
    <w:rsid w:val="004B2255"/>
    <w:rsid w:val="004B28A4"/>
    <w:rsid w:val="004B413F"/>
    <w:rsid w:val="004C071C"/>
    <w:rsid w:val="004D1C34"/>
    <w:rsid w:val="004D593E"/>
    <w:rsid w:val="004E1CF2"/>
    <w:rsid w:val="004E1E50"/>
    <w:rsid w:val="004E4CD6"/>
    <w:rsid w:val="004F3343"/>
    <w:rsid w:val="0050191F"/>
    <w:rsid w:val="00501BBE"/>
    <w:rsid w:val="005020E8"/>
    <w:rsid w:val="00505EFC"/>
    <w:rsid w:val="0050782C"/>
    <w:rsid w:val="00516283"/>
    <w:rsid w:val="0052727B"/>
    <w:rsid w:val="00527656"/>
    <w:rsid w:val="00533390"/>
    <w:rsid w:val="005431AC"/>
    <w:rsid w:val="005440A9"/>
    <w:rsid w:val="00546DFA"/>
    <w:rsid w:val="00550E96"/>
    <w:rsid w:val="00554C35"/>
    <w:rsid w:val="0056492F"/>
    <w:rsid w:val="00565097"/>
    <w:rsid w:val="0057235A"/>
    <w:rsid w:val="00574183"/>
    <w:rsid w:val="00586366"/>
    <w:rsid w:val="00595589"/>
    <w:rsid w:val="005A1EBD"/>
    <w:rsid w:val="005A62FA"/>
    <w:rsid w:val="005A7F47"/>
    <w:rsid w:val="005B5DE4"/>
    <w:rsid w:val="005C0E98"/>
    <w:rsid w:val="005C6500"/>
    <w:rsid w:val="005C6980"/>
    <w:rsid w:val="005D0ACB"/>
    <w:rsid w:val="005D4A03"/>
    <w:rsid w:val="005D7446"/>
    <w:rsid w:val="005E0EAF"/>
    <w:rsid w:val="005E3DCA"/>
    <w:rsid w:val="005E655A"/>
    <w:rsid w:val="005E7681"/>
    <w:rsid w:val="005E7958"/>
    <w:rsid w:val="005F3AA6"/>
    <w:rsid w:val="005F62BC"/>
    <w:rsid w:val="005F7D0F"/>
    <w:rsid w:val="005F7F18"/>
    <w:rsid w:val="0061526D"/>
    <w:rsid w:val="006158BD"/>
    <w:rsid w:val="00627998"/>
    <w:rsid w:val="00630169"/>
    <w:rsid w:val="00630AB3"/>
    <w:rsid w:val="00630F44"/>
    <w:rsid w:val="0063265C"/>
    <w:rsid w:val="00633E2F"/>
    <w:rsid w:val="00641016"/>
    <w:rsid w:val="00644C25"/>
    <w:rsid w:val="0064653C"/>
    <w:rsid w:val="00655EB8"/>
    <w:rsid w:val="00661AF2"/>
    <w:rsid w:val="00662A46"/>
    <w:rsid w:val="006662DF"/>
    <w:rsid w:val="00670E42"/>
    <w:rsid w:val="00676BCD"/>
    <w:rsid w:val="006807B5"/>
    <w:rsid w:val="00681A93"/>
    <w:rsid w:val="00681C2C"/>
    <w:rsid w:val="00683072"/>
    <w:rsid w:val="00687344"/>
    <w:rsid w:val="006A024B"/>
    <w:rsid w:val="006A691C"/>
    <w:rsid w:val="006B162D"/>
    <w:rsid w:val="006B26AF"/>
    <w:rsid w:val="006B3E89"/>
    <w:rsid w:val="006B56BC"/>
    <w:rsid w:val="006B590A"/>
    <w:rsid w:val="006B5AB9"/>
    <w:rsid w:val="006B6BFF"/>
    <w:rsid w:val="006C1B85"/>
    <w:rsid w:val="006C29D8"/>
    <w:rsid w:val="006D3E3C"/>
    <w:rsid w:val="006D562C"/>
    <w:rsid w:val="006E72F4"/>
    <w:rsid w:val="006F5041"/>
    <w:rsid w:val="006F5CC7"/>
    <w:rsid w:val="006F5DF3"/>
    <w:rsid w:val="00702EED"/>
    <w:rsid w:val="007045FD"/>
    <w:rsid w:val="00707D25"/>
    <w:rsid w:val="007101A2"/>
    <w:rsid w:val="00713D6C"/>
    <w:rsid w:val="00720022"/>
    <w:rsid w:val="007218EB"/>
    <w:rsid w:val="0072551E"/>
    <w:rsid w:val="00726992"/>
    <w:rsid w:val="00727F04"/>
    <w:rsid w:val="00730999"/>
    <w:rsid w:val="0073738B"/>
    <w:rsid w:val="0074697B"/>
    <w:rsid w:val="00746EB3"/>
    <w:rsid w:val="00750030"/>
    <w:rsid w:val="0075184F"/>
    <w:rsid w:val="007602BC"/>
    <w:rsid w:val="0076558A"/>
    <w:rsid w:val="00766918"/>
    <w:rsid w:val="00767CD4"/>
    <w:rsid w:val="00770B9A"/>
    <w:rsid w:val="00770BBA"/>
    <w:rsid w:val="00793F88"/>
    <w:rsid w:val="00797612"/>
    <w:rsid w:val="007976B6"/>
    <w:rsid w:val="007A1A40"/>
    <w:rsid w:val="007A4276"/>
    <w:rsid w:val="007A667B"/>
    <w:rsid w:val="007A75C5"/>
    <w:rsid w:val="007B293E"/>
    <w:rsid w:val="007B6497"/>
    <w:rsid w:val="007C1D9D"/>
    <w:rsid w:val="007C6893"/>
    <w:rsid w:val="007D5F40"/>
    <w:rsid w:val="007E73C5"/>
    <w:rsid w:val="007E79D5"/>
    <w:rsid w:val="007F0A63"/>
    <w:rsid w:val="007F4087"/>
    <w:rsid w:val="00802268"/>
    <w:rsid w:val="008032A5"/>
    <w:rsid w:val="00803D6A"/>
    <w:rsid w:val="00803DB5"/>
    <w:rsid w:val="00806569"/>
    <w:rsid w:val="0080798D"/>
    <w:rsid w:val="0081178E"/>
    <w:rsid w:val="00813D54"/>
    <w:rsid w:val="008167F4"/>
    <w:rsid w:val="00830FF5"/>
    <w:rsid w:val="00832798"/>
    <w:rsid w:val="0083345C"/>
    <w:rsid w:val="00835C24"/>
    <w:rsid w:val="0083646C"/>
    <w:rsid w:val="0085260B"/>
    <w:rsid w:val="00853E42"/>
    <w:rsid w:val="00863AE9"/>
    <w:rsid w:val="00866888"/>
    <w:rsid w:val="00872BFD"/>
    <w:rsid w:val="00873B26"/>
    <w:rsid w:val="00880099"/>
    <w:rsid w:val="00893B32"/>
    <w:rsid w:val="00894300"/>
    <w:rsid w:val="008A14C1"/>
    <w:rsid w:val="008A5409"/>
    <w:rsid w:val="008B2868"/>
    <w:rsid w:val="008B399A"/>
    <w:rsid w:val="008D1BE3"/>
    <w:rsid w:val="008E28FA"/>
    <w:rsid w:val="008F0B17"/>
    <w:rsid w:val="00900ACB"/>
    <w:rsid w:val="00910BAF"/>
    <w:rsid w:val="00922199"/>
    <w:rsid w:val="00925D71"/>
    <w:rsid w:val="0094029B"/>
    <w:rsid w:val="009415D1"/>
    <w:rsid w:val="0095464E"/>
    <w:rsid w:val="0096203C"/>
    <w:rsid w:val="00962160"/>
    <w:rsid w:val="0097146D"/>
    <w:rsid w:val="009822E5"/>
    <w:rsid w:val="00985D80"/>
    <w:rsid w:val="009862AC"/>
    <w:rsid w:val="009903D3"/>
    <w:rsid w:val="00990ECE"/>
    <w:rsid w:val="009A191C"/>
    <w:rsid w:val="009A2A4C"/>
    <w:rsid w:val="009A44F9"/>
    <w:rsid w:val="009B274C"/>
    <w:rsid w:val="009B308F"/>
    <w:rsid w:val="009B7B62"/>
    <w:rsid w:val="009C4362"/>
    <w:rsid w:val="009E2CCA"/>
    <w:rsid w:val="009E7DB6"/>
    <w:rsid w:val="009F79D6"/>
    <w:rsid w:val="00A03635"/>
    <w:rsid w:val="00A10451"/>
    <w:rsid w:val="00A12A3D"/>
    <w:rsid w:val="00A13600"/>
    <w:rsid w:val="00A1658B"/>
    <w:rsid w:val="00A2369E"/>
    <w:rsid w:val="00A25761"/>
    <w:rsid w:val="00A269C2"/>
    <w:rsid w:val="00A26F00"/>
    <w:rsid w:val="00A32563"/>
    <w:rsid w:val="00A329F4"/>
    <w:rsid w:val="00A41928"/>
    <w:rsid w:val="00A43596"/>
    <w:rsid w:val="00A46ACE"/>
    <w:rsid w:val="00A531EC"/>
    <w:rsid w:val="00A53ABD"/>
    <w:rsid w:val="00A61764"/>
    <w:rsid w:val="00A61CE7"/>
    <w:rsid w:val="00A654D0"/>
    <w:rsid w:val="00A7261B"/>
    <w:rsid w:val="00AA052B"/>
    <w:rsid w:val="00AA1E0E"/>
    <w:rsid w:val="00AA4741"/>
    <w:rsid w:val="00AC2013"/>
    <w:rsid w:val="00AC30D6"/>
    <w:rsid w:val="00AC4640"/>
    <w:rsid w:val="00AD1881"/>
    <w:rsid w:val="00AE0327"/>
    <w:rsid w:val="00AE212E"/>
    <w:rsid w:val="00AE47EB"/>
    <w:rsid w:val="00AF2B25"/>
    <w:rsid w:val="00AF39A5"/>
    <w:rsid w:val="00B02844"/>
    <w:rsid w:val="00B15D83"/>
    <w:rsid w:val="00B1635A"/>
    <w:rsid w:val="00B23536"/>
    <w:rsid w:val="00B24824"/>
    <w:rsid w:val="00B30100"/>
    <w:rsid w:val="00B32FDF"/>
    <w:rsid w:val="00B34500"/>
    <w:rsid w:val="00B40BCB"/>
    <w:rsid w:val="00B448BC"/>
    <w:rsid w:val="00B47730"/>
    <w:rsid w:val="00B507CA"/>
    <w:rsid w:val="00B51E1B"/>
    <w:rsid w:val="00B60F4D"/>
    <w:rsid w:val="00B627B9"/>
    <w:rsid w:val="00B656B3"/>
    <w:rsid w:val="00B77324"/>
    <w:rsid w:val="00B82CE3"/>
    <w:rsid w:val="00B8524C"/>
    <w:rsid w:val="00B907A3"/>
    <w:rsid w:val="00BA42A5"/>
    <w:rsid w:val="00BA4408"/>
    <w:rsid w:val="00BA599A"/>
    <w:rsid w:val="00BB6434"/>
    <w:rsid w:val="00BB686E"/>
    <w:rsid w:val="00BB6F56"/>
    <w:rsid w:val="00BC1806"/>
    <w:rsid w:val="00BC512E"/>
    <w:rsid w:val="00BC67DC"/>
    <w:rsid w:val="00BD3682"/>
    <w:rsid w:val="00BD4E49"/>
    <w:rsid w:val="00BD5636"/>
    <w:rsid w:val="00BE2A78"/>
    <w:rsid w:val="00BF126E"/>
    <w:rsid w:val="00BF1F2A"/>
    <w:rsid w:val="00BF2F23"/>
    <w:rsid w:val="00BF45F4"/>
    <w:rsid w:val="00BF76F0"/>
    <w:rsid w:val="00C04B79"/>
    <w:rsid w:val="00C0637B"/>
    <w:rsid w:val="00C237F7"/>
    <w:rsid w:val="00C2722A"/>
    <w:rsid w:val="00C429AC"/>
    <w:rsid w:val="00C4557A"/>
    <w:rsid w:val="00C472D0"/>
    <w:rsid w:val="00C506C1"/>
    <w:rsid w:val="00C51009"/>
    <w:rsid w:val="00C514B8"/>
    <w:rsid w:val="00C60CE1"/>
    <w:rsid w:val="00C63931"/>
    <w:rsid w:val="00C77CA9"/>
    <w:rsid w:val="00C8592E"/>
    <w:rsid w:val="00C903E6"/>
    <w:rsid w:val="00C92A35"/>
    <w:rsid w:val="00C93F56"/>
    <w:rsid w:val="00C941F5"/>
    <w:rsid w:val="00C96CEE"/>
    <w:rsid w:val="00CA09E2"/>
    <w:rsid w:val="00CA2899"/>
    <w:rsid w:val="00CA30A1"/>
    <w:rsid w:val="00CA6B5C"/>
    <w:rsid w:val="00CB71F5"/>
    <w:rsid w:val="00CC0B46"/>
    <w:rsid w:val="00CC4ED3"/>
    <w:rsid w:val="00CC7453"/>
    <w:rsid w:val="00CD19E7"/>
    <w:rsid w:val="00CD280C"/>
    <w:rsid w:val="00CE0A0A"/>
    <w:rsid w:val="00CE2492"/>
    <w:rsid w:val="00CE602C"/>
    <w:rsid w:val="00CE7F37"/>
    <w:rsid w:val="00CF17D2"/>
    <w:rsid w:val="00CF6118"/>
    <w:rsid w:val="00D021AE"/>
    <w:rsid w:val="00D02E09"/>
    <w:rsid w:val="00D035A9"/>
    <w:rsid w:val="00D101CD"/>
    <w:rsid w:val="00D1753C"/>
    <w:rsid w:val="00D224EF"/>
    <w:rsid w:val="00D26C58"/>
    <w:rsid w:val="00D27AC7"/>
    <w:rsid w:val="00D307CF"/>
    <w:rsid w:val="00D30A34"/>
    <w:rsid w:val="00D40730"/>
    <w:rsid w:val="00D4110B"/>
    <w:rsid w:val="00D4142F"/>
    <w:rsid w:val="00D52CE9"/>
    <w:rsid w:val="00D6509D"/>
    <w:rsid w:val="00D66C37"/>
    <w:rsid w:val="00D67F80"/>
    <w:rsid w:val="00D760B4"/>
    <w:rsid w:val="00D76535"/>
    <w:rsid w:val="00D77BEC"/>
    <w:rsid w:val="00D929DF"/>
    <w:rsid w:val="00D94395"/>
    <w:rsid w:val="00D975BE"/>
    <w:rsid w:val="00DB6BFB"/>
    <w:rsid w:val="00DB7C02"/>
    <w:rsid w:val="00DC0EE2"/>
    <w:rsid w:val="00DC57C0"/>
    <w:rsid w:val="00DE3AF2"/>
    <w:rsid w:val="00DE6E46"/>
    <w:rsid w:val="00DF4A7A"/>
    <w:rsid w:val="00DF7976"/>
    <w:rsid w:val="00E00E38"/>
    <w:rsid w:val="00E0423E"/>
    <w:rsid w:val="00E06550"/>
    <w:rsid w:val="00E07925"/>
    <w:rsid w:val="00E1099B"/>
    <w:rsid w:val="00E13406"/>
    <w:rsid w:val="00E23F4D"/>
    <w:rsid w:val="00E25C6C"/>
    <w:rsid w:val="00E310B4"/>
    <w:rsid w:val="00E34500"/>
    <w:rsid w:val="00E37C8F"/>
    <w:rsid w:val="00E41719"/>
    <w:rsid w:val="00E42EF6"/>
    <w:rsid w:val="00E566FC"/>
    <w:rsid w:val="00E5717A"/>
    <w:rsid w:val="00E611AD"/>
    <w:rsid w:val="00E611DE"/>
    <w:rsid w:val="00E65909"/>
    <w:rsid w:val="00E66641"/>
    <w:rsid w:val="00E72D78"/>
    <w:rsid w:val="00E76455"/>
    <w:rsid w:val="00E809E1"/>
    <w:rsid w:val="00E84A4E"/>
    <w:rsid w:val="00E87F71"/>
    <w:rsid w:val="00E96AB4"/>
    <w:rsid w:val="00E96F49"/>
    <w:rsid w:val="00E970D8"/>
    <w:rsid w:val="00E97376"/>
    <w:rsid w:val="00EB262D"/>
    <w:rsid w:val="00EB4F54"/>
    <w:rsid w:val="00EB5A95"/>
    <w:rsid w:val="00EB65BE"/>
    <w:rsid w:val="00ED124B"/>
    <w:rsid w:val="00ED266D"/>
    <w:rsid w:val="00ED2846"/>
    <w:rsid w:val="00ED6ADF"/>
    <w:rsid w:val="00EE193C"/>
    <w:rsid w:val="00EE2322"/>
    <w:rsid w:val="00EE4B1F"/>
    <w:rsid w:val="00EE7948"/>
    <w:rsid w:val="00EF1E62"/>
    <w:rsid w:val="00EF771F"/>
    <w:rsid w:val="00F01C1E"/>
    <w:rsid w:val="00F0418B"/>
    <w:rsid w:val="00F05EB1"/>
    <w:rsid w:val="00F10DEA"/>
    <w:rsid w:val="00F12CB7"/>
    <w:rsid w:val="00F1371E"/>
    <w:rsid w:val="00F2218C"/>
    <w:rsid w:val="00F22A53"/>
    <w:rsid w:val="00F23C44"/>
    <w:rsid w:val="00F300D9"/>
    <w:rsid w:val="00F33321"/>
    <w:rsid w:val="00F34140"/>
    <w:rsid w:val="00F3687D"/>
    <w:rsid w:val="00F47ABC"/>
    <w:rsid w:val="00F55869"/>
    <w:rsid w:val="00F60349"/>
    <w:rsid w:val="00F62A49"/>
    <w:rsid w:val="00F63779"/>
    <w:rsid w:val="00F63D0F"/>
    <w:rsid w:val="00F73684"/>
    <w:rsid w:val="00F73EFD"/>
    <w:rsid w:val="00F74668"/>
    <w:rsid w:val="00F77D06"/>
    <w:rsid w:val="00F83775"/>
    <w:rsid w:val="00F86501"/>
    <w:rsid w:val="00F86ECA"/>
    <w:rsid w:val="00F87F8A"/>
    <w:rsid w:val="00F972EE"/>
    <w:rsid w:val="00FA5BBD"/>
    <w:rsid w:val="00FA63F7"/>
    <w:rsid w:val="00FA78FB"/>
    <w:rsid w:val="00FB2FD6"/>
    <w:rsid w:val="00FB6424"/>
    <w:rsid w:val="00FC547E"/>
    <w:rsid w:val="00FC7979"/>
    <w:rsid w:val="00FD050F"/>
    <w:rsid w:val="00FE1A0B"/>
    <w:rsid w:val="00FF4160"/>
    <w:rsid w:val="00FF4E03"/>
    <w:rsid w:val="00FF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B9930B"/>
  <w15:docId w15:val="{3105F442-31BE-437F-BE0D-787EF4E91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lock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970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70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70D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0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0D8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473E6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7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6" ma:contentTypeDescription="Create a new document." ma:contentTypeScope="" ma:versionID="d264f1ac2636c91e639fce4f3d8a1f10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21353c70b5ce07e52e65c82c2a6b292b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AC6C2-F9A7-47E1-B16D-971D4F2A30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494E5-BE0B-49CE-8829-A7BDDE28C9CD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3.xml><?xml version="1.0" encoding="utf-8"?>
<ds:datastoreItem xmlns:ds="http://schemas.openxmlformats.org/officeDocument/2006/customXml" ds:itemID="{1A1B4A00-5160-4563-8D98-3C27F76D40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65FAD7-20C7-46EB-BF80-302C3BD29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Felsenfeld, Keith</dc:creator>
  <cp:lastModifiedBy>Martin, William</cp:lastModifiedBy>
  <cp:revision>6</cp:revision>
  <cp:lastPrinted>2025-05-20T17:04:00Z</cp:lastPrinted>
  <dcterms:created xsi:type="dcterms:W3CDTF">2026-02-03T15:42:00Z</dcterms:created>
  <dcterms:modified xsi:type="dcterms:W3CDTF">2026-02-16T17:45:00Z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