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1128353D" w:rsidR="0041520B" w:rsidRPr="00A5189C" w:rsidRDefault="7EABC290" w:rsidP="5BD7AE3E">
      <w:pPr>
        <w:pStyle w:val="NoSpacing"/>
        <w:spacing w:before="80"/>
        <w:jc w:val="both"/>
        <w:rPr>
          <w:rFonts w:cs="Times New Roman"/>
        </w:rPr>
      </w:pPr>
      <w:r w:rsidRPr="7EABC290">
        <w:rPr>
          <w:rFonts w:cs="Times New Roman"/>
        </w:rPr>
        <w:t xml:space="preserve">Int. No. </w:t>
      </w:r>
      <w:r w:rsidR="003D5D66">
        <w:rPr>
          <w:rFonts w:cs="Times New Roman"/>
        </w:rPr>
        <w:t>151</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ECD814" w14:textId="1CE1B98F" w:rsidR="00AD3F98" w:rsidRDefault="7EABC290" w:rsidP="7EABC290">
      <w:pPr>
        <w:pStyle w:val="NoSpacing"/>
        <w:jc w:val="both"/>
        <w:rPr>
          <w:rFonts w:cs="Times New Roman"/>
        </w:rPr>
      </w:pPr>
      <w:r w:rsidRPr="7EABC290">
        <w:rPr>
          <w:rFonts w:cs="Times New Roman"/>
        </w:rPr>
        <w:t>By Council Members Carr</w:t>
      </w:r>
      <w:r w:rsidR="00B85E0D">
        <w:rPr>
          <w:rFonts w:cs="Times New Roman"/>
        </w:rPr>
        <w:t xml:space="preserve"> and</w:t>
      </w:r>
      <w:r w:rsidR="003D5D66">
        <w:rPr>
          <w:rFonts w:cs="Times New Roman"/>
        </w:rPr>
        <w:t xml:space="preserve"> </w:t>
      </w:r>
      <w:r w:rsidRPr="7EABC290">
        <w:rPr>
          <w:rFonts w:cs="Times New Roman"/>
        </w:rPr>
        <w:t>Ariola</w:t>
      </w:r>
      <w:r w:rsidR="003D5D66">
        <w:rPr>
          <w:rFonts w:cs="Times New Roman"/>
        </w:rPr>
        <w:t xml:space="preserve"> </w:t>
      </w:r>
    </w:p>
    <w:p w14:paraId="648FCD84" w14:textId="77777777" w:rsidR="002C1513" w:rsidRPr="003A304F" w:rsidRDefault="002C1513" w:rsidP="0041520B">
      <w:pPr>
        <w:pStyle w:val="NoSpacing"/>
        <w:jc w:val="both"/>
        <w:rPr>
          <w:rFonts w:cs="Times New Roman"/>
          <w:szCs w:val="24"/>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2057AB8" w14:textId="3A323E2B" w:rsidR="0075341E" w:rsidRDefault="001218E3" w:rsidP="0075341E">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New York</w:t>
      </w:r>
      <w:r w:rsidR="006A304A">
        <w:t xml:space="preserve"> and the New York city building code</w:t>
      </w:r>
      <w:r w:rsidR="008B6B5C">
        <w:t xml:space="preserve">, </w:t>
      </w:r>
      <w:r w:rsidR="0075341E">
        <w:t xml:space="preserve">in relation to </w:t>
      </w:r>
      <w:r w:rsidR="006A304A">
        <w:t xml:space="preserve">requiring carbon monoxide detecting devices in </w:t>
      </w:r>
      <w:r w:rsidR="00260E36">
        <w:t xml:space="preserve">the </w:t>
      </w:r>
      <w:r w:rsidR="006A304A">
        <w:t xml:space="preserve">basements of certain dwellings </w:t>
      </w:r>
    </w:p>
    <w:p w14:paraId="0E58AA96" w14:textId="64DECA58"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6891B029"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w:t>
      </w:r>
      <w:r w:rsidR="006A304A">
        <w:rPr>
          <w:rFonts w:cs="Times New Roman"/>
          <w:szCs w:val="24"/>
        </w:rPr>
        <w:t xml:space="preserve">require that </w:t>
      </w:r>
      <w:r w:rsidR="00E118C3">
        <w:rPr>
          <w:rFonts w:cs="Times New Roman"/>
          <w:szCs w:val="24"/>
        </w:rPr>
        <w:t xml:space="preserve">all </w:t>
      </w:r>
      <w:r w:rsidR="00260E36">
        <w:rPr>
          <w:rFonts w:cs="Times New Roman"/>
          <w:szCs w:val="24"/>
        </w:rPr>
        <w:t xml:space="preserve">multi-family </w:t>
      </w:r>
      <w:r w:rsidR="00E118C3">
        <w:rPr>
          <w:rFonts w:cs="Times New Roman"/>
          <w:szCs w:val="24"/>
        </w:rPr>
        <w:t xml:space="preserve">apartment buildings install </w:t>
      </w:r>
      <w:r w:rsidR="006A304A">
        <w:rPr>
          <w:rFonts w:cs="Times New Roman"/>
          <w:szCs w:val="24"/>
        </w:rPr>
        <w:t xml:space="preserve">carbon monoxide detecting devices </w:t>
      </w:r>
      <w:r w:rsidR="00260E36">
        <w:rPr>
          <w:rFonts w:cs="Times New Roman"/>
          <w:szCs w:val="24"/>
        </w:rPr>
        <w:t>in</w:t>
      </w:r>
      <w:r w:rsidR="00E118C3">
        <w:rPr>
          <w:rFonts w:cs="Times New Roman"/>
          <w:szCs w:val="24"/>
        </w:rPr>
        <w:t xml:space="preserve"> </w:t>
      </w:r>
      <w:r w:rsidR="006A304A">
        <w:rPr>
          <w:rFonts w:cs="Times New Roman"/>
          <w:szCs w:val="24"/>
        </w:rPr>
        <w:t>basement</w:t>
      </w:r>
      <w:r w:rsidR="001E4D4F">
        <w:rPr>
          <w:rFonts w:cs="Times New Roman"/>
          <w:szCs w:val="24"/>
        </w:rPr>
        <w:t xml:space="preserve"> common areas</w:t>
      </w:r>
      <w:r w:rsidR="00E118C3">
        <w:rPr>
          <w:rFonts w:cs="Times New Roman"/>
          <w:szCs w:val="24"/>
        </w:rPr>
        <w:t xml:space="preserve"> of such buildings</w:t>
      </w:r>
      <w:r w:rsidR="0030282C">
        <w:rPr>
          <w:rFonts w:cs="Times New Roman"/>
          <w:szCs w:val="24"/>
        </w:rPr>
        <w:t xml:space="preserve">, except those areas </w:t>
      </w:r>
      <w:r w:rsidR="006C043D">
        <w:rPr>
          <w:rFonts w:cs="Times New Roman"/>
          <w:szCs w:val="24"/>
        </w:rPr>
        <w:t xml:space="preserve">regularly </w:t>
      </w:r>
      <w:r w:rsidR="0030282C">
        <w:rPr>
          <w:rFonts w:cs="Times New Roman"/>
          <w:szCs w:val="24"/>
        </w:rPr>
        <w:t>used for access to or egress from a dwelling unit</w:t>
      </w:r>
      <w:r w:rsidR="00E118C3">
        <w:rPr>
          <w:rFonts w:cs="Times New Roman"/>
          <w:szCs w:val="24"/>
        </w:rPr>
        <w:t>.</w:t>
      </w:r>
      <w:r w:rsidR="00870563">
        <w:rPr>
          <w:rFonts w:cs="Times New Roman"/>
          <w:szCs w:val="24"/>
        </w:rPr>
        <w:t xml:space="preserve"> </w:t>
      </w:r>
      <w:r w:rsidR="00E118C3">
        <w:rPr>
          <w:rFonts w:cs="Times New Roman"/>
          <w:szCs w:val="24"/>
        </w:rPr>
        <w:t>Such requirement would not apply to</w:t>
      </w:r>
      <w:r w:rsidR="006A304A">
        <w:rPr>
          <w:rFonts w:cs="Times New Roman"/>
          <w:szCs w:val="24"/>
        </w:rPr>
        <w:t xml:space="preserve"> </w:t>
      </w:r>
      <w:r w:rsidR="00F80F34">
        <w:rPr>
          <w:rFonts w:cs="Times New Roman"/>
          <w:szCs w:val="24"/>
        </w:rPr>
        <w:t>private dwellings.</w:t>
      </w:r>
      <w:r w:rsidR="002033C8">
        <w:rPr>
          <w:rFonts w:cs="Times New Roman"/>
          <w:szCs w:val="24"/>
        </w:rPr>
        <w:t xml:space="preserve"> </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677A9E29" w:rsidR="0041520B" w:rsidRPr="00A5189C" w:rsidRDefault="003A3C2B"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4A575C1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D503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7EABC290">
      <w:pPr>
        <w:pStyle w:val="NoSpacing"/>
        <w:jc w:val="both"/>
        <w:rPr>
          <w:rStyle w:val="apple-style-span"/>
          <w:sz w:val="18"/>
          <w:szCs w:val="18"/>
        </w:rPr>
      </w:pPr>
    </w:p>
    <w:p w14:paraId="1A658D46" w14:textId="3AEAC7A5" w:rsidR="00FD747F" w:rsidRDefault="7EABC290" w:rsidP="7EABC290">
      <w:pPr>
        <w:rPr>
          <w:sz w:val="18"/>
          <w:szCs w:val="18"/>
        </w:rPr>
      </w:pPr>
      <w:r w:rsidRPr="7EABC290">
        <w:rPr>
          <w:sz w:val="18"/>
          <w:szCs w:val="18"/>
        </w:rPr>
        <w:t>MHL</w:t>
      </w:r>
    </w:p>
    <w:p w14:paraId="79C4BAA8" w14:textId="77777777" w:rsidR="003528CE" w:rsidRPr="00C46848" w:rsidRDefault="7EABC290" w:rsidP="7EABC290">
      <w:pPr>
        <w:tabs>
          <w:tab w:val="left" w:pos="90"/>
        </w:tabs>
        <w:rPr>
          <w:sz w:val="18"/>
          <w:szCs w:val="18"/>
        </w:rPr>
      </w:pPr>
      <w:r w:rsidRPr="7EABC290">
        <w:rPr>
          <w:sz w:val="18"/>
          <w:szCs w:val="18"/>
        </w:rPr>
        <w:t>LS #5484; 8333</w:t>
      </w:r>
    </w:p>
    <w:p w14:paraId="68F2444C" w14:textId="673EE857" w:rsidR="00B32C52" w:rsidRPr="001218E3" w:rsidRDefault="7EABC290" w:rsidP="7EABC290">
      <w:pPr>
        <w:jc w:val="both"/>
        <w:rPr>
          <w:rFonts w:eastAsia="Times New Roman"/>
          <w:color w:val="000000" w:themeColor="text1"/>
          <w:sz w:val="18"/>
          <w:szCs w:val="18"/>
        </w:rPr>
      </w:pPr>
      <w:r w:rsidRPr="7EABC290">
        <w:rPr>
          <w:rFonts w:eastAsia="Times New Roman"/>
          <w:color w:val="000000" w:themeColor="text1"/>
          <w:sz w:val="18"/>
          <w:szCs w:val="18"/>
        </w:rPr>
        <w:t xml:space="preserve">Int. #0160-2024 </w:t>
      </w:r>
    </w:p>
    <w:p w14:paraId="35655A28" w14:textId="746BD808" w:rsidR="00B32C52" w:rsidRPr="00BA1F4D" w:rsidRDefault="7EABC290" w:rsidP="00BA1F4D">
      <w:pPr>
        <w:jc w:val="both"/>
        <w:rPr>
          <w:rFonts w:eastAsia="Times New Roman"/>
          <w:color w:val="000000" w:themeColor="text1"/>
          <w:sz w:val="18"/>
          <w:szCs w:val="18"/>
        </w:rPr>
      </w:pPr>
      <w:r w:rsidRPr="7EABC290">
        <w:rPr>
          <w:rFonts w:eastAsia="Times New Roman"/>
          <w:color w:val="000000" w:themeColor="text1"/>
          <w:sz w:val="18"/>
          <w:szCs w:val="18"/>
        </w:rPr>
        <w:t>01/07/2026 11:09 AM</w:t>
      </w:r>
    </w:p>
    <w:sectPr w:rsidR="00B32C52" w:rsidRPr="00BA1F4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5079" w14:textId="77777777" w:rsidR="00506C94" w:rsidRDefault="00506C94" w:rsidP="00272634">
      <w:r>
        <w:separator/>
      </w:r>
    </w:p>
  </w:endnote>
  <w:endnote w:type="continuationSeparator" w:id="0">
    <w:p w14:paraId="4E2F5A94" w14:textId="77777777" w:rsidR="00506C94" w:rsidRDefault="00506C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19E3" w14:textId="77777777" w:rsidR="00506C94" w:rsidRDefault="00506C94" w:rsidP="00272634">
      <w:r>
        <w:separator/>
      </w:r>
    </w:p>
  </w:footnote>
  <w:footnote w:type="continuationSeparator" w:id="0">
    <w:p w14:paraId="050E8378" w14:textId="77777777" w:rsidR="00506C94" w:rsidRDefault="00506C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283459">
    <w:abstractNumId w:val="0"/>
  </w:num>
  <w:num w:numId="2" w16cid:durableId="139227224">
    <w:abstractNumId w:val="2"/>
  </w:num>
  <w:num w:numId="3" w16cid:durableId="383256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2326"/>
    <w:rsid w:val="000765AF"/>
    <w:rsid w:val="00080B67"/>
    <w:rsid w:val="00093DB6"/>
    <w:rsid w:val="000C7BB0"/>
    <w:rsid w:val="000E4F15"/>
    <w:rsid w:val="0010786F"/>
    <w:rsid w:val="001218E3"/>
    <w:rsid w:val="00134583"/>
    <w:rsid w:val="001349AE"/>
    <w:rsid w:val="00134EDF"/>
    <w:rsid w:val="001404AC"/>
    <w:rsid w:val="00143C93"/>
    <w:rsid w:val="00145C6C"/>
    <w:rsid w:val="00152E38"/>
    <w:rsid w:val="00167FEC"/>
    <w:rsid w:val="0017748E"/>
    <w:rsid w:val="0019122C"/>
    <w:rsid w:val="001A4457"/>
    <w:rsid w:val="001D4CF9"/>
    <w:rsid w:val="001D62FF"/>
    <w:rsid w:val="001E3407"/>
    <w:rsid w:val="001E4D4F"/>
    <w:rsid w:val="001F413E"/>
    <w:rsid w:val="002033C8"/>
    <w:rsid w:val="00216A92"/>
    <w:rsid w:val="00220726"/>
    <w:rsid w:val="00240CA0"/>
    <w:rsid w:val="002542B8"/>
    <w:rsid w:val="00260E36"/>
    <w:rsid w:val="00262632"/>
    <w:rsid w:val="00262744"/>
    <w:rsid w:val="00272634"/>
    <w:rsid w:val="00280543"/>
    <w:rsid w:val="0029042E"/>
    <w:rsid w:val="00290C09"/>
    <w:rsid w:val="002B309C"/>
    <w:rsid w:val="002C1513"/>
    <w:rsid w:val="002D12E6"/>
    <w:rsid w:val="002D78A5"/>
    <w:rsid w:val="0030282C"/>
    <w:rsid w:val="00314831"/>
    <w:rsid w:val="0033433B"/>
    <w:rsid w:val="00345D79"/>
    <w:rsid w:val="003471FB"/>
    <w:rsid w:val="003528CE"/>
    <w:rsid w:val="0035723D"/>
    <w:rsid w:val="00383A33"/>
    <w:rsid w:val="003A304F"/>
    <w:rsid w:val="003A3C2B"/>
    <w:rsid w:val="003B0537"/>
    <w:rsid w:val="003C24E3"/>
    <w:rsid w:val="003C65C5"/>
    <w:rsid w:val="003D143D"/>
    <w:rsid w:val="003D5D66"/>
    <w:rsid w:val="003D6D23"/>
    <w:rsid w:val="003E2F46"/>
    <w:rsid w:val="003E57E6"/>
    <w:rsid w:val="0041520B"/>
    <w:rsid w:val="00424E79"/>
    <w:rsid w:val="00424FA7"/>
    <w:rsid w:val="00474067"/>
    <w:rsid w:val="00482A8E"/>
    <w:rsid w:val="004A10FB"/>
    <w:rsid w:val="004B4332"/>
    <w:rsid w:val="004B589D"/>
    <w:rsid w:val="004C33CF"/>
    <w:rsid w:val="004D5E94"/>
    <w:rsid w:val="004F71F4"/>
    <w:rsid w:val="005021D5"/>
    <w:rsid w:val="0050231C"/>
    <w:rsid w:val="00502B8A"/>
    <w:rsid w:val="00506C94"/>
    <w:rsid w:val="00512FB5"/>
    <w:rsid w:val="00532B7E"/>
    <w:rsid w:val="005331A0"/>
    <w:rsid w:val="00540237"/>
    <w:rsid w:val="005410BA"/>
    <w:rsid w:val="00550FE3"/>
    <w:rsid w:val="005534CA"/>
    <w:rsid w:val="00563377"/>
    <w:rsid w:val="00575FEE"/>
    <w:rsid w:val="00597FA2"/>
    <w:rsid w:val="005A4032"/>
    <w:rsid w:val="005B1E8E"/>
    <w:rsid w:val="005B7552"/>
    <w:rsid w:val="005E5537"/>
    <w:rsid w:val="005E60DC"/>
    <w:rsid w:val="005F1486"/>
    <w:rsid w:val="00603544"/>
    <w:rsid w:val="00606846"/>
    <w:rsid w:val="00610BBD"/>
    <w:rsid w:val="00615680"/>
    <w:rsid w:val="006159A0"/>
    <w:rsid w:val="006164B4"/>
    <w:rsid w:val="00617310"/>
    <w:rsid w:val="00621F59"/>
    <w:rsid w:val="00642937"/>
    <w:rsid w:val="00651D12"/>
    <w:rsid w:val="006565A0"/>
    <w:rsid w:val="006A304A"/>
    <w:rsid w:val="006A788D"/>
    <w:rsid w:val="006B0536"/>
    <w:rsid w:val="006C043D"/>
    <w:rsid w:val="006C314E"/>
    <w:rsid w:val="006F5093"/>
    <w:rsid w:val="00751580"/>
    <w:rsid w:val="0075341E"/>
    <w:rsid w:val="00763258"/>
    <w:rsid w:val="0076486C"/>
    <w:rsid w:val="00781399"/>
    <w:rsid w:val="00794191"/>
    <w:rsid w:val="0079678D"/>
    <w:rsid w:val="007A0011"/>
    <w:rsid w:val="007A75BF"/>
    <w:rsid w:val="007C6A6C"/>
    <w:rsid w:val="007D3EEB"/>
    <w:rsid w:val="007F210C"/>
    <w:rsid w:val="0082024D"/>
    <w:rsid w:val="00820C10"/>
    <w:rsid w:val="008275FC"/>
    <w:rsid w:val="00837EB5"/>
    <w:rsid w:val="0086326E"/>
    <w:rsid w:val="00870563"/>
    <w:rsid w:val="008726CF"/>
    <w:rsid w:val="008749A3"/>
    <w:rsid w:val="008823EE"/>
    <w:rsid w:val="008B6B5C"/>
    <w:rsid w:val="008B709D"/>
    <w:rsid w:val="008D7A60"/>
    <w:rsid w:val="008F1079"/>
    <w:rsid w:val="009079EB"/>
    <w:rsid w:val="00917956"/>
    <w:rsid w:val="009243C8"/>
    <w:rsid w:val="00932BFA"/>
    <w:rsid w:val="00957F28"/>
    <w:rsid w:val="009610D1"/>
    <w:rsid w:val="00962A70"/>
    <w:rsid w:val="009654CB"/>
    <w:rsid w:val="009811B7"/>
    <w:rsid w:val="009868BE"/>
    <w:rsid w:val="0099831F"/>
    <w:rsid w:val="009B087E"/>
    <w:rsid w:val="009C2AD1"/>
    <w:rsid w:val="009C7080"/>
    <w:rsid w:val="009D3F0D"/>
    <w:rsid w:val="009F03EA"/>
    <w:rsid w:val="00A0603B"/>
    <w:rsid w:val="00A25807"/>
    <w:rsid w:val="00A5189C"/>
    <w:rsid w:val="00A534D8"/>
    <w:rsid w:val="00A54037"/>
    <w:rsid w:val="00A5622F"/>
    <w:rsid w:val="00A64FE7"/>
    <w:rsid w:val="00A6526E"/>
    <w:rsid w:val="00A87143"/>
    <w:rsid w:val="00A9132D"/>
    <w:rsid w:val="00AD3F98"/>
    <w:rsid w:val="00AD7EC0"/>
    <w:rsid w:val="00AE4DE1"/>
    <w:rsid w:val="00AF56D8"/>
    <w:rsid w:val="00B051AA"/>
    <w:rsid w:val="00B3110A"/>
    <w:rsid w:val="00B32C52"/>
    <w:rsid w:val="00B578BD"/>
    <w:rsid w:val="00B85E0D"/>
    <w:rsid w:val="00B955D4"/>
    <w:rsid w:val="00B96740"/>
    <w:rsid w:val="00B9759C"/>
    <w:rsid w:val="00BA1D4D"/>
    <w:rsid w:val="00BA1F4D"/>
    <w:rsid w:val="00BB753A"/>
    <w:rsid w:val="00BC5BF7"/>
    <w:rsid w:val="00BD2104"/>
    <w:rsid w:val="00BD5039"/>
    <w:rsid w:val="00BD51CA"/>
    <w:rsid w:val="00BE6F14"/>
    <w:rsid w:val="00BE7815"/>
    <w:rsid w:val="00C20C57"/>
    <w:rsid w:val="00C20D76"/>
    <w:rsid w:val="00C22CDF"/>
    <w:rsid w:val="00C52023"/>
    <w:rsid w:val="00C564A2"/>
    <w:rsid w:val="00C624FC"/>
    <w:rsid w:val="00C67FA9"/>
    <w:rsid w:val="00C84139"/>
    <w:rsid w:val="00C926D8"/>
    <w:rsid w:val="00CC3989"/>
    <w:rsid w:val="00CC3F79"/>
    <w:rsid w:val="00D0018B"/>
    <w:rsid w:val="00D13307"/>
    <w:rsid w:val="00D22D82"/>
    <w:rsid w:val="00D25C62"/>
    <w:rsid w:val="00D31681"/>
    <w:rsid w:val="00D442F8"/>
    <w:rsid w:val="00D47F6F"/>
    <w:rsid w:val="00D61CF3"/>
    <w:rsid w:val="00D74104"/>
    <w:rsid w:val="00D87BC7"/>
    <w:rsid w:val="00D92C74"/>
    <w:rsid w:val="00DA25D7"/>
    <w:rsid w:val="00DB46CB"/>
    <w:rsid w:val="00DD243F"/>
    <w:rsid w:val="00DF4381"/>
    <w:rsid w:val="00E118C3"/>
    <w:rsid w:val="00E13727"/>
    <w:rsid w:val="00E1378E"/>
    <w:rsid w:val="00E15748"/>
    <w:rsid w:val="00E32DA9"/>
    <w:rsid w:val="00E3518C"/>
    <w:rsid w:val="00E444FF"/>
    <w:rsid w:val="00E47F9F"/>
    <w:rsid w:val="00EB1A8F"/>
    <w:rsid w:val="00EC67B4"/>
    <w:rsid w:val="00EC6DE7"/>
    <w:rsid w:val="00EF0E87"/>
    <w:rsid w:val="00F058FA"/>
    <w:rsid w:val="00F1744D"/>
    <w:rsid w:val="00F21FC5"/>
    <w:rsid w:val="00F370F7"/>
    <w:rsid w:val="00F42BA3"/>
    <w:rsid w:val="00F4558B"/>
    <w:rsid w:val="00F51D32"/>
    <w:rsid w:val="00F656F0"/>
    <w:rsid w:val="00F74B3D"/>
    <w:rsid w:val="00F80F34"/>
    <w:rsid w:val="00F8378C"/>
    <w:rsid w:val="00F86900"/>
    <w:rsid w:val="00F8773C"/>
    <w:rsid w:val="00F90EEC"/>
    <w:rsid w:val="00FC0068"/>
    <w:rsid w:val="00FC4BB4"/>
    <w:rsid w:val="00FD747F"/>
    <w:rsid w:val="00FF15BE"/>
    <w:rsid w:val="080B9A2E"/>
    <w:rsid w:val="5BD7AE3E"/>
    <w:rsid w:val="7EABC2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Date">
    <w:name w:val="Date"/>
    <w:basedOn w:val="Normal"/>
    <w:next w:val="Normal"/>
    <w:link w:val="DateChar"/>
    <w:uiPriority w:val="99"/>
    <w:semiHidden/>
    <w:unhideWhenUsed/>
    <w:rsid w:val="00152E38"/>
  </w:style>
  <w:style w:type="character" w:customStyle="1" w:styleId="DateChar">
    <w:name w:val="Date Char"/>
    <w:basedOn w:val="DefaultParagraphFont"/>
    <w:link w:val="Date"/>
    <w:uiPriority w:val="99"/>
    <w:semiHidden/>
    <w:rsid w:val="00152E38"/>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91305">
      <w:bodyDiv w:val="1"/>
      <w:marLeft w:val="0"/>
      <w:marRight w:val="0"/>
      <w:marTop w:val="0"/>
      <w:marBottom w:val="0"/>
      <w:divBdr>
        <w:top w:val="none" w:sz="0" w:space="0" w:color="auto"/>
        <w:left w:val="none" w:sz="0" w:space="0" w:color="auto"/>
        <w:bottom w:val="none" w:sz="0" w:space="0" w:color="auto"/>
        <w:right w:val="none" w:sz="0" w:space="0" w:color="auto"/>
      </w:divBdr>
    </w:div>
    <w:div w:id="66054629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Delancey, Thaddea</cp:lastModifiedBy>
  <cp:revision>4</cp:revision>
  <cp:lastPrinted>2019-07-24T20:35:00Z</cp:lastPrinted>
  <dcterms:created xsi:type="dcterms:W3CDTF">2026-02-10T21:20:00Z</dcterms:created>
  <dcterms:modified xsi:type="dcterms:W3CDTF">2026-02-11T15:43:00Z</dcterms:modified>
</cp:coreProperties>
</file>