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73202"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356609A"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3C4C0AD" w14:textId="76163F27" w:rsidR="0041520B" w:rsidRPr="00A5189C" w:rsidRDefault="0004593B" w:rsidP="006C314E">
      <w:pPr>
        <w:pStyle w:val="NoSpacing"/>
        <w:spacing w:before="80"/>
        <w:jc w:val="both"/>
        <w:rPr>
          <w:rFonts w:cs="Times New Roman"/>
          <w:szCs w:val="24"/>
        </w:rPr>
      </w:pPr>
      <w:r>
        <w:rPr>
          <w:rFonts w:cs="Times New Roman"/>
          <w:szCs w:val="24"/>
        </w:rPr>
        <w:t>Int. No.</w:t>
      </w:r>
      <w:r w:rsidR="00301C50">
        <w:rPr>
          <w:rFonts w:cs="Times New Roman"/>
          <w:szCs w:val="24"/>
        </w:rPr>
        <w:t xml:space="preserve"> </w:t>
      </w:r>
      <w:r w:rsidR="00FA0A34">
        <w:rPr>
          <w:rFonts w:cs="Times New Roman"/>
          <w:szCs w:val="24"/>
        </w:rPr>
        <w:t>152</w:t>
      </w:r>
    </w:p>
    <w:p w14:paraId="7E206052" w14:textId="77777777" w:rsidR="0041520B" w:rsidRDefault="0041520B" w:rsidP="0041520B">
      <w:pPr>
        <w:pStyle w:val="NoSpacing"/>
        <w:jc w:val="both"/>
        <w:rPr>
          <w:rFonts w:cs="Times New Roman"/>
          <w:b/>
          <w:szCs w:val="24"/>
        </w:rPr>
      </w:pPr>
    </w:p>
    <w:p w14:paraId="3B1C21D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1F8642FC" w14:textId="58446D9B" w:rsidR="00BF4627" w:rsidRDefault="00BF4627" w:rsidP="00BF4627">
      <w:pPr>
        <w:autoSpaceDE w:val="0"/>
        <w:autoSpaceDN w:val="0"/>
        <w:adjustRightInd w:val="0"/>
        <w:jc w:val="both"/>
        <w:rPr>
          <w:rFonts w:eastAsiaTheme="minorHAnsi"/>
          <w:szCs w:val="24"/>
        </w:rPr>
      </w:pPr>
      <w:r>
        <w:rPr>
          <w:rFonts w:eastAsiaTheme="minorHAnsi"/>
          <w:szCs w:val="24"/>
        </w:rPr>
        <w:t xml:space="preserve">By Council Members </w:t>
      </w:r>
      <w:r w:rsidR="00B36E0E" w:rsidRPr="00B36E0E">
        <w:rPr>
          <w:rFonts w:eastAsiaTheme="minorHAnsi"/>
          <w:szCs w:val="24"/>
        </w:rPr>
        <w:t>Carr, Paladino, Vernikov, Zhuang and Ariola</w:t>
      </w:r>
    </w:p>
    <w:p w14:paraId="607EB4F6" w14:textId="77777777" w:rsidR="00E3518C" w:rsidRPr="003A304F" w:rsidRDefault="00E3518C" w:rsidP="0041520B">
      <w:pPr>
        <w:pStyle w:val="NoSpacing"/>
        <w:jc w:val="both"/>
        <w:rPr>
          <w:rFonts w:cs="Times New Roman"/>
          <w:szCs w:val="24"/>
        </w:rPr>
      </w:pPr>
    </w:p>
    <w:p w14:paraId="77F12B3D"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7A14B63F" w14:textId="46649227" w:rsidR="0041520B" w:rsidRDefault="001218E3" w:rsidP="00480C27">
      <w:pPr>
        <w:pStyle w:val="BodyText"/>
        <w:spacing w:line="240" w:lineRule="auto"/>
        <w:ind w:firstLine="0"/>
      </w:pPr>
      <w:r>
        <w:t>A Local Law to</w:t>
      </w:r>
      <w:r w:rsidR="00A9132D">
        <w:t xml:space="preserve"> </w:t>
      </w:r>
      <w:r w:rsidR="00480C27">
        <w:t>amend the administrative code of the city of New York,</w:t>
      </w:r>
      <w:r w:rsidR="00CC4A49">
        <w:t xml:space="preserve"> </w:t>
      </w:r>
      <w:r w:rsidR="007E5A4F">
        <w:t>in relation to converting the mandatory residential curbside organics collection program to a voluntary program</w:t>
      </w:r>
    </w:p>
    <w:p w14:paraId="07A08F18" w14:textId="77777777" w:rsidR="008823EE" w:rsidRDefault="008823EE" w:rsidP="0041520B">
      <w:pPr>
        <w:pStyle w:val="NoSpacing"/>
        <w:jc w:val="both"/>
        <w:rPr>
          <w:rFonts w:cs="Times New Roman"/>
          <w:szCs w:val="24"/>
        </w:rPr>
      </w:pPr>
    </w:p>
    <w:p w14:paraId="359E371A"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1B4C0CE"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DA7B1AE" w14:textId="2B1778D4" w:rsidR="008823EE" w:rsidRDefault="0097354F">
      <w:pPr>
        <w:pStyle w:val="NoSpacing"/>
        <w:jc w:val="both"/>
      </w:pPr>
      <w:r>
        <w:t>This bill</w:t>
      </w:r>
      <w:r w:rsidR="00131A66">
        <w:t xml:space="preserve"> would require </w:t>
      </w:r>
      <w:r w:rsidR="00CC4A49">
        <w:t xml:space="preserve">NYC Department of Sanitation (DSNY) to remove organic waste from the city’s list of designated recyclable materials, to repeal agency rules mandating participation in and facilitation of the City’s residential organic waste recycling program, and to repeal any mandatory organic waste recycling program and replace it with a similar voluntary program. </w:t>
      </w:r>
    </w:p>
    <w:p w14:paraId="134ED986" w14:textId="77777777" w:rsidR="00131A66" w:rsidRDefault="00131A66" w:rsidP="0041520B">
      <w:pPr>
        <w:pStyle w:val="NoSpacing"/>
        <w:jc w:val="both"/>
        <w:rPr>
          <w:rFonts w:cs="Times New Roman"/>
          <w:szCs w:val="24"/>
        </w:rPr>
      </w:pPr>
    </w:p>
    <w:p w14:paraId="755828AA"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21CF466" w14:textId="061D7E39" w:rsidR="0041520B" w:rsidRPr="00A5189C" w:rsidRDefault="007E5A4F" w:rsidP="006C314E">
      <w:pPr>
        <w:pStyle w:val="NoSpacing"/>
        <w:spacing w:before="80"/>
        <w:jc w:val="both"/>
        <w:rPr>
          <w:rFonts w:cs="Times New Roman"/>
          <w:szCs w:val="24"/>
        </w:rPr>
      </w:pPr>
      <w:r>
        <w:rPr>
          <w:rFonts w:cs="Times New Roman"/>
          <w:szCs w:val="24"/>
        </w:rPr>
        <w:t>12</w:t>
      </w:r>
      <w:r w:rsidR="00CC4A49">
        <w:rPr>
          <w:rFonts w:cs="Times New Roman"/>
          <w:szCs w:val="24"/>
        </w:rPr>
        <w:t>0</w:t>
      </w:r>
      <w:r w:rsidR="00131A66">
        <w:rPr>
          <w:rFonts w:cs="Times New Roman"/>
          <w:szCs w:val="24"/>
        </w:rPr>
        <w:t xml:space="preserve"> days after enactment</w:t>
      </w:r>
    </w:p>
    <w:p w14:paraId="3BD8C399" w14:textId="77777777" w:rsidR="00D92C74" w:rsidRDefault="00D92C74" w:rsidP="0041520B"/>
    <w:p w14:paraId="05D4968F"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47A0947C" w14:textId="24DDCF19" w:rsidR="002B309C" w:rsidRPr="002B309C" w:rsidRDefault="000F7B70"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CC4A4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66D3D26" w14:textId="39475333" w:rsidR="002B309C" w:rsidRPr="002B309C" w:rsidRDefault="000F7B7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31A66">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7CFCE6B" w14:textId="77777777" w:rsidR="002B309C" w:rsidRPr="002B309C" w:rsidRDefault="000F7B7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5A2EC333" w14:textId="77777777" w:rsidR="002B309C" w:rsidRPr="002B309C" w:rsidRDefault="000F7B7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4F035DAF" w14:textId="77777777" w:rsidR="002B309C" w:rsidRPr="002B309C" w:rsidRDefault="000F7B7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F2DDA77" w14:textId="77777777" w:rsidR="00A5189C" w:rsidRDefault="00A5189C" w:rsidP="008823EE">
      <w:pPr>
        <w:pStyle w:val="NoSpacing"/>
        <w:jc w:val="both"/>
        <w:rPr>
          <w:rStyle w:val="apple-style-span"/>
          <w:b/>
          <w:bCs/>
          <w:szCs w:val="24"/>
        </w:rPr>
      </w:pPr>
    </w:p>
    <w:p w14:paraId="2D22E38B"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2589EF95" w14:textId="61098086" w:rsidR="00B32C52" w:rsidRDefault="00B32C52" w:rsidP="00EA1CE1">
      <w:pPr>
        <w:jc w:val="both"/>
        <w:rPr>
          <w:sz w:val="18"/>
          <w:szCs w:val="18"/>
        </w:rPr>
      </w:pPr>
    </w:p>
    <w:p w14:paraId="096547CD" w14:textId="77777777" w:rsidR="006C0B31" w:rsidRDefault="006C0B31" w:rsidP="006C0B31">
      <w:pPr>
        <w:jc w:val="both"/>
        <w:rPr>
          <w:sz w:val="18"/>
          <w:szCs w:val="18"/>
        </w:rPr>
      </w:pPr>
      <w:r>
        <w:rPr>
          <w:sz w:val="18"/>
          <w:szCs w:val="18"/>
        </w:rPr>
        <w:t>MBB</w:t>
      </w:r>
    </w:p>
    <w:p w14:paraId="0D8045B6" w14:textId="77777777" w:rsidR="006C0B31" w:rsidRDefault="006C0B31" w:rsidP="006C0B31">
      <w:pPr>
        <w:jc w:val="both"/>
        <w:rPr>
          <w:sz w:val="18"/>
          <w:szCs w:val="18"/>
        </w:rPr>
      </w:pPr>
      <w:r>
        <w:rPr>
          <w:sz w:val="18"/>
          <w:szCs w:val="18"/>
        </w:rPr>
        <w:t>LS #18752</w:t>
      </w:r>
    </w:p>
    <w:p w14:paraId="0CFF207A" w14:textId="3F263C60" w:rsidR="006C0B31" w:rsidRDefault="006C0B31" w:rsidP="006C0B31">
      <w:pPr>
        <w:jc w:val="both"/>
        <w:rPr>
          <w:sz w:val="18"/>
          <w:szCs w:val="18"/>
        </w:rPr>
      </w:pPr>
      <w:proofErr w:type="gramStart"/>
      <w:r>
        <w:rPr>
          <w:sz w:val="18"/>
          <w:szCs w:val="18"/>
        </w:rPr>
        <w:t xml:space="preserve">Int. </w:t>
      </w:r>
      <w:r w:rsidR="006B0BF0">
        <w:rPr>
          <w:sz w:val="18"/>
          <w:szCs w:val="18"/>
        </w:rPr>
        <w:t>#</w:t>
      </w:r>
      <w:proofErr w:type="gramEnd"/>
      <w:r>
        <w:rPr>
          <w:sz w:val="18"/>
          <w:szCs w:val="18"/>
        </w:rPr>
        <w:t>1236-2025</w:t>
      </w:r>
    </w:p>
    <w:p w14:paraId="328D9521" w14:textId="77777777" w:rsidR="006C0B31" w:rsidRDefault="006C0B31" w:rsidP="006C0B31">
      <w:pPr>
        <w:rPr>
          <w:sz w:val="18"/>
          <w:szCs w:val="18"/>
        </w:rPr>
      </w:pPr>
      <w:r>
        <w:rPr>
          <w:sz w:val="18"/>
          <w:szCs w:val="18"/>
        </w:rPr>
        <w:t>1/7/2026 3:33 PM</w:t>
      </w:r>
    </w:p>
    <w:p w14:paraId="0D04BA21" w14:textId="77777777" w:rsidR="006C0B31" w:rsidRPr="00EA1CE1" w:rsidRDefault="006C0B31" w:rsidP="00EA1CE1">
      <w:pPr>
        <w:jc w:val="both"/>
        <w:rPr>
          <w:sz w:val="18"/>
          <w:szCs w:val="18"/>
        </w:rPr>
      </w:pPr>
    </w:p>
    <w:sectPr w:rsidR="006C0B31" w:rsidRPr="00EA1CE1">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A8CAC" w14:textId="77777777" w:rsidR="0072247D" w:rsidRDefault="0072247D" w:rsidP="00272634">
      <w:r>
        <w:separator/>
      </w:r>
    </w:p>
  </w:endnote>
  <w:endnote w:type="continuationSeparator" w:id="0">
    <w:p w14:paraId="44F7AD11" w14:textId="77777777" w:rsidR="0072247D" w:rsidRDefault="0072247D"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EAD75" w14:textId="77777777" w:rsidR="0072247D" w:rsidRDefault="0072247D" w:rsidP="00272634">
      <w:r>
        <w:separator/>
      </w:r>
    </w:p>
  </w:footnote>
  <w:footnote w:type="continuationSeparator" w:id="0">
    <w:p w14:paraId="661B6728" w14:textId="77777777" w:rsidR="0072247D" w:rsidRDefault="0072247D"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A1DEA"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773246">
    <w:abstractNumId w:val="0"/>
  </w:num>
  <w:num w:numId="2" w16cid:durableId="1920097428">
    <w:abstractNumId w:val="2"/>
  </w:num>
  <w:num w:numId="3" w16cid:durableId="19711267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9F375B"/>
    <w:rsid w:val="00006640"/>
    <w:rsid w:val="0004593B"/>
    <w:rsid w:val="000765AF"/>
    <w:rsid w:val="00080B67"/>
    <w:rsid w:val="00096149"/>
    <w:rsid w:val="000A2DE6"/>
    <w:rsid w:val="000E4F15"/>
    <w:rsid w:val="00104D1F"/>
    <w:rsid w:val="0010786F"/>
    <w:rsid w:val="001218E3"/>
    <w:rsid w:val="00125290"/>
    <w:rsid w:val="00131A66"/>
    <w:rsid w:val="00134583"/>
    <w:rsid w:val="001349AE"/>
    <w:rsid w:val="0017748E"/>
    <w:rsid w:val="001B2AD4"/>
    <w:rsid w:val="001C2903"/>
    <w:rsid w:val="001E3407"/>
    <w:rsid w:val="001F3146"/>
    <w:rsid w:val="00203773"/>
    <w:rsid w:val="00210885"/>
    <w:rsid w:val="00216A92"/>
    <w:rsid w:val="00220726"/>
    <w:rsid w:val="00272634"/>
    <w:rsid w:val="00280543"/>
    <w:rsid w:val="002B309C"/>
    <w:rsid w:val="002D78A5"/>
    <w:rsid w:val="00301C50"/>
    <w:rsid w:val="00314831"/>
    <w:rsid w:val="00316E3E"/>
    <w:rsid w:val="00317176"/>
    <w:rsid w:val="0033433B"/>
    <w:rsid w:val="00342E4E"/>
    <w:rsid w:val="00345D79"/>
    <w:rsid w:val="0035723D"/>
    <w:rsid w:val="00385410"/>
    <w:rsid w:val="003A2372"/>
    <w:rsid w:val="003A304F"/>
    <w:rsid w:val="003D6D23"/>
    <w:rsid w:val="003E2F46"/>
    <w:rsid w:val="003E57E6"/>
    <w:rsid w:val="003F4B1B"/>
    <w:rsid w:val="0041520B"/>
    <w:rsid w:val="00424E79"/>
    <w:rsid w:val="004467BB"/>
    <w:rsid w:val="00474067"/>
    <w:rsid w:val="00474A61"/>
    <w:rsid w:val="00480C27"/>
    <w:rsid w:val="004B589D"/>
    <w:rsid w:val="004E2D25"/>
    <w:rsid w:val="005021D5"/>
    <w:rsid w:val="00504FF6"/>
    <w:rsid w:val="00512FB5"/>
    <w:rsid w:val="005331A0"/>
    <w:rsid w:val="00563377"/>
    <w:rsid w:val="00597FA2"/>
    <w:rsid w:val="005B1E8E"/>
    <w:rsid w:val="005D07D2"/>
    <w:rsid w:val="005E5537"/>
    <w:rsid w:val="005E60DC"/>
    <w:rsid w:val="00606846"/>
    <w:rsid w:val="00615680"/>
    <w:rsid w:val="00617310"/>
    <w:rsid w:val="006209CB"/>
    <w:rsid w:val="00651D12"/>
    <w:rsid w:val="006933D7"/>
    <w:rsid w:val="006B0536"/>
    <w:rsid w:val="006B0BF0"/>
    <w:rsid w:val="006B3DA9"/>
    <w:rsid w:val="006C0B31"/>
    <w:rsid w:val="006C314E"/>
    <w:rsid w:val="006D4C5F"/>
    <w:rsid w:val="006F5093"/>
    <w:rsid w:val="00701FD6"/>
    <w:rsid w:val="007074AC"/>
    <w:rsid w:val="0072247D"/>
    <w:rsid w:val="0072661E"/>
    <w:rsid w:val="00751580"/>
    <w:rsid w:val="00760AB3"/>
    <w:rsid w:val="00781399"/>
    <w:rsid w:val="00784EC2"/>
    <w:rsid w:val="00791BF1"/>
    <w:rsid w:val="007E5A4F"/>
    <w:rsid w:val="0082024D"/>
    <w:rsid w:val="00820C10"/>
    <w:rsid w:val="00837EB5"/>
    <w:rsid w:val="0086326E"/>
    <w:rsid w:val="008749A3"/>
    <w:rsid w:val="008823EE"/>
    <w:rsid w:val="00895D47"/>
    <w:rsid w:val="008A5C63"/>
    <w:rsid w:val="00915B75"/>
    <w:rsid w:val="009243C8"/>
    <w:rsid w:val="00924643"/>
    <w:rsid w:val="00932BFA"/>
    <w:rsid w:val="00957F28"/>
    <w:rsid w:val="00962A70"/>
    <w:rsid w:val="009654CB"/>
    <w:rsid w:val="0097354F"/>
    <w:rsid w:val="0099608B"/>
    <w:rsid w:val="009B087E"/>
    <w:rsid w:val="009B7689"/>
    <w:rsid w:val="009D3F0D"/>
    <w:rsid w:val="009F03BB"/>
    <w:rsid w:val="009F375B"/>
    <w:rsid w:val="00A0603B"/>
    <w:rsid w:val="00A23AED"/>
    <w:rsid w:val="00A5189C"/>
    <w:rsid w:val="00A54037"/>
    <w:rsid w:val="00A6526E"/>
    <w:rsid w:val="00A87143"/>
    <w:rsid w:val="00A9132D"/>
    <w:rsid w:val="00AB1657"/>
    <w:rsid w:val="00AB6EBE"/>
    <w:rsid w:val="00AC5EE7"/>
    <w:rsid w:val="00AD7EC0"/>
    <w:rsid w:val="00AE4DE1"/>
    <w:rsid w:val="00AF56D8"/>
    <w:rsid w:val="00B32C52"/>
    <w:rsid w:val="00B36E0E"/>
    <w:rsid w:val="00B578BD"/>
    <w:rsid w:val="00B60B56"/>
    <w:rsid w:val="00B66B05"/>
    <w:rsid w:val="00B86086"/>
    <w:rsid w:val="00B9759C"/>
    <w:rsid w:val="00BA1D4D"/>
    <w:rsid w:val="00BC006B"/>
    <w:rsid w:val="00BC70DD"/>
    <w:rsid w:val="00BD2104"/>
    <w:rsid w:val="00BD299B"/>
    <w:rsid w:val="00BD51CA"/>
    <w:rsid w:val="00BF4627"/>
    <w:rsid w:val="00C20C57"/>
    <w:rsid w:val="00C20D76"/>
    <w:rsid w:val="00C22CDF"/>
    <w:rsid w:val="00C564A2"/>
    <w:rsid w:val="00C67A17"/>
    <w:rsid w:val="00C67FA9"/>
    <w:rsid w:val="00C763F3"/>
    <w:rsid w:val="00C90654"/>
    <w:rsid w:val="00CC3989"/>
    <w:rsid w:val="00CC3F79"/>
    <w:rsid w:val="00CC4A49"/>
    <w:rsid w:val="00CC7481"/>
    <w:rsid w:val="00CF1435"/>
    <w:rsid w:val="00D0018B"/>
    <w:rsid w:val="00D12D6A"/>
    <w:rsid w:val="00D1799E"/>
    <w:rsid w:val="00D25C62"/>
    <w:rsid w:val="00D442F8"/>
    <w:rsid w:val="00D74104"/>
    <w:rsid w:val="00D840C5"/>
    <w:rsid w:val="00D92C74"/>
    <w:rsid w:val="00D95169"/>
    <w:rsid w:val="00DA25D7"/>
    <w:rsid w:val="00DB46CB"/>
    <w:rsid w:val="00E3518C"/>
    <w:rsid w:val="00E444FF"/>
    <w:rsid w:val="00E47F9F"/>
    <w:rsid w:val="00E65144"/>
    <w:rsid w:val="00E9504A"/>
    <w:rsid w:val="00EA1CE1"/>
    <w:rsid w:val="00EF0E87"/>
    <w:rsid w:val="00F21FC5"/>
    <w:rsid w:val="00F36E3E"/>
    <w:rsid w:val="00F42BA3"/>
    <w:rsid w:val="00F4558B"/>
    <w:rsid w:val="00F46DF0"/>
    <w:rsid w:val="00F51D32"/>
    <w:rsid w:val="00F656F0"/>
    <w:rsid w:val="00F74B3D"/>
    <w:rsid w:val="00F8773C"/>
    <w:rsid w:val="00FA0042"/>
    <w:rsid w:val="00FA0A34"/>
    <w:rsid w:val="00FF52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D1DCE"/>
  <w15:docId w15:val="{49116339-E7CA-4852-A233-836CF0222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4E2D25"/>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7223061">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6" ma:contentTypeDescription="Create a new document." ma:contentTypeScope="" ma:versionID="d3650cf9c63ac8a6cd03d86aeb4b8da1">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63cbe3011313ec305a7a077f91d6080c"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560E07-60BE-4D83-8A4F-7AB154EE59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EB49C6-451D-4D0A-9098-9602EE0D3292}">
  <ds:schemaRefs>
    <ds:schemaRef ds:uri="http://purl.org/dc/terms/"/>
    <ds:schemaRef ds:uri="http://schemas.microsoft.com/office/2006/documentManagement/types"/>
    <ds:schemaRef ds:uri="http://purl.org/dc/dcmitype/"/>
    <ds:schemaRef ds:uri="http://purl.org/dc/elements/1.1/"/>
    <ds:schemaRef ds:uri="http://schemas.microsoft.com/office/2006/metadata/properties"/>
    <ds:schemaRef ds:uri="b0585e4f-ee23-4833-9bbe-8be3b0a875ac"/>
    <ds:schemaRef ds:uri="0a89be48-00c3-4dce-a54e-5fa37f38efab"/>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B1E83372-9DB8-4382-8268-4B000221FC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276</Words>
  <Characters>1579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Barrett, Morganne</dc:creator>
  <cp:lastModifiedBy>Delancey, Thaddea</cp:lastModifiedBy>
  <cp:revision>2</cp:revision>
  <cp:lastPrinted>2018-02-28T16:57:00Z</cp:lastPrinted>
  <dcterms:created xsi:type="dcterms:W3CDTF">2026-02-10T21:25:00Z</dcterms:created>
  <dcterms:modified xsi:type="dcterms:W3CDTF">2026-02-10T21:25:00Z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