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1EEE7F"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4D87C147"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E0CF899" w14:textId="570CDDE9" w:rsidR="0041520B" w:rsidRPr="00A5189C" w:rsidRDefault="06F84BE3" w:rsidP="06F84BE3">
      <w:pPr>
        <w:pStyle w:val="NoSpacing"/>
        <w:spacing w:before="80"/>
        <w:jc w:val="both"/>
        <w:rPr>
          <w:rFonts w:cs="Times New Roman"/>
        </w:rPr>
      </w:pPr>
      <w:r w:rsidRPr="06F84BE3">
        <w:rPr>
          <w:rFonts w:cs="Times New Roman"/>
        </w:rPr>
        <w:t xml:space="preserve">Int. No. </w:t>
      </w:r>
      <w:r w:rsidR="0073437E">
        <w:rPr>
          <w:rFonts w:cs="Times New Roman"/>
        </w:rPr>
        <w:t>522</w:t>
      </w:r>
    </w:p>
    <w:p w14:paraId="672A6659" w14:textId="77777777" w:rsidR="0041520B" w:rsidRDefault="0041520B" w:rsidP="0041520B">
      <w:pPr>
        <w:pStyle w:val="NoSpacing"/>
        <w:jc w:val="both"/>
        <w:rPr>
          <w:rFonts w:cs="Times New Roman"/>
          <w:b/>
          <w:szCs w:val="24"/>
        </w:rPr>
      </w:pPr>
    </w:p>
    <w:p w14:paraId="2D91F7E5"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68AEBDF5" w14:textId="63D3A954" w:rsidR="00921448" w:rsidRDefault="00921448" w:rsidP="00921448">
      <w:pPr>
        <w:autoSpaceDE w:val="0"/>
        <w:autoSpaceDN w:val="0"/>
        <w:adjustRightInd w:val="0"/>
        <w:jc w:val="both"/>
        <w:rPr>
          <w:rFonts w:eastAsiaTheme="minorHAnsi"/>
          <w:szCs w:val="24"/>
        </w:rPr>
      </w:pPr>
      <w:r>
        <w:rPr>
          <w:rFonts w:eastAsiaTheme="minorHAnsi"/>
          <w:szCs w:val="24"/>
        </w:rPr>
        <w:t>By Council Member De La Rosa</w:t>
      </w:r>
    </w:p>
    <w:p w14:paraId="1D5BA67B" w14:textId="3D0B81EA" w:rsidR="0ED2A4A6" w:rsidRDefault="0ED2A4A6" w:rsidP="0ED2A4A6">
      <w:pPr>
        <w:jc w:val="both"/>
        <w:rPr>
          <w:rFonts w:eastAsiaTheme="minorEastAsia"/>
        </w:rPr>
      </w:pPr>
    </w:p>
    <w:p w14:paraId="65611DC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74A1090B" w14:textId="77777777" w:rsidR="0041520B" w:rsidRDefault="001218E3" w:rsidP="001218E3">
      <w:pPr>
        <w:pStyle w:val="BodyText"/>
        <w:spacing w:before="80" w:line="240" w:lineRule="auto"/>
        <w:ind w:firstLine="0"/>
      </w:pPr>
      <w:r>
        <w:t>A Local Law to</w:t>
      </w:r>
      <w:r w:rsidR="00A9132D">
        <w:t xml:space="preserve"> </w:t>
      </w:r>
      <w:r w:rsidR="00507FFC" w:rsidRPr="00507FFC">
        <w:t>amend the administrative code of the city of New York, in relation to increasing civil penalties and prohibiting issuance of the food service establishment permit for outstanding penalties for violations of the fair work week law</w:t>
      </w:r>
    </w:p>
    <w:p w14:paraId="5DAB6C7B" w14:textId="77777777" w:rsidR="008823EE" w:rsidRDefault="008823EE" w:rsidP="0041520B">
      <w:pPr>
        <w:pStyle w:val="NoSpacing"/>
        <w:jc w:val="both"/>
        <w:rPr>
          <w:rFonts w:cs="Times New Roman"/>
          <w:szCs w:val="24"/>
        </w:rPr>
      </w:pPr>
    </w:p>
    <w:p w14:paraId="2CCB4282"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0D2FC853"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5AC1506F"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507FFC">
        <w:rPr>
          <w:rFonts w:cs="Times New Roman"/>
          <w:szCs w:val="24"/>
        </w:rPr>
        <w:t>double the maximum allowable civil penalties for certain violations of the Fair Work Week Law. Employers that violate the</w:t>
      </w:r>
      <w:r w:rsidR="003C16DB">
        <w:rPr>
          <w:rFonts w:cs="Times New Roman"/>
          <w:szCs w:val="24"/>
        </w:rPr>
        <w:t xml:space="preserve"> </w:t>
      </w:r>
      <w:r w:rsidR="00D64BAF">
        <w:rPr>
          <w:rFonts w:cs="Times New Roman"/>
          <w:szCs w:val="24"/>
        </w:rPr>
        <w:t xml:space="preserve">Fair Work Week </w:t>
      </w:r>
      <w:r w:rsidR="003C16DB">
        <w:rPr>
          <w:rFonts w:cs="Times New Roman"/>
          <w:szCs w:val="24"/>
        </w:rPr>
        <w:t>L</w:t>
      </w:r>
      <w:r w:rsidR="00507FFC">
        <w:rPr>
          <w:rFonts w:cs="Times New Roman"/>
          <w:szCs w:val="24"/>
        </w:rPr>
        <w:t>aw for a second time within two years after a firs</w:t>
      </w:r>
      <w:r w:rsidR="00F02E07">
        <w:rPr>
          <w:rFonts w:cs="Times New Roman"/>
          <w:szCs w:val="24"/>
        </w:rPr>
        <w:t>t violation</w:t>
      </w:r>
      <w:r w:rsidR="00507FFC">
        <w:rPr>
          <w:rFonts w:cs="Times New Roman"/>
          <w:szCs w:val="24"/>
        </w:rPr>
        <w:t xml:space="preserve"> </w:t>
      </w:r>
      <w:r w:rsidR="003C16DB">
        <w:rPr>
          <w:rFonts w:cs="Times New Roman"/>
          <w:szCs w:val="24"/>
        </w:rPr>
        <w:t>could receive a civil penalty of</w:t>
      </w:r>
      <w:r w:rsidR="00507FFC">
        <w:rPr>
          <w:rFonts w:cs="Times New Roman"/>
          <w:szCs w:val="24"/>
        </w:rPr>
        <w:t xml:space="preserve"> up to $1,500 instead of $750, and for further violations, $2,000 instead of $1,000. </w:t>
      </w:r>
      <w:r w:rsidR="003C16DB">
        <w:rPr>
          <w:rFonts w:cs="Times New Roman"/>
          <w:szCs w:val="24"/>
        </w:rPr>
        <w:t>The bill would also raise allowable civil penalties in civil actions for a pattern and practice of violations of the</w:t>
      </w:r>
      <w:r w:rsidR="00D64BAF">
        <w:rPr>
          <w:rFonts w:cs="Times New Roman"/>
          <w:szCs w:val="24"/>
        </w:rPr>
        <w:t xml:space="preserve"> Fair Work Week</w:t>
      </w:r>
      <w:r w:rsidR="003C16DB">
        <w:rPr>
          <w:rFonts w:cs="Times New Roman"/>
          <w:szCs w:val="24"/>
        </w:rPr>
        <w:t xml:space="preserve"> Law to $30,000 from $15,000.</w:t>
      </w:r>
      <w:r w:rsidR="00F02E07">
        <w:rPr>
          <w:rFonts w:cs="Times New Roman"/>
          <w:szCs w:val="24"/>
        </w:rPr>
        <w:t xml:space="preserve"> Further, the Department of Consumer and Worker Protection may direct the Department of Health and Mental Hygiene to suspend, revoke, deny or refuse to renew a food service establishment permit for employers that: 1) have not satisfied a fine or civil penalty for violating the</w:t>
      </w:r>
      <w:r w:rsidR="00E518BD">
        <w:rPr>
          <w:rFonts w:cs="Times New Roman"/>
          <w:szCs w:val="24"/>
        </w:rPr>
        <w:t xml:space="preserve"> Fair Work Week Law or the Earned Safe and Sick Time Act</w:t>
      </w:r>
      <w:r w:rsidR="00F02E07">
        <w:rPr>
          <w:rFonts w:cs="Times New Roman"/>
          <w:szCs w:val="24"/>
        </w:rPr>
        <w:t>; 2) a court has found the employer has engaged in a pattern or practi</w:t>
      </w:r>
      <w:r w:rsidR="00E518BD">
        <w:rPr>
          <w:rFonts w:cs="Times New Roman"/>
          <w:szCs w:val="24"/>
        </w:rPr>
        <w:t>ce of violations of the Fair Work Week Law or the Earned Safe and Sick Time Act</w:t>
      </w:r>
      <w:r w:rsidR="00F02E07">
        <w:rPr>
          <w:rFonts w:cs="Times New Roman"/>
          <w:szCs w:val="24"/>
        </w:rPr>
        <w:t>; or 3) the employer has been ordered to pay an aggregate of $500,000 or more in penalties or monetary relief for violatio</w:t>
      </w:r>
      <w:r w:rsidR="00E518BD">
        <w:rPr>
          <w:rFonts w:cs="Times New Roman"/>
          <w:szCs w:val="24"/>
        </w:rPr>
        <w:t>ns of the Fair Work Week Law or the Earned Safe and Sick Time Act</w:t>
      </w:r>
      <w:r w:rsidR="00F02E07">
        <w:rPr>
          <w:rFonts w:cs="Times New Roman"/>
          <w:szCs w:val="24"/>
        </w:rPr>
        <w:t xml:space="preserve"> in a three-year period. This bill would also entitle employees of employers whose food service establishment permits are suspended are revoked to receive a severance for the first 14 days.</w:t>
      </w:r>
    </w:p>
    <w:p w14:paraId="02EB378F" w14:textId="77777777" w:rsidR="008823EE" w:rsidRDefault="008823EE" w:rsidP="0041520B">
      <w:pPr>
        <w:pStyle w:val="NoSpacing"/>
        <w:jc w:val="both"/>
        <w:rPr>
          <w:rFonts w:cs="Times New Roman"/>
          <w:szCs w:val="24"/>
        </w:rPr>
      </w:pPr>
    </w:p>
    <w:p w14:paraId="700F2D74"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864E6DE" w14:textId="77777777" w:rsidR="0041520B" w:rsidRPr="00A5189C" w:rsidRDefault="00F02E07" w:rsidP="006C314E">
      <w:pPr>
        <w:pStyle w:val="NoSpacing"/>
        <w:spacing w:before="80"/>
        <w:jc w:val="both"/>
        <w:rPr>
          <w:rFonts w:cs="Times New Roman"/>
          <w:szCs w:val="24"/>
        </w:rPr>
      </w:pPr>
      <w:r>
        <w:rPr>
          <w:rFonts w:cs="Times New Roman"/>
          <w:szCs w:val="24"/>
        </w:rPr>
        <w:t>180 days after becoming law</w:t>
      </w:r>
    </w:p>
    <w:p w14:paraId="6A05A809" w14:textId="77777777" w:rsidR="00D92C74" w:rsidRDefault="00D92C74" w:rsidP="0041520B"/>
    <w:p w14:paraId="7F720DE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0A3B1BC8" w14:textId="77777777" w:rsidR="002B309C" w:rsidRPr="002B309C" w:rsidRDefault="00942785"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4DD181B5" w14:textId="77777777" w:rsidR="002B309C" w:rsidRPr="002B309C" w:rsidRDefault="00942785"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C48C8D3" w14:textId="77777777" w:rsidR="002B309C" w:rsidRPr="002B309C" w:rsidRDefault="00942785"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182E2CEA" w14:textId="77777777" w:rsidR="002B309C" w:rsidRPr="002B309C" w:rsidRDefault="00942785"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641290A" w14:textId="77777777" w:rsidR="002B309C" w:rsidRPr="002B309C" w:rsidRDefault="00942785"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5A39BBE3" w14:textId="77777777" w:rsidR="00A5189C" w:rsidRDefault="00A5189C" w:rsidP="008823EE">
      <w:pPr>
        <w:pStyle w:val="NoSpacing"/>
        <w:jc w:val="both"/>
        <w:rPr>
          <w:rStyle w:val="apple-style-span"/>
          <w:b/>
          <w:bCs/>
          <w:szCs w:val="24"/>
        </w:rPr>
      </w:pPr>
    </w:p>
    <w:p w14:paraId="65600FA9" w14:textId="77777777" w:rsidR="008823EE" w:rsidRDefault="008823EE" w:rsidP="008823EE">
      <w:pPr>
        <w:pStyle w:val="NoSpacing"/>
        <w:jc w:val="both"/>
        <w:rPr>
          <w:rStyle w:val="apple-style-span"/>
          <w:szCs w:val="24"/>
        </w:rPr>
      </w:pPr>
      <w:r w:rsidRPr="00C564A2">
        <w:rPr>
          <w:rStyle w:val="apple-style-span"/>
          <w:b/>
          <w:bCs/>
          <w:szCs w:val="24"/>
        </w:rPr>
        <w:lastRenderedPageBreak/>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41C8F396" w14:textId="77777777" w:rsidR="006C314E" w:rsidRDefault="006C314E" w:rsidP="001218E3">
      <w:pPr>
        <w:rPr>
          <w:sz w:val="20"/>
        </w:rPr>
      </w:pPr>
    </w:p>
    <w:p w14:paraId="1AF7F2BD" w14:textId="4CAA6FFA" w:rsidR="0ED2A4A6" w:rsidRDefault="0ED2A4A6" w:rsidP="0ED2A4A6">
      <w:pPr>
        <w:rPr>
          <w:rStyle w:val="apple-style-span"/>
          <w:sz w:val="20"/>
        </w:rPr>
      </w:pPr>
    </w:p>
    <w:p w14:paraId="26434CBB" w14:textId="0C1C4088" w:rsidR="06F84BE3" w:rsidRDefault="06F84BE3" w:rsidP="06F84BE3">
      <w:pPr>
        <w:jc w:val="both"/>
        <w:rPr>
          <w:rFonts w:eastAsia="Times New Roman"/>
          <w:sz w:val="18"/>
          <w:szCs w:val="18"/>
        </w:rPr>
      </w:pPr>
    </w:p>
    <w:p w14:paraId="5A7D9CC3" w14:textId="77777777" w:rsidR="002D3DB9" w:rsidRDefault="002D3DB9" w:rsidP="002D3DB9">
      <w:pPr>
        <w:jc w:val="both"/>
        <w:rPr>
          <w:sz w:val="18"/>
          <w:szCs w:val="18"/>
        </w:rPr>
      </w:pPr>
      <w:r w:rsidRPr="27C29707">
        <w:rPr>
          <w:sz w:val="18"/>
          <w:szCs w:val="18"/>
        </w:rPr>
        <w:t>SJ</w:t>
      </w:r>
    </w:p>
    <w:p w14:paraId="1FF3C8DF" w14:textId="77777777" w:rsidR="002D3DB9" w:rsidRDefault="002D3DB9" w:rsidP="002D3DB9">
      <w:pPr>
        <w:jc w:val="both"/>
        <w:rPr>
          <w:sz w:val="18"/>
          <w:szCs w:val="18"/>
        </w:rPr>
      </w:pPr>
      <w:r>
        <w:rPr>
          <w:sz w:val="18"/>
          <w:szCs w:val="18"/>
        </w:rPr>
        <w:t>LS #8904</w:t>
      </w:r>
    </w:p>
    <w:p w14:paraId="666DD94B" w14:textId="77777777" w:rsidR="002D3DB9" w:rsidRDefault="002D3DB9" w:rsidP="002D3DB9">
      <w:pPr>
        <w:jc w:val="both"/>
        <w:rPr>
          <w:sz w:val="18"/>
          <w:szCs w:val="18"/>
        </w:rPr>
      </w:pPr>
      <w:proofErr w:type="gramStart"/>
      <w:r>
        <w:rPr>
          <w:sz w:val="18"/>
          <w:szCs w:val="18"/>
        </w:rPr>
        <w:t>Int. #</w:t>
      </w:r>
      <w:proofErr w:type="gramEnd"/>
      <w:r>
        <w:rPr>
          <w:sz w:val="18"/>
          <w:szCs w:val="18"/>
        </w:rPr>
        <w:t>0666-2024</w:t>
      </w:r>
    </w:p>
    <w:p w14:paraId="1F35FAA0" w14:textId="77777777" w:rsidR="002D3DB9" w:rsidRDefault="002D3DB9" w:rsidP="002D3DB9">
      <w:pPr>
        <w:rPr>
          <w:sz w:val="18"/>
          <w:szCs w:val="18"/>
        </w:rPr>
      </w:pPr>
      <w:r>
        <w:rPr>
          <w:sz w:val="18"/>
          <w:szCs w:val="18"/>
        </w:rPr>
        <w:t>1/6/2026 8:27 AM</w:t>
      </w:r>
    </w:p>
    <w:p w14:paraId="043C1D8E" w14:textId="0B824FD2" w:rsidR="06F84BE3" w:rsidRDefault="06F84BE3" w:rsidP="06F84BE3">
      <w:pPr>
        <w:rPr>
          <w:sz w:val="20"/>
        </w:rPr>
      </w:pPr>
    </w:p>
    <w:sectPr w:rsidR="06F84BE3">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DF8653" w14:textId="77777777" w:rsidR="000B5FA3" w:rsidRDefault="000B5FA3" w:rsidP="00272634">
      <w:r>
        <w:separator/>
      </w:r>
    </w:p>
  </w:endnote>
  <w:endnote w:type="continuationSeparator" w:id="0">
    <w:p w14:paraId="7B74E5AA" w14:textId="77777777" w:rsidR="000B5FA3" w:rsidRDefault="000B5FA3"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553CAD" w14:textId="77777777" w:rsidR="000B5FA3" w:rsidRDefault="000B5FA3" w:rsidP="00272634">
      <w:r>
        <w:separator/>
      </w:r>
    </w:p>
  </w:footnote>
  <w:footnote w:type="continuationSeparator" w:id="0">
    <w:p w14:paraId="46278628" w14:textId="77777777" w:rsidR="000B5FA3" w:rsidRDefault="000B5FA3"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6B04F"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829710089">
    <w:abstractNumId w:val="0"/>
  </w:num>
  <w:num w:numId="2" w16cid:durableId="125315975">
    <w:abstractNumId w:val="2"/>
  </w:num>
  <w:num w:numId="3" w16cid:durableId="129698971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31689E"/>
    <w:rsid w:val="00006640"/>
    <w:rsid w:val="00012BF4"/>
    <w:rsid w:val="0004593B"/>
    <w:rsid w:val="0005326D"/>
    <w:rsid w:val="000621DB"/>
    <w:rsid w:val="000765AF"/>
    <w:rsid w:val="00080B67"/>
    <w:rsid w:val="000A507E"/>
    <w:rsid w:val="000B5FA3"/>
    <w:rsid w:val="000E4F15"/>
    <w:rsid w:val="0010786F"/>
    <w:rsid w:val="001218E3"/>
    <w:rsid w:val="00134583"/>
    <w:rsid w:val="001349AE"/>
    <w:rsid w:val="001455EF"/>
    <w:rsid w:val="001500F2"/>
    <w:rsid w:val="0017748E"/>
    <w:rsid w:val="001E06AD"/>
    <w:rsid w:val="001E2ED1"/>
    <w:rsid w:val="001E3407"/>
    <w:rsid w:val="001E3ACD"/>
    <w:rsid w:val="001F414A"/>
    <w:rsid w:val="00215C6C"/>
    <w:rsid w:val="00216A92"/>
    <w:rsid w:val="00220726"/>
    <w:rsid w:val="00250A2D"/>
    <w:rsid w:val="00272634"/>
    <w:rsid w:val="00280543"/>
    <w:rsid w:val="002A1318"/>
    <w:rsid w:val="002B309C"/>
    <w:rsid w:val="002D3DB9"/>
    <w:rsid w:val="002D78A5"/>
    <w:rsid w:val="00305E66"/>
    <w:rsid w:val="00310DE8"/>
    <w:rsid w:val="00314831"/>
    <w:rsid w:val="0031689E"/>
    <w:rsid w:val="0033433B"/>
    <w:rsid w:val="00345D79"/>
    <w:rsid w:val="0035723D"/>
    <w:rsid w:val="00365D92"/>
    <w:rsid w:val="00395181"/>
    <w:rsid w:val="00395F9C"/>
    <w:rsid w:val="003A304F"/>
    <w:rsid w:val="003A51E2"/>
    <w:rsid w:val="003B7701"/>
    <w:rsid w:val="003C16DB"/>
    <w:rsid w:val="003D6D23"/>
    <w:rsid w:val="003E2F46"/>
    <w:rsid w:val="003E57E6"/>
    <w:rsid w:val="004013DD"/>
    <w:rsid w:val="0041520B"/>
    <w:rsid w:val="004243A4"/>
    <w:rsid w:val="00424E79"/>
    <w:rsid w:val="00431309"/>
    <w:rsid w:val="00444A59"/>
    <w:rsid w:val="00474067"/>
    <w:rsid w:val="004A0FE3"/>
    <w:rsid w:val="004B4729"/>
    <w:rsid w:val="004B589D"/>
    <w:rsid w:val="005021D5"/>
    <w:rsid w:val="00507FFC"/>
    <w:rsid w:val="00512FB5"/>
    <w:rsid w:val="005331A0"/>
    <w:rsid w:val="00536AD7"/>
    <w:rsid w:val="00546D9E"/>
    <w:rsid w:val="00563377"/>
    <w:rsid w:val="00564100"/>
    <w:rsid w:val="005910FE"/>
    <w:rsid w:val="00597FA2"/>
    <w:rsid w:val="005B1E8E"/>
    <w:rsid w:val="005B787E"/>
    <w:rsid w:val="005D2299"/>
    <w:rsid w:val="005D49F3"/>
    <w:rsid w:val="005E5537"/>
    <w:rsid w:val="005E60DC"/>
    <w:rsid w:val="00606846"/>
    <w:rsid w:val="00615680"/>
    <w:rsid w:val="00617310"/>
    <w:rsid w:val="00617B52"/>
    <w:rsid w:val="00651D12"/>
    <w:rsid w:val="00662C3D"/>
    <w:rsid w:val="006B0536"/>
    <w:rsid w:val="006C314E"/>
    <w:rsid w:val="006F5093"/>
    <w:rsid w:val="00731BAC"/>
    <w:rsid w:val="0073437E"/>
    <w:rsid w:val="00751580"/>
    <w:rsid w:val="00767DAC"/>
    <w:rsid w:val="00781399"/>
    <w:rsid w:val="007871EC"/>
    <w:rsid w:val="007A24A7"/>
    <w:rsid w:val="007E28DD"/>
    <w:rsid w:val="007F395A"/>
    <w:rsid w:val="0082024D"/>
    <w:rsid w:val="00820C10"/>
    <w:rsid w:val="00837EB5"/>
    <w:rsid w:val="008470A5"/>
    <w:rsid w:val="00847654"/>
    <w:rsid w:val="00860D70"/>
    <w:rsid w:val="0086326E"/>
    <w:rsid w:val="008749A3"/>
    <w:rsid w:val="008823EE"/>
    <w:rsid w:val="008D57B1"/>
    <w:rsid w:val="008E7038"/>
    <w:rsid w:val="00921448"/>
    <w:rsid w:val="009243C8"/>
    <w:rsid w:val="00932BFA"/>
    <w:rsid w:val="00936E81"/>
    <w:rsid w:val="00957F28"/>
    <w:rsid w:val="00962A70"/>
    <w:rsid w:val="009654CB"/>
    <w:rsid w:val="0098732F"/>
    <w:rsid w:val="009B087E"/>
    <w:rsid w:val="009B54CD"/>
    <w:rsid w:val="009D3F0D"/>
    <w:rsid w:val="009F6BF0"/>
    <w:rsid w:val="00A0603B"/>
    <w:rsid w:val="00A36656"/>
    <w:rsid w:val="00A503A3"/>
    <w:rsid w:val="00A5189C"/>
    <w:rsid w:val="00A54037"/>
    <w:rsid w:val="00A6526E"/>
    <w:rsid w:val="00A87143"/>
    <w:rsid w:val="00A9132D"/>
    <w:rsid w:val="00AD7EC0"/>
    <w:rsid w:val="00AE4DE1"/>
    <w:rsid w:val="00AF56D8"/>
    <w:rsid w:val="00B02488"/>
    <w:rsid w:val="00B12F72"/>
    <w:rsid w:val="00B1485B"/>
    <w:rsid w:val="00B32C52"/>
    <w:rsid w:val="00B578BD"/>
    <w:rsid w:val="00B61A0D"/>
    <w:rsid w:val="00B66C47"/>
    <w:rsid w:val="00B9759C"/>
    <w:rsid w:val="00BA1D4D"/>
    <w:rsid w:val="00BB09B3"/>
    <w:rsid w:val="00BB10F1"/>
    <w:rsid w:val="00BD2104"/>
    <w:rsid w:val="00BD51CA"/>
    <w:rsid w:val="00C20C57"/>
    <w:rsid w:val="00C20D76"/>
    <w:rsid w:val="00C22CDF"/>
    <w:rsid w:val="00C564A2"/>
    <w:rsid w:val="00C67FA9"/>
    <w:rsid w:val="00C92467"/>
    <w:rsid w:val="00CA020A"/>
    <w:rsid w:val="00CA71E2"/>
    <w:rsid w:val="00CC3989"/>
    <w:rsid w:val="00CC3F79"/>
    <w:rsid w:val="00CD1DD7"/>
    <w:rsid w:val="00D0018B"/>
    <w:rsid w:val="00D24F38"/>
    <w:rsid w:val="00D25C62"/>
    <w:rsid w:val="00D442F8"/>
    <w:rsid w:val="00D64BAF"/>
    <w:rsid w:val="00D74104"/>
    <w:rsid w:val="00D8147D"/>
    <w:rsid w:val="00D84505"/>
    <w:rsid w:val="00D92C74"/>
    <w:rsid w:val="00DA25D7"/>
    <w:rsid w:val="00DB227A"/>
    <w:rsid w:val="00DB46CB"/>
    <w:rsid w:val="00E3518C"/>
    <w:rsid w:val="00E444FF"/>
    <w:rsid w:val="00E47F9F"/>
    <w:rsid w:val="00E518BD"/>
    <w:rsid w:val="00E832F3"/>
    <w:rsid w:val="00ED0D62"/>
    <w:rsid w:val="00ED3E6B"/>
    <w:rsid w:val="00EE5C2B"/>
    <w:rsid w:val="00EF0E87"/>
    <w:rsid w:val="00EF24FA"/>
    <w:rsid w:val="00F02E07"/>
    <w:rsid w:val="00F06F18"/>
    <w:rsid w:val="00F10F32"/>
    <w:rsid w:val="00F1107F"/>
    <w:rsid w:val="00F21FC5"/>
    <w:rsid w:val="00F42BA3"/>
    <w:rsid w:val="00F4558B"/>
    <w:rsid w:val="00F46FAE"/>
    <w:rsid w:val="00F5134E"/>
    <w:rsid w:val="00F51D32"/>
    <w:rsid w:val="00F656F0"/>
    <w:rsid w:val="00F74B3D"/>
    <w:rsid w:val="00F8773C"/>
    <w:rsid w:val="00FE37E6"/>
    <w:rsid w:val="06F84BE3"/>
    <w:rsid w:val="0ED2A4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4F539D"/>
  <w15:docId w15:val="{8A7F663F-189B-40A3-9384-4418DBA42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Template>
  <TotalTime>0</TotalTime>
  <Pages>2</Pages>
  <Words>427</Words>
  <Characters>2435</Characters>
  <Application>Microsoft Office Word</Application>
  <DocSecurity>0</DocSecurity>
  <Lines>20</Lines>
  <Paragraphs>5</Paragraphs>
  <ScaleCrop>false</ScaleCrop>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Jones, Stephanie</dc:creator>
  <cp:lastModifiedBy>Delancey, Thaddea</cp:lastModifiedBy>
  <cp:revision>2</cp:revision>
  <cp:lastPrinted>2018-02-28T16:57:00Z</cp:lastPrinted>
  <dcterms:created xsi:type="dcterms:W3CDTF">2026-03-02T18:32:00Z</dcterms:created>
  <dcterms:modified xsi:type="dcterms:W3CDTF">2026-03-02T18:32:00Z</dcterms:modified>
</cp:coreProperties>
</file>