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01A3" w14:textId="49B8CF86" w:rsidR="004E1CF2" w:rsidRDefault="004E1CF2" w:rsidP="00E97376">
      <w:pPr>
        <w:ind w:firstLine="0"/>
        <w:jc w:val="center"/>
      </w:pPr>
      <w:r>
        <w:t>Int. No.</w:t>
      </w:r>
      <w:r w:rsidR="00D654D8">
        <w:t>525</w:t>
      </w:r>
    </w:p>
    <w:p w14:paraId="4DA085EF" w14:textId="77777777" w:rsidR="00E97376" w:rsidRDefault="00E97376" w:rsidP="00E97376">
      <w:pPr>
        <w:ind w:firstLine="0"/>
        <w:jc w:val="center"/>
      </w:pPr>
    </w:p>
    <w:p w14:paraId="7710DABD" w14:textId="77777777" w:rsidR="008C4062" w:rsidRDefault="008C4062" w:rsidP="008C406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Rosa, Louis and Hanif</w:t>
      </w:r>
    </w:p>
    <w:p w14:paraId="63F369D1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FEF4A6" w14:textId="77777777" w:rsidR="004D5EDC" w:rsidRPr="004D5EDC" w:rsidRDefault="004D5EDC" w:rsidP="007101A2">
      <w:pPr>
        <w:pStyle w:val="BodyText"/>
        <w:spacing w:line="240" w:lineRule="auto"/>
        <w:ind w:firstLine="0"/>
        <w:rPr>
          <w:vanish/>
        </w:rPr>
      </w:pPr>
      <w:r w:rsidRPr="004D5EDC">
        <w:rPr>
          <w:vanish/>
        </w:rPr>
        <w:t>..Title</w:t>
      </w:r>
    </w:p>
    <w:p w14:paraId="127D0D94" w14:textId="644111A2" w:rsidR="004E1CF2" w:rsidRDefault="004D5ED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1760F">
        <w:t xml:space="preserve">administrative code of the city of New York, </w:t>
      </w:r>
      <w:r w:rsidR="002E61B2" w:rsidRPr="002E61B2">
        <w:t>in relation to</w:t>
      </w:r>
      <w:r w:rsidR="00156F53">
        <w:t xml:space="preserve"> the department of health and mental hygiene</w:t>
      </w:r>
      <w:r w:rsidR="002E61B2" w:rsidRPr="002E61B2">
        <w:t xml:space="preserve"> posting worker guidance for</w:t>
      </w:r>
      <w:r w:rsidR="0080424F">
        <w:t xml:space="preserve"> </w:t>
      </w:r>
      <w:r w:rsidR="00151911">
        <w:t>best practices for protecting workers from</w:t>
      </w:r>
      <w:r w:rsidR="002E61B2" w:rsidRPr="002E61B2">
        <w:t xml:space="preserve"> extreme weather</w:t>
      </w:r>
    </w:p>
    <w:p w14:paraId="2F4E55EF" w14:textId="4BC06F55" w:rsidR="004D5EDC" w:rsidRPr="004D5EDC" w:rsidRDefault="004D5EDC" w:rsidP="007101A2">
      <w:pPr>
        <w:pStyle w:val="BodyText"/>
        <w:spacing w:line="240" w:lineRule="auto"/>
        <w:ind w:firstLine="0"/>
        <w:rPr>
          <w:vanish/>
        </w:rPr>
      </w:pPr>
      <w:r w:rsidRPr="004D5EDC">
        <w:rPr>
          <w:vanish/>
        </w:rPr>
        <w:t>..Body</w:t>
      </w:r>
    </w:p>
    <w:p w14:paraId="627EAF8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20697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37AE681" w14:textId="77777777" w:rsidR="004E1CF2" w:rsidRDefault="004E1CF2" w:rsidP="006662DF">
      <w:pPr>
        <w:jc w:val="both"/>
      </w:pPr>
    </w:p>
    <w:p w14:paraId="5CE9A865" w14:textId="77777777" w:rsidR="006A691C" w:rsidRDefault="006A691C" w:rsidP="007101A2">
      <w:pPr>
        <w:spacing w:line="480" w:lineRule="auto"/>
        <w:jc w:val="both"/>
        <w:sectPr w:rsidR="006A691C" w:rsidSect="007A443B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F8354D" w14:textId="04389D0F" w:rsidR="00525542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E61B2">
        <w:t>Chapter 1 of title 17 of the administrative code of the city of New York</w:t>
      </w:r>
      <w:r w:rsidR="00525542">
        <w:t xml:space="preserve"> is amended to </w:t>
      </w:r>
      <w:r w:rsidR="002E61B2">
        <w:t xml:space="preserve">add new section 17-199.29, to </w:t>
      </w:r>
      <w:r w:rsidR="00525542">
        <w:t>read as follows:</w:t>
      </w:r>
    </w:p>
    <w:p w14:paraId="7E507839" w14:textId="03933158" w:rsidR="00345870" w:rsidRPr="00A27931" w:rsidRDefault="002E61B2" w:rsidP="002E61B2">
      <w:pPr>
        <w:spacing w:line="480" w:lineRule="auto"/>
        <w:jc w:val="both"/>
        <w:rPr>
          <w:u w:val="single"/>
        </w:rPr>
      </w:pPr>
      <w:r w:rsidRPr="00A27931">
        <w:rPr>
          <w:u w:val="single"/>
        </w:rPr>
        <w:t xml:space="preserve">§ </w:t>
      </w:r>
      <w:r w:rsidR="00B2428B">
        <w:rPr>
          <w:u w:val="single"/>
        </w:rPr>
        <w:t>17-199.29</w:t>
      </w:r>
      <w:r w:rsidRPr="00A27931">
        <w:rPr>
          <w:u w:val="single"/>
        </w:rPr>
        <w:t xml:space="preserve"> Information on protecting outdoor workers from extreme weather. The department shall make available information on best practices for protecting outdoor workers from extreme weather, including extreme heat, extreme cold, and </w:t>
      </w:r>
      <w:r w:rsidR="00156F53" w:rsidRPr="00A27931">
        <w:rPr>
          <w:u w:val="single"/>
        </w:rPr>
        <w:t xml:space="preserve">low </w:t>
      </w:r>
      <w:r w:rsidRPr="00A27931">
        <w:rPr>
          <w:u w:val="single"/>
        </w:rPr>
        <w:t xml:space="preserve">air quality, on the department’s website, in English and in each of the designated citywide languages as defined in section 23-1101. </w:t>
      </w:r>
      <w:r w:rsidR="00A27931">
        <w:rPr>
          <w:u w:val="single"/>
        </w:rPr>
        <w:t xml:space="preserve">In fulfilling the requirement of this section, the department may </w:t>
      </w:r>
      <w:r w:rsidR="00AD2484">
        <w:rPr>
          <w:u w:val="single"/>
        </w:rPr>
        <w:t>direct users to guidance published by t</w:t>
      </w:r>
      <w:r w:rsidR="00B8631C">
        <w:rPr>
          <w:u w:val="single"/>
        </w:rPr>
        <w:t>he state department of health or</w:t>
      </w:r>
      <w:r w:rsidR="00AD2484">
        <w:rPr>
          <w:u w:val="single"/>
        </w:rPr>
        <w:t xml:space="preserve"> the occupational safety and health administration. </w:t>
      </w:r>
    </w:p>
    <w:p w14:paraId="560C7636" w14:textId="6327732B" w:rsidR="002F196D" w:rsidRPr="00A15B7B" w:rsidRDefault="00595589" w:rsidP="00A15B7B">
      <w:pPr>
        <w:spacing w:line="480" w:lineRule="auto"/>
        <w:jc w:val="both"/>
        <w:rPr>
          <w:u w:val="single"/>
        </w:rPr>
        <w:sectPr w:rsidR="002F196D" w:rsidRPr="00A15B7B" w:rsidSect="007A443B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DC6B1F">
        <w:t>2</w:t>
      </w:r>
      <w:r>
        <w:t>.</w:t>
      </w:r>
      <w:r w:rsidR="00A15B7B">
        <w:t xml:space="preserve"> </w:t>
      </w:r>
      <w:r w:rsidR="00A15B7B" w:rsidRPr="00A15B7B">
        <w:t xml:space="preserve">This local law takes effect </w:t>
      </w:r>
      <w:r w:rsidR="00264AB1">
        <w:t>immediately</w:t>
      </w:r>
      <w:r w:rsidR="00A15B7B" w:rsidRPr="00A15B7B">
        <w:t>.</w:t>
      </w:r>
      <w:r w:rsidR="00A15B7B">
        <w:rPr>
          <w:u w:val="single"/>
        </w:rPr>
        <w:t xml:space="preserve"> </w:t>
      </w:r>
    </w:p>
    <w:p w14:paraId="5DBF26A3" w14:textId="77777777" w:rsidR="00EB262D" w:rsidRPr="00AD5699" w:rsidRDefault="00CD1840" w:rsidP="007101A2">
      <w:pPr>
        <w:ind w:firstLine="0"/>
        <w:jc w:val="both"/>
        <w:rPr>
          <w:sz w:val="20"/>
          <w:szCs w:val="20"/>
        </w:rPr>
      </w:pPr>
      <w:r w:rsidRPr="00AD5699">
        <w:rPr>
          <w:sz w:val="20"/>
          <w:szCs w:val="20"/>
        </w:rPr>
        <w:t>APM</w:t>
      </w:r>
    </w:p>
    <w:p w14:paraId="093A1429" w14:textId="45135890" w:rsidR="004E1CF2" w:rsidRDefault="004E1CF2" w:rsidP="007101A2">
      <w:pPr>
        <w:ind w:firstLine="0"/>
        <w:jc w:val="both"/>
        <w:rPr>
          <w:sz w:val="20"/>
          <w:szCs w:val="20"/>
        </w:rPr>
      </w:pPr>
      <w:r w:rsidRPr="00AD5699">
        <w:rPr>
          <w:sz w:val="20"/>
          <w:szCs w:val="20"/>
        </w:rPr>
        <w:t xml:space="preserve">LS </w:t>
      </w:r>
      <w:r w:rsidR="00B47730" w:rsidRPr="00AD5699">
        <w:rPr>
          <w:sz w:val="20"/>
          <w:szCs w:val="20"/>
        </w:rPr>
        <w:t>#</w:t>
      </w:r>
      <w:r w:rsidR="00DC6B1F">
        <w:rPr>
          <w:sz w:val="20"/>
          <w:szCs w:val="20"/>
        </w:rPr>
        <w:t>17720</w:t>
      </w:r>
    </w:p>
    <w:p w14:paraId="44C9EF5C" w14:textId="6DB8BFAD" w:rsidR="006C4E77" w:rsidRPr="00AD5699" w:rsidRDefault="006C4E77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#1376-2025</w:t>
      </w:r>
    </w:p>
    <w:p w14:paraId="14240D50" w14:textId="1F5B9DD2" w:rsidR="004E1CF2" w:rsidRPr="00AD5699" w:rsidRDefault="006C4E77" w:rsidP="007101A2">
      <w:pPr>
        <w:ind w:firstLine="0"/>
        <w:rPr>
          <w:sz w:val="20"/>
          <w:szCs w:val="20"/>
        </w:rPr>
      </w:pPr>
      <w:r>
        <w:rPr>
          <w:sz w:val="20"/>
          <w:szCs w:val="20"/>
        </w:rPr>
        <w:t>1</w:t>
      </w:r>
      <w:r w:rsidR="00DC6B1F">
        <w:rPr>
          <w:sz w:val="20"/>
          <w:szCs w:val="20"/>
        </w:rPr>
        <w:t>/</w:t>
      </w:r>
      <w:r w:rsidR="00E0083A">
        <w:rPr>
          <w:sz w:val="20"/>
          <w:szCs w:val="20"/>
        </w:rPr>
        <w:t>5</w:t>
      </w:r>
      <w:r w:rsidR="00345870">
        <w:rPr>
          <w:sz w:val="20"/>
          <w:szCs w:val="20"/>
        </w:rPr>
        <w:t>/202</w:t>
      </w:r>
      <w:r>
        <w:rPr>
          <w:sz w:val="20"/>
          <w:szCs w:val="20"/>
        </w:rPr>
        <w:t>6</w:t>
      </w:r>
      <w:r w:rsidR="00DE470A" w:rsidRPr="00AD5699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="00E0083A">
        <w:rPr>
          <w:sz w:val="20"/>
          <w:szCs w:val="20"/>
        </w:rPr>
        <w:t>:</w:t>
      </w:r>
      <w:r>
        <w:rPr>
          <w:sz w:val="20"/>
          <w:szCs w:val="20"/>
        </w:rPr>
        <w:t>56</w:t>
      </w:r>
      <w:r w:rsidR="00CC2A7D" w:rsidRPr="00AD5699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="00CC2A7D" w:rsidRPr="00AD5699">
        <w:rPr>
          <w:sz w:val="20"/>
          <w:szCs w:val="20"/>
        </w:rPr>
        <w:t>M</w:t>
      </w:r>
    </w:p>
    <w:p w14:paraId="461F742E" w14:textId="77777777" w:rsidR="00AE212E" w:rsidRDefault="00AE212E" w:rsidP="007101A2">
      <w:pPr>
        <w:ind w:firstLine="0"/>
        <w:rPr>
          <w:sz w:val="18"/>
          <w:szCs w:val="18"/>
        </w:rPr>
      </w:pPr>
    </w:p>
    <w:p w14:paraId="3FB8D27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7A443B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3397" w14:textId="77777777" w:rsidR="00B7310F" w:rsidRDefault="00B7310F">
      <w:r>
        <w:separator/>
      </w:r>
    </w:p>
    <w:p w14:paraId="1578E839" w14:textId="77777777" w:rsidR="00B7310F" w:rsidRDefault="00B7310F"/>
  </w:endnote>
  <w:endnote w:type="continuationSeparator" w:id="0">
    <w:p w14:paraId="5060A8CE" w14:textId="77777777" w:rsidR="00B7310F" w:rsidRDefault="00B7310F">
      <w:r>
        <w:continuationSeparator/>
      </w:r>
    </w:p>
    <w:p w14:paraId="2738CF23" w14:textId="77777777" w:rsidR="00B7310F" w:rsidRDefault="00B731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47B03" w14:textId="5789AF1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7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A0270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FA79D" w14:textId="61201E9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0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E0F9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3BCB" w14:textId="77777777" w:rsidR="00B7310F" w:rsidRDefault="00B7310F">
      <w:r>
        <w:separator/>
      </w:r>
    </w:p>
    <w:p w14:paraId="0EE8CD8A" w14:textId="77777777" w:rsidR="00B7310F" w:rsidRDefault="00B7310F"/>
  </w:footnote>
  <w:footnote w:type="continuationSeparator" w:id="0">
    <w:p w14:paraId="735ED23C" w14:textId="77777777" w:rsidR="00B7310F" w:rsidRDefault="00B7310F">
      <w:r>
        <w:continuationSeparator/>
      </w:r>
    </w:p>
    <w:p w14:paraId="17B4460E" w14:textId="77777777" w:rsidR="00B7310F" w:rsidRDefault="00B731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95E"/>
    <w:multiLevelType w:val="hybridMultilevel"/>
    <w:tmpl w:val="18D2B436"/>
    <w:lvl w:ilvl="0" w:tplc="F65A6EB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762328">
    <w:abstractNumId w:val="1"/>
  </w:num>
  <w:num w:numId="2" w16cid:durableId="198423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B9"/>
    <w:rsid w:val="00002970"/>
    <w:rsid w:val="00003BB0"/>
    <w:rsid w:val="00006E86"/>
    <w:rsid w:val="00012A74"/>
    <w:rsid w:val="000135A3"/>
    <w:rsid w:val="0003036B"/>
    <w:rsid w:val="00032D05"/>
    <w:rsid w:val="00035181"/>
    <w:rsid w:val="000502BC"/>
    <w:rsid w:val="00056BB0"/>
    <w:rsid w:val="00064AFB"/>
    <w:rsid w:val="00067D3C"/>
    <w:rsid w:val="0007201B"/>
    <w:rsid w:val="000807B5"/>
    <w:rsid w:val="0008336A"/>
    <w:rsid w:val="0009173E"/>
    <w:rsid w:val="00094A70"/>
    <w:rsid w:val="000955F3"/>
    <w:rsid w:val="000C0390"/>
    <w:rsid w:val="000D4A7F"/>
    <w:rsid w:val="000F6E17"/>
    <w:rsid w:val="001073BD"/>
    <w:rsid w:val="00115B31"/>
    <w:rsid w:val="0011760F"/>
    <w:rsid w:val="001509BF"/>
    <w:rsid w:val="00150A27"/>
    <w:rsid w:val="00151911"/>
    <w:rsid w:val="00156F53"/>
    <w:rsid w:val="00162FC0"/>
    <w:rsid w:val="00163025"/>
    <w:rsid w:val="00165627"/>
    <w:rsid w:val="001657D1"/>
    <w:rsid w:val="00165B9E"/>
    <w:rsid w:val="00167107"/>
    <w:rsid w:val="0017038D"/>
    <w:rsid w:val="00180BD2"/>
    <w:rsid w:val="00192E29"/>
    <w:rsid w:val="00195A80"/>
    <w:rsid w:val="001A1C2F"/>
    <w:rsid w:val="001B3C76"/>
    <w:rsid w:val="001B6F2D"/>
    <w:rsid w:val="001B7341"/>
    <w:rsid w:val="001C2CEC"/>
    <w:rsid w:val="001C4495"/>
    <w:rsid w:val="001D2BAF"/>
    <w:rsid w:val="001D4249"/>
    <w:rsid w:val="00205741"/>
    <w:rsid w:val="00207323"/>
    <w:rsid w:val="00207BC6"/>
    <w:rsid w:val="00211282"/>
    <w:rsid w:val="0021642E"/>
    <w:rsid w:val="0022099D"/>
    <w:rsid w:val="0022237F"/>
    <w:rsid w:val="00223D63"/>
    <w:rsid w:val="00226DDC"/>
    <w:rsid w:val="00232E3B"/>
    <w:rsid w:val="00237E68"/>
    <w:rsid w:val="00240C6A"/>
    <w:rsid w:val="00241F94"/>
    <w:rsid w:val="0024253B"/>
    <w:rsid w:val="00250A4A"/>
    <w:rsid w:val="00250DE8"/>
    <w:rsid w:val="00264AB1"/>
    <w:rsid w:val="00270162"/>
    <w:rsid w:val="00280955"/>
    <w:rsid w:val="00292C42"/>
    <w:rsid w:val="002A7F81"/>
    <w:rsid w:val="002B218F"/>
    <w:rsid w:val="002B2990"/>
    <w:rsid w:val="002C3CC5"/>
    <w:rsid w:val="002C4435"/>
    <w:rsid w:val="002D1480"/>
    <w:rsid w:val="002D5F4F"/>
    <w:rsid w:val="002D70A2"/>
    <w:rsid w:val="002E61B2"/>
    <w:rsid w:val="002F196D"/>
    <w:rsid w:val="002F269C"/>
    <w:rsid w:val="002F77E1"/>
    <w:rsid w:val="00301E5D"/>
    <w:rsid w:val="00316D82"/>
    <w:rsid w:val="00320D3B"/>
    <w:rsid w:val="00326B10"/>
    <w:rsid w:val="0033027F"/>
    <w:rsid w:val="00333B66"/>
    <w:rsid w:val="003447CD"/>
    <w:rsid w:val="00345870"/>
    <w:rsid w:val="0034728B"/>
    <w:rsid w:val="00352CA7"/>
    <w:rsid w:val="00352F2F"/>
    <w:rsid w:val="003720CF"/>
    <w:rsid w:val="00374B35"/>
    <w:rsid w:val="003874A1"/>
    <w:rsid w:val="00387754"/>
    <w:rsid w:val="003928FD"/>
    <w:rsid w:val="003A1DC1"/>
    <w:rsid w:val="003A29EF"/>
    <w:rsid w:val="003A75C2"/>
    <w:rsid w:val="003B6EE8"/>
    <w:rsid w:val="003E387E"/>
    <w:rsid w:val="003E47F3"/>
    <w:rsid w:val="003F26F9"/>
    <w:rsid w:val="003F3109"/>
    <w:rsid w:val="004007D1"/>
    <w:rsid w:val="004209E2"/>
    <w:rsid w:val="004249B5"/>
    <w:rsid w:val="00432688"/>
    <w:rsid w:val="004351B9"/>
    <w:rsid w:val="00444642"/>
    <w:rsid w:val="004476B9"/>
    <w:rsid w:val="00447A01"/>
    <w:rsid w:val="00462458"/>
    <w:rsid w:val="00463364"/>
    <w:rsid w:val="00465293"/>
    <w:rsid w:val="004948B5"/>
    <w:rsid w:val="00497233"/>
    <w:rsid w:val="004B097C"/>
    <w:rsid w:val="004C135A"/>
    <w:rsid w:val="004D5EDC"/>
    <w:rsid w:val="004E1CF2"/>
    <w:rsid w:val="004E2683"/>
    <w:rsid w:val="004E34CE"/>
    <w:rsid w:val="004E5612"/>
    <w:rsid w:val="004F3343"/>
    <w:rsid w:val="004F4472"/>
    <w:rsid w:val="004F6871"/>
    <w:rsid w:val="0050183F"/>
    <w:rsid w:val="005020E8"/>
    <w:rsid w:val="00525542"/>
    <w:rsid w:val="00525EBD"/>
    <w:rsid w:val="0052676D"/>
    <w:rsid w:val="00527AA8"/>
    <w:rsid w:val="00541DDB"/>
    <w:rsid w:val="00544EC9"/>
    <w:rsid w:val="005478D6"/>
    <w:rsid w:val="00550E96"/>
    <w:rsid w:val="00554C35"/>
    <w:rsid w:val="00556B37"/>
    <w:rsid w:val="0057235A"/>
    <w:rsid w:val="00575E9B"/>
    <w:rsid w:val="0057746D"/>
    <w:rsid w:val="00586366"/>
    <w:rsid w:val="00595589"/>
    <w:rsid w:val="005974BC"/>
    <w:rsid w:val="005A1EBD"/>
    <w:rsid w:val="005A3542"/>
    <w:rsid w:val="005A538B"/>
    <w:rsid w:val="005B5DE4"/>
    <w:rsid w:val="005B7A56"/>
    <w:rsid w:val="005C6980"/>
    <w:rsid w:val="005D1570"/>
    <w:rsid w:val="005D4A03"/>
    <w:rsid w:val="005E655A"/>
    <w:rsid w:val="005E7681"/>
    <w:rsid w:val="005F3AA6"/>
    <w:rsid w:val="00600480"/>
    <w:rsid w:val="00601E88"/>
    <w:rsid w:val="00610274"/>
    <w:rsid w:val="00613CAA"/>
    <w:rsid w:val="0061697E"/>
    <w:rsid w:val="00630AB3"/>
    <w:rsid w:val="00645367"/>
    <w:rsid w:val="006460F4"/>
    <w:rsid w:val="00652391"/>
    <w:rsid w:val="006613F5"/>
    <w:rsid w:val="006646B5"/>
    <w:rsid w:val="006662DF"/>
    <w:rsid w:val="00681A93"/>
    <w:rsid w:val="00683625"/>
    <w:rsid w:val="00687344"/>
    <w:rsid w:val="00693D27"/>
    <w:rsid w:val="006A691C"/>
    <w:rsid w:val="006B26AF"/>
    <w:rsid w:val="006B590A"/>
    <w:rsid w:val="006B5AB9"/>
    <w:rsid w:val="006B62D4"/>
    <w:rsid w:val="006C0A9B"/>
    <w:rsid w:val="006C29D8"/>
    <w:rsid w:val="006C4E77"/>
    <w:rsid w:val="006D1DA8"/>
    <w:rsid w:val="006D3B78"/>
    <w:rsid w:val="006D3E3C"/>
    <w:rsid w:val="006D562C"/>
    <w:rsid w:val="006E00C6"/>
    <w:rsid w:val="006F5CC7"/>
    <w:rsid w:val="00700CFB"/>
    <w:rsid w:val="007101A2"/>
    <w:rsid w:val="007104A0"/>
    <w:rsid w:val="00710AD8"/>
    <w:rsid w:val="007110E7"/>
    <w:rsid w:val="007218EB"/>
    <w:rsid w:val="0072551E"/>
    <w:rsid w:val="00727F04"/>
    <w:rsid w:val="00741768"/>
    <w:rsid w:val="00750030"/>
    <w:rsid w:val="00750953"/>
    <w:rsid w:val="00767CD4"/>
    <w:rsid w:val="00770B9A"/>
    <w:rsid w:val="00777259"/>
    <w:rsid w:val="007A1A40"/>
    <w:rsid w:val="007A443B"/>
    <w:rsid w:val="007B293E"/>
    <w:rsid w:val="007B6497"/>
    <w:rsid w:val="007C1D9D"/>
    <w:rsid w:val="007C6893"/>
    <w:rsid w:val="007D7235"/>
    <w:rsid w:val="007E20E8"/>
    <w:rsid w:val="007E73C5"/>
    <w:rsid w:val="007E79D5"/>
    <w:rsid w:val="007F0A63"/>
    <w:rsid w:val="007F4087"/>
    <w:rsid w:val="00802885"/>
    <w:rsid w:val="0080424F"/>
    <w:rsid w:val="00806569"/>
    <w:rsid w:val="0080694D"/>
    <w:rsid w:val="008167F4"/>
    <w:rsid w:val="00817DAF"/>
    <w:rsid w:val="0083646C"/>
    <w:rsid w:val="00843E38"/>
    <w:rsid w:val="00845267"/>
    <w:rsid w:val="00851DA4"/>
    <w:rsid w:val="00852484"/>
    <w:rsid w:val="0085260B"/>
    <w:rsid w:val="00853E42"/>
    <w:rsid w:val="00862412"/>
    <w:rsid w:val="00872BFD"/>
    <w:rsid w:val="00873B26"/>
    <w:rsid w:val="00880099"/>
    <w:rsid w:val="00880826"/>
    <w:rsid w:val="00893C9C"/>
    <w:rsid w:val="00896D0F"/>
    <w:rsid w:val="008A0F3E"/>
    <w:rsid w:val="008A740B"/>
    <w:rsid w:val="008B22E4"/>
    <w:rsid w:val="008C4062"/>
    <w:rsid w:val="008D4498"/>
    <w:rsid w:val="008E28FA"/>
    <w:rsid w:val="008E69DE"/>
    <w:rsid w:val="008F0B17"/>
    <w:rsid w:val="008F5E14"/>
    <w:rsid w:val="00900ACB"/>
    <w:rsid w:val="009027CC"/>
    <w:rsid w:val="00902E5B"/>
    <w:rsid w:val="0091264B"/>
    <w:rsid w:val="0092031B"/>
    <w:rsid w:val="00925D71"/>
    <w:rsid w:val="00927332"/>
    <w:rsid w:val="009302E6"/>
    <w:rsid w:val="0094029B"/>
    <w:rsid w:val="00955AB6"/>
    <w:rsid w:val="00960B5E"/>
    <w:rsid w:val="00976BE0"/>
    <w:rsid w:val="009822E5"/>
    <w:rsid w:val="00990ECE"/>
    <w:rsid w:val="009A62D6"/>
    <w:rsid w:val="009B49ED"/>
    <w:rsid w:val="009B7EC5"/>
    <w:rsid w:val="009C4CE5"/>
    <w:rsid w:val="009E4123"/>
    <w:rsid w:val="009F0C2E"/>
    <w:rsid w:val="009F62F1"/>
    <w:rsid w:val="00A03635"/>
    <w:rsid w:val="00A10451"/>
    <w:rsid w:val="00A15B7B"/>
    <w:rsid w:val="00A162FF"/>
    <w:rsid w:val="00A266B4"/>
    <w:rsid w:val="00A269C2"/>
    <w:rsid w:val="00A27931"/>
    <w:rsid w:val="00A34537"/>
    <w:rsid w:val="00A4167B"/>
    <w:rsid w:val="00A46ACE"/>
    <w:rsid w:val="00A531EC"/>
    <w:rsid w:val="00A654D0"/>
    <w:rsid w:val="00A925FF"/>
    <w:rsid w:val="00AA6CDD"/>
    <w:rsid w:val="00AA7088"/>
    <w:rsid w:val="00AD1881"/>
    <w:rsid w:val="00AD2484"/>
    <w:rsid w:val="00AD5699"/>
    <w:rsid w:val="00AE089E"/>
    <w:rsid w:val="00AE212E"/>
    <w:rsid w:val="00AE2502"/>
    <w:rsid w:val="00AF39A5"/>
    <w:rsid w:val="00AF6080"/>
    <w:rsid w:val="00B15D83"/>
    <w:rsid w:val="00B1635A"/>
    <w:rsid w:val="00B2428B"/>
    <w:rsid w:val="00B30100"/>
    <w:rsid w:val="00B47730"/>
    <w:rsid w:val="00B52014"/>
    <w:rsid w:val="00B60D90"/>
    <w:rsid w:val="00B710A0"/>
    <w:rsid w:val="00B7310F"/>
    <w:rsid w:val="00B8631C"/>
    <w:rsid w:val="00B86876"/>
    <w:rsid w:val="00BA0E3E"/>
    <w:rsid w:val="00BA4408"/>
    <w:rsid w:val="00BA599A"/>
    <w:rsid w:val="00BA7AB7"/>
    <w:rsid w:val="00BA7D07"/>
    <w:rsid w:val="00BB2045"/>
    <w:rsid w:val="00BB6434"/>
    <w:rsid w:val="00BC05DC"/>
    <w:rsid w:val="00BC1806"/>
    <w:rsid w:val="00BC3CFF"/>
    <w:rsid w:val="00BD4E49"/>
    <w:rsid w:val="00BD7155"/>
    <w:rsid w:val="00BF2140"/>
    <w:rsid w:val="00BF76F0"/>
    <w:rsid w:val="00C31B93"/>
    <w:rsid w:val="00C33AF8"/>
    <w:rsid w:val="00C460F0"/>
    <w:rsid w:val="00C61DE0"/>
    <w:rsid w:val="00C63AF7"/>
    <w:rsid w:val="00C6786C"/>
    <w:rsid w:val="00C92A35"/>
    <w:rsid w:val="00C93F56"/>
    <w:rsid w:val="00C96CEE"/>
    <w:rsid w:val="00CA09E2"/>
    <w:rsid w:val="00CA2899"/>
    <w:rsid w:val="00CA30A1"/>
    <w:rsid w:val="00CA6B5C"/>
    <w:rsid w:val="00CA7ED5"/>
    <w:rsid w:val="00CB659D"/>
    <w:rsid w:val="00CC2A7D"/>
    <w:rsid w:val="00CC4ED3"/>
    <w:rsid w:val="00CD1840"/>
    <w:rsid w:val="00CD1B4D"/>
    <w:rsid w:val="00CE602C"/>
    <w:rsid w:val="00CF0772"/>
    <w:rsid w:val="00CF17D2"/>
    <w:rsid w:val="00D14B1B"/>
    <w:rsid w:val="00D23BB0"/>
    <w:rsid w:val="00D309C3"/>
    <w:rsid w:val="00D30A34"/>
    <w:rsid w:val="00D322CE"/>
    <w:rsid w:val="00D3708B"/>
    <w:rsid w:val="00D43C79"/>
    <w:rsid w:val="00D51E9B"/>
    <w:rsid w:val="00D52CE9"/>
    <w:rsid w:val="00D53598"/>
    <w:rsid w:val="00D654D8"/>
    <w:rsid w:val="00D66238"/>
    <w:rsid w:val="00D75185"/>
    <w:rsid w:val="00D761E1"/>
    <w:rsid w:val="00D809F6"/>
    <w:rsid w:val="00D929DF"/>
    <w:rsid w:val="00D94395"/>
    <w:rsid w:val="00D94AD5"/>
    <w:rsid w:val="00D975BE"/>
    <w:rsid w:val="00DA1D55"/>
    <w:rsid w:val="00DB6BFB"/>
    <w:rsid w:val="00DC57C0"/>
    <w:rsid w:val="00DC6B1F"/>
    <w:rsid w:val="00DE470A"/>
    <w:rsid w:val="00DE6E46"/>
    <w:rsid w:val="00DF6E6C"/>
    <w:rsid w:val="00DF7976"/>
    <w:rsid w:val="00E0083A"/>
    <w:rsid w:val="00E0423E"/>
    <w:rsid w:val="00E06550"/>
    <w:rsid w:val="00E11680"/>
    <w:rsid w:val="00E13406"/>
    <w:rsid w:val="00E13A6F"/>
    <w:rsid w:val="00E13F64"/>
    <w:rsid w:val="00E25F83"/>
    <w:rsid w:val="00E310B4"/>
    <w:rsid w:val="00E32CE4"/>
    <w:rsid w:val="00E34500"/>
    <w:rsid w:val="00E37C8F"/>
    <w:rsid w:val="00E40AA4"/>
    <w:rsid w:val="00E42EF6"/>
    <w:rsid w:val="00E46631"/>
    <w:rsid w:val="00E56F72"/>
    <w:rsid w:val="00E611AD"/>
    <w:rsid w:val="00E611DE"/>
    <w:rsid w:val="00E61F08"/>
    <w:rsid w:val="00E64924"/>
    <w:rsid w:val="00E72DA1"/>
    <w:rsid w:val="00E73EB1"/>
    <w:rsid w:val="00E75DA3"/>
    <w:rsid w:val="00E815E9"/>
    <w:rsid w:val="00E81D22"/>
    <w:rsid w:val="00E82190"/>
    <w:rsid w:val="00E82865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123B"/>
    <w:rsid w:val="00EE15B4"/>
    <w:rsid w:val="00EF1697"/>
    <w:rsid w:val="00EF1E62"/>
    <w:rsid w:val="00F01C1E"/>
    <w:rsid w:val="00F03C1C"/>
    <w:rsid w:val="00F0418B"/>
    <w:rsid w:val="00F12C29"/>
    <w:rsid w:val="00F12CB7"/>
    <w:rsid w:val="00F1371E"/>
    <w:rsid w:val="00F23C44"/>
    <w:rsid w:val="00F25291"/>
    <w:rsid w:val="00F33321"/>
    <w:rsid w:val="00F34140"/>
    <w:rsid w:val="00F47790"/>
    <w:rsid w:val="00F542ED"/>
    <w:rsid w:val="00F57E1E"/>
    <w:rsid w:val="00F60349"/>
    <w:rsid w:val="00F6562C"/>
    <w:rsid w:val="00F742B0"/>
    <w:rsid w:val="00F868FC"/>
    <w:rsid w:val="00F87AC4"/>
    <w:rsid w:val="00F90F03"/>
    <w:rsid w:val="00F943C5"/>
    <w:rsid w:val="00FA5BBD"/>
    <w:rsid w:val="00FA63F7"/>
    <w:rsid w:val="00FB2FD6"/>
    <w:rsid w:val="00FB4405"/>
    <w:rsid w:val="00FC547E"/>
    <w:rsid w:val="00FD7FF1"/>
    <w:rsid w:val="00FE1C3A"/>
    <w:rsid w:val="00FE565A"/>
    <w:rsid w:val="00FE5A50"/>
    <w:rsid w:val="00FF4160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9813B"/>
  <w15:docId w15:val="{5A1CB66B-253B-4458-8995-A014A9DE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1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DD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DD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720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1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176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668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512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20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508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60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66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5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20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652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1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58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4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8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76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EEC0-DEC9-456A-849A-B7F76952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Malone, Austin</dc:creator>
  <cp:lastModifiedBy>Martin, William</cp:lastModifiedBy>
  <cp:revision>17</cp:revision>
  <cp:lastPrinted>2013-04-22T14:57:00Z</cp:lastPrinted>
  <dcterms:created xsi:type="dcterms:W3CDTF">2025-05-05T15:51:00Z</dcterms:created>
  <dcterms:modified xsi:type="dcterms:W3CDTF">2026-03-02T22:39:00Z</dcterms:modified>
</cp:coreProperties>
</file>