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F36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B116BC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6614AB8" w14:textId="78147668" w:rsidR="0041520B" w:rsidRPr="00A5189C" w:rsidRDefault="0004593B" w:rsidP="006C314E">
      <w:pPr>
        <w:pStyle w:val="NoSpacing"/>
        <w:spacing w:before="80"/>
        <w:jc w:val="both"/>
        <w:rPr>
          <w:rFonts w:cs="Times New Roman"/>
          <w:szCs w:val="24"/>
        </w:rPr>
      </w:pPr>
      <w:r>
        <w:rPr>
          <w:rFonts w:cs="Times New Roman"/>
          <w:szCs w:val="24"/>
        </w:rPr>
        <w:t>Int. No.</w:t>
      </w:r>
      <w:r w:rsidR="006F43ED" w:rsidRPr="006F43ED">
        <w:rPr>
          <w:rFonts w:cs="Times New Roman"/>
          <w:szCs w:val="24"/>
        </w:rPr>
        <w:t xml:space="preserve"> </w:t>
      </w:r>
      <w:r w:rsidR="00B908AB">
        <w:rPr>
          <w:rFonts w:cs="Times New Roman"/>
          <w:szCs w:val="24"/>
        </w:rPr>
        <w:t>159</w:t>
      </w:r>
    </w:p>
    <w:p w14:paraId="0D7C7E57" w14:textId="77777777" w:rsidR="0041520B" w:rsidRDefault="0041520B" w:rsidP="0041520B">
      <w:pPr>
        <w:pStyle w:val="NoSpacing"/>
        <w:jc w:val="both"/>
        <w:rPr>
          <w:rFonts w:cs="Times New Roman"/>
          <w:b/>
          <w:szCs w:val="24"/>
        </w:rPr>
      </w:pPr>
    </w:p>
    <w:p w14:paraId="7C078F1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EF405C5" w14:textId="77777777" w:rsidR="00EE6160" w:rsidRDefault="00EE6160" w:rsidP="0041520B">
      <w:pPr>
        <w:pStyle w:val="NoSpacing"/>
        <w:jc w:val="both"/>
        <w:rPr>
          <w:rFonts w:cs="Times New Roman"/>
          <w:szCs w:val="24"/>
        </w:rPr>
      </w:pPr>
      <w:r w:rsidRPr="00EE6160">
        <w:rPr>
          <w:rFonts w:cs="Times New Roman"/>
          <w:szCs w:val="24"/>
        </w:rPr>
        <w:t xml:space="preserve">By Council Members De La Rosa and </w:t>
      </w:r>
      <w:proofErr w:type="spellStart"/>
      <w:r w:rsidRPr="00EE6160">
        <w:rPr>
          <w:rFonts w:cs="Times New Roman"/>
          <w:szCs w:val="24"/>
        </w:rPr>
        <w:t>Restler</w:t>
      </w:r>
      <w:proofErr w:type="spellEnd"/>
    </w:p>
    <w:p w14:paraId="3584A4B4" w14:textId="77777777" w:rsidR="00EE6160" w:rsidRDefault="00EE6160" w:rsidP="0041520B">
      <w:pPr>
        <w:pStyle w:val="NoSpacing"/>
        <w:jc w:val="both"/>
        <w:rPr>
          <w:rFonts w:cs="Times New Roman"/>
          <w:szCs w:val="24"/>
        </w:rPr>
      </w:pPr>
    </w:p>
    <w:p w14:paraId="36C21332" w14:textId="528E3B45"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E6734AA" w14:textId="32F25DB1" w:rsidR="0041520B" w:rsidRDefault="001218E3" w:rsidP="001218E3">
      <w:pPr>
        <w:pStyle w:val="BodyText"/>
        <w:spacing w:before="80" w:line="240" w:lineRule="auto"/>
        <w:ind w:firstLine="0"/>
      </w:pPr>
      <w:r>
        <w:t>A Local Law to</w:t>
      </w:r>
      <w:r w:rsidR="00A9132D">
        <w:t xml:space="preserve"> </w:t>
      </w:r>
      <w:r w:rsidR="001D033E">
        <w:t xml:space="preserve">amend the administrative code of the city of New York, in relation to capping renewable energy credits to </w:t>
      </w:r>
      <w:r w:rsidR="00B7406C">
        <w:t>1</w:t>
      </w:r>
      <w:r w:rsidR="007F7F53">
        <w:t>0</w:t>
      </w:r>
      <w:r w:rsidR="001D033E">
        <w:t xml:space="preserve">% of </w:t>
      </w:r>
      <w:r w:rsidR="00E00DC3">
        <w:t xml:space="preserve">a building’s electricity emissions </w:t>
      </w:r>
      <w:proofErr w:type="gramStart"/>
      <w:r w:rsidR="00E00DC3">
        <w:t>in excess of</w:t>
      </w:r>
      <w:proofErr w:type="gramEnd"/>
      <w:r w:rsidR="00E00DC3">
        <w:t xml:space="preserve"> its limit</w:t>
      </w:r>
    </w:p>
    <w:p w14:paraId="685C2CE1" w14:textId="77777777" w:rsidR="008823EE" w:rsidRDefault="008823EE" w:rsidP="0041520B">
      <w:pPr>
        <w:pStyle w:val="NoSpacing"/>
        <w:jc w:val="both"/>
        <w:rPr>
          <w:rFonts w:cs="Times New Roman"/>
          <w:szCs w:val="24"/>
        </w:rPr>
      </w:pPr>
    </w:p>
    <w:p w14:paraId="3332ACC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A1A02A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2E40C99" w14:textId="170115D0" w:rsidR="008823EE" w:rsidRDefault="009D3F0D" w:rsidP="00FF6E38">
      <w:pPr>
        <w:pStyle w:val="NoSpacing"/>
        <w:spacing w:before="120"/>
        <w:jc w:val="both"/>
        <w:rPr>
          <w:rFonts w:cs="Times New Roman"/>
          <w:szCs w:val="24"/>
        </w:rPr>
      </w:pPr>
      <w:r>
        <w:rPr>
          <w:rFonts w:cs="Times New Roman"/>
          <w:szCs w:val="24"/>
        </w:rPr>
        <w:t xml:space="preserve">This bill would </w:t>
      </w:r>
      <w:r w:rsidR="0036217D">
        <w:rPr>
          <w:rFonts w:cs="Times New Roman"/>
          <w:szCs w:val="24"/>
        </w:rPr>
        <w:t xml:space="preserve">limit the deduction a building owner can take due to the purchase </w:t>
      </w:r>
      <w:r w:rsidR="004D31FF">
        <w:rPr>
          <w:rFonts w:cs="Times New Roman"/>
          <w:szCs w:val="24"/>
        </w:rPr>
        <w:t>o</w:t>
      </w:r>
      <w:r w:rsidR="0036217D">
        <w:rPr>
          <w:rFonts w:cs="Times New Roman"/>
          <w:szCs w:val="24"/>
        </w:rPr>
        <w:t>f renewable energy credits</w:t>
      </w:r>
      <w:r w:rsidR="005E1844">
        <w:rPr>
          <w:rFonts w:cs="Times New Roman"/>
          <w:szCs w:val="24"/>
        </w:rPr>
        <w:t xml:space="preserve"> </w:t>
      </w:r>
      <w:proofErr w:type="gramStart"/>
      <w:r w:rsidR="005E1844">
        <w:rPr>
          <w:rFonts w:cs="Times New Roman"/>
          <w:szCs w:val="24"/>
        </w:rPr>
        <w:t>in order to</w:t>
      </w:r>
      <w:proofErr w:type="gramEnd"/>
      <w:r w:rsidR="005E1844">
        <w:rPr>
          <w:rFonts w:cs="Times New Roman"/>
          <w:szCs w:val="24"/>
        </w:rPr>
        <w:t xml:space="preserve"> comply with Local Law 97 of 2019. A building </w:t>
      </w:r>
      <w:r w:rsidR="004D31FF">
        <w:rPr>
          <w:rFonts w:cs="Times New Roman"/>
          <w:szCs w:val="24"/>
        </w:rPr>
        <w:t xml:space="preserve">would </w:t>
      </w:r>
      <w:r w:rsidR="00E00DC3">
        <w:rPr>
          <w:rFonts w:cs="Times New Roman"/>
          <w:szCs w:val="24"/>
        </w:rPr>
        <w:t xml:space="preserve">be limited to using RECs to offset any excess of its annual building emissions limits for up to </w:t>
      </w:r>
      <w:r w:rsidR="00B7406C">
        <w:rPr>
          <w:rFonts w:cs="Times New Roman"/>
          <w:szCs w:val="24"/>
        </w:rPr>
        <w:t>1</w:t>
      </w:r>
      <w:r w:rsidR="00E00DC3">
        <w:rPr>
          <w:rFonts w:cs="Times New Roman"/>
          <w:szCs w:val="24"/>
        </w:rPr>
        <w:t>0% of the building’s electricity emissions.</w:t>
      </w:r>
      <w:r w:rsidR="00FF6E38">
        <w:rPr>
          <w:rFonts w:cs="Times New Roman"/>
          <w:szCs w:val="24"/>
        </w:rPr>
        <w:t xml:space="preserve"> </w:t>
      </w:r>
    </w:p>
    <w:p w14:paraId="51C3F3D7" w14:textId="77777777" w:rsidR="00FF6E38" w:rsidRDefault="00FF6E38" w:rsidP="0041520B">
      <w:pPr>
        <w:pStyle w:val="NoSpacing"/>
        <w:jc w:val="both"/>
        <w:rPr>
          <w:rFonts w:cs="Times New Roman"/>
          <w:szCs w:val="24"/>
        </w:rPr>
      </w:pPr>
    </w:p>
    <w:p w14:paraId="656E6A0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7E67019" w14:textId="3C64E9D6" w:rsidR="0041520B" w:rsidRPr="00A5189C" w:rsidRDefault="0036217D" w:rsidP="006C314E">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3E675BF4" w14:textId="77777777" w:rsidR="00D92C74" w:rsidRDefault="00D92C74" w:rsidP="0041520B"/>
    <w:p w14:paraId="1E3F768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3B41A67" w14:textId="77777777" w:rsidR="002B309C" w:rsidRPr="002B309C" w:rsidRDefault="005A375B"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FF6E3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F659BB7" w14:textId="77777777" w:rsidR="002B309C" w:rsidRPr="002B309C" w:rsidRDefault="005A375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FF6E3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8137B18" w14:textId="77777777" w:rsidR="002B309C" w:rsidRPr="002B309C" w:rsidRDefault="005A375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E6629B9" w14:textId="77777777" w:rsidR="002B309C" w:rsidRPr="002B309C" w:rsidRDefault="005A375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05B8E86" w14:textId="77777777" w:rsidR="002B309C" w:rsidRPr="002B309C" w:rsidRDefault="005A375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3778F3D" w14:textId="77777777" w:rsidR="00A5189C" w:rsidRDefault="00A5189C" w:rsidP="008823EE">
      <w:pPr>
        <w:pStyle w:val="NoSpacing"/>
        <w:jc w:val="both"/>
        <w:rPr>
          <w:rStyle w:val="apple-style-span"/>
          <w:b/>
          <w:bCs/>
          <w:szCs w:val="24"/>
        </w:rPr>
      </w:pPr>
    </w:p>
    <w:p w14:paraId="6CBEC17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D11F0A9" w14:textId="452EF534" w:rsidR="006C314E" w:rsidRDefault="006C314E" w:rsidP="008823EE">
      <w:pPr>
        <w:pStyle w:val="NoSpacing"/>
        <w:jc w:val="both"/>
        <w:rPr>
          <w:rStyle w:val="apple-style-span"/>
          <w:sz w:val="18"/>
          <w:szCs w:val="18"/>
        </w:rPr>
      </w:pPr>
    </w:p>
    <w:p w14:paraId="3581A654" w14:textId="77777777" w:rsidR="00A7253F" w:rsidRPr="00AC5EE7" w:rsidRDefault="00A7253F" w:rsidP="008823EE">
      <w:pPr>
        <w:pStyle w:val="NoSpacing"/>
        <w:jc w:val="both"/>
        <w:rPr>
          <w:rStyle w:val="apple-style-span"/>
          <w:sz w:val="18"/>
          <w:szCs w:val="18"/>
        </w:rPr>
      </w:pPr>
    </w:p>
    <w:p w14:paraId="61122FC9" w14:textId="77777777" w:rsidR="00AF179F" w:rsidRPr="00456761" w:rsidRDefault="00AF179F" w:rsidP="00AF179F">
      <w:pPr>
        <w:suppressLineNumbers/>
        <w:rPr>
          <w:sz w:val="18"/>
        </w:rPr>
      </w:pPr>
      <w:r w:rsidRPr="00456761">
        <w:rPr>
          <w:sz w:val="18"/>
        </w:rPr>
        <w:t>TZ</w:t>
      </w:r>
      <w:r>
        <w:rPr>
          <w:sz w:val="18"/>
        </w:rPr>
        <w:t>/APM</w:t>
      </w:r>
    </w:p>
    <w:p w14:paraId="11C013CE" w14:textId="58A2DA25" w:rsidR="00AF179F" w:rsidRDefault="00AF179F" w:rsidP="00AF179F">
      <w:pPr>
        <w:suppressLineNumbers/>
        <w:tabs>
          <w:tab w:val="left" w:pos="1755"/>
        </w:tabs>
        <w:rPr>
          <w:sz w:val="18"/>
        </w:rPr>
      </w:pPr>
      <w:r w:rsidRPr="00456761">
        <w:rPr>
          <w:sz w:val="18"/>
        </w:rPr>
        <w:t>LS #10951</w:t>
      </w:r>
      <w:r>
        <w:rPr>
          <w:sz w:val="18"/>
        </w:rPr>
        <w:t>/14675</w:t>
      </w:r>
    </w:p>
    <w:p w14:paraId="10C47AE3" w14:textId="7A97A956" w:rsidR="00AF179F" w:rsidRPr="00456761" w:rsidRDefault="00AF179F" w:rsidP="00AF179F">
      <w:pPr>
        <w:suppressLineNumbers/>
        <w:tabs>
          <w:tab w:val="left" w:pos="1755"/>
        </w:tabs>
        <w:rPr>
          <w:sz w:val="18"/>
        </w:rPr>
      </w:pPr>
      <w:proofErr w:type="gramStart"/>
      <w:r>
        <w:rPr>
          <w:sz w:val="18"/>
        </w:rPr>
        <w:t xml:space="preserve">Int. </w:t>
      </w:r>
      <w:r w:rsidR="002F6039">
        <w:rPr>
          <w:sz w:val="18"/>
        </w:rPr>
        <w:t>#</w:t>
      </w:r>
      <w:proofErr w:type="gramEnd"/>
      <w:r>
        <w:rPr>
          <w:sz w:val="18"/>
        </w:rPr>
        <w:t>1180-2025</w:t>
      </w:r>
    </w:p>
    <w:p w14:paraId="5CAB2104" w14:textId="77777777" w:rsidR="00AF179F" w:rsidRPr="00456761" w:rsidRDefault="00AF179F" w:rsidP="00AF179F">
      <w:pPr>
        <w:suppressLineNumbers/>
        <w:rPr>
          <w:sz w:val="18"/>
        </w:rPr>
      </w:pPr>
      <w:r>
        <w:rPr>
          <w:sz w:val="18"/>
        </w:rPr>
        <w:t>1/7/2026 1:27 PM</w:t>
      </w:r>
    </w:p>
    <w:p w14:paraId="0A2B963A" w14:textId="68671EF7" w:rsidR="00A7253F" w:rsidRPr="00456761" w:rsidRDefault="00A7253F" w:rsidP="00A7253F">
      <w:pPr>
        <w:suppressLineNumbers/>
        <w:rPr>
          <w:sz w:val="18"/>
        </w:rPr>
      </w:pPr>
    </w:p>
    <w:sectPr w:rsidR="00A7253F" w:rsidRPr="0045676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D3EDD" w14:textId="77777777" w:rsidR="00D2606D" w:rsidRDefault="00D2606D" w:rsidP="00272634">
      <w:r>
        <w:separator/>
      </w:r>
    </w:p>
  </w:endnote>
  <w:endnote w:type="continuationSeparator" w:id="0">
    <w:p w14:paraId="26C6EC09" w14:textId="77777777" w:rsidR="00D2606D" w:rsidRDefault="00D2606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B888E" w14:textId="77777777" w:rsidR="00D2606D" w:rsidRDefault="00D2606D" w:rsidP="00272634">
      <w:r>
        <w:separator/>
      </w:r>
    </w:p>
  </w:footnote>
  <w:footnote w:type="continuationSeparator" w:id="0">
    <w:p w14:paraId="5DEAF2AF" w14:textId="77777777" w:rsidR="00D2606D" w:rsidRDefault="00D2606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D22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026733">
    <w:abstractNumId w:val="0"/>
  </w:num>
  <w:num w:numId="2" w16cid:durableId="128401054">
    <w:abstractNumId w:val="2"/>
  </w:num>
  <w:num w:numId="3" w16cid:durableId="992106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91D55"/>
    <w:rsid w:val="00006640"/>
    <w:rsid w:val="0004593B"/>
    <w:rsid w:val="000765AF"/>
    <w:rsid w:val="00080B67"/>
    <w:rsid w:val="0008535D"/>
    <w:rsid w:val="00096E53"/>
    <w:rsid w:val="000A5C3C"/>
    <w:rsid w:val="000B2E85"/>
    <w:rsid w:val="000B508F"/>
    <w:rsid w:val="000E4F15"/>
    <w:rsid w:val="00102ADF"/>
    <w:rsid w:val="0010786F"/>
    <w:rsid w:val="001105F3"/>
    <w:rsid w:val="001218E3"/>
    <w:rsid w:val="0013022D"/>
    <w:rsid w:val="00134583"/>
    <w:rsid w:val="001349AE"/>
    <w:rsid w:val="00165E8E"/>
    <w:rsid w:val="0017748E"/>
    <w:rsid w:val="001A205D"/>
    <w:rsid w:val="001B0708"/>
    <w:rsid w:val="001B3ADB"/>
    <w:rsid w:val="001B5B83"/>
    <w:rsid w:val="001D033E"/>
    <w:rsid w:val="001E3407"/>
    <w:rsid w:val="00216A92"/>
    <w:rsid w:val="00220726"/>
    <w:rsid w:val="002448AC"/>
    <w:rsid w:val="00272634"/>
    <w:rsid w:val="00280543"/>
    <w:rsid w:val="002A65B5"/>
    <w:rsid w:val="002B309C"/>
    <w:rsid w:val="002C5F86"/>
    <w:rsid w:val="002D78A5"/>
    <w:rsid w:val="002F6039"/>
    <w:rsid w:val="002F73CB"/>
    <w:rsid w:val="00314831"/>
    <w:rsid w:val="00323B8D"/>
    <w:rsid w:val="0033433B"/>
    <w:rsid w:val="00345D79"/>
    <w:rsid w:val="00352F5F"/>
    <w:rsid w:val="0035723D"/>
    <w:rsid w:val="0036217D"/>
    <w:rsid w:val="00381CC4"/>
    <w:rsid w:val="003A304F"/>
    <w:rsid w:val="003D6D23"/>
    <w:rsid w:val="003E2F46"/>
    <w:rsid w:val="003E57E6"/>
    <w:rsid w:val="004101CE"/>
    <w:rsid w:val="0041520B"/>
    <w:rsid w:val="00424E79"/>
    <w:rsid w:val="00474067"/>
    <w:rsid w:val="00476432"/>
    <w:rsid w:val="004B589D"/>
    <w:rsid w:val="004C56FE"/>
    <w:rsid w:val="004D31FF"/>
    <w:rsid w:val="004E0093"/>
    <w:rsid w:val="005021D5"/>
    <w:rsid w:val="00512FB5"/>
    <w:rsid w:val="005331A0"/>
    <w:rsid w:val="00551628"/>
    <w:rsid w:val="00563377"/>
    <w:rsid w:val="005647E3"/>
    <w:rsid w:val="005811D3"/>
    <w:rsid w:val="00597F3D"/>
    <w:rsid w:val="00597FA2"/>
    <w:rsid w:val="005A375B"/>
    <w:rsid w:val="005B1E8E"/>
    <w:rsid w:val="005C6DE4"/>
    <w:rsid w:val="005D07D2"/>
    <w:rsid w:val="005E1844"/>
    <w:rsid w:val="005E5537"/>
    <w:rsid w:val="005E60DC"/>
    <w:rsid w:val="005F42EF"/>
    <w:rsid w:val="00606846"/>
    <w:rsid w:val="00615680"/>
    <w:rsid w:val="00617310"/>
    <w:rsid w:val="006209CB"/>
    <w:rsid w:val="00651D12"/>
    <w:rsid w:val="006672B6"/>
    <w:rsid w:val="0066755B"/>
    <w:rsid w:val="006975C9"/>
    <w:rsid w:val="006B0536"/>
    <w:rsid w:val="006C314E"/>
    <w:rsid w:val="006E6DDE"/>
    <w:rsid w:val="006F43ED"/>
    <w:rsid w:val="006F5093"/>
    <w:rsid w:val="00701FD6"/>
    <w:rsid w:val="00746F25"/>
    <w:rsid w:val="00751580"/>
    <w:rsid w:val="00781399"/>
    <w:rsid w:val="007C77F1"/>
    <w:rsid w:val="007E174C"/>
    <w:rsid w:val="007F7F53"/>
    <w:rsid w:val="0082024D"/>
    <w:rsid w:val="00820C10"/>
    <w:rsid w:val="00822FFC"/>
    <w:rsid w:val="0083221E"/>
    <w:rsid w:val="00837EB5"/>
    <w:rsid w:val="0086326E"/>
    <w:rsid w:val="008749A3"/>
    <w:rsid w:val="008823EE"/>
    <w:rsid w:val="008A3CE9"/>
    <w:rsid w:val="008B26C1"/>
    <w:rsid w:val="008C63EE"/>
    <w:rsid w:val="008E4C63"/>
    <w:rsid w:val="009243C8"/>
    <w:rsid w:val="00932BFA"/>
    <w:rsid w:val="00957F28"/>
    <w:rsid w:val="00962A70"/>
    <w:rsid w:val="009654CB"/>
    <w:rsid w:val="0099608B"/>
    <w:rsid w:val="00996330"/>
    <w:rsid w:val="009B087E"/>
    <w:rsid w:val="009B7689"/>
    <w:rsid w:val="009C3A8D"/>
    <w:rsid w:val="009D33FA"/>
    <w:rsid w:val="009D3F0D"/>
    <w:rsid w:val="009E7DF4"/>
    <w:rsid w:val="00A0603B"/>
    <w:rsid w:val="00A23AED"/>
    <w:rsid w:val="00A5189C"/>
    <w:rsid w:val="00A54037"/>
    <w:rsid w:val="00A6526E"/>
    <w:rsid w:val="00A7253F"/>
    <w:rsid w:val="00A87143"/>
    <w:rsid w:val="00A9132D"/>
    <w:rsid w:val="00AB6EBE"/>
    <w:rsid w:val="00AC5EE7"/>
    <w:rsid w:val="00AD7EC0"/>
    <w:rsid w:val="00AE4DE1"/>
    <w:rsid w:val="00AF179F"/>
    <w:rsid w:val="00AF56D8"/>
    <w:rsid w:val="00B17D68"/>
    <w:rsid w:val="00B32C52"/>
    <w:rsid w:val="00B45EDC"/>
    <w:rsid w:val="00B578BD"/>
    <w:rsid w:val="00B7406C"/>
    <w:rsid w:val="00B76B4B"/>
    <w:rsid w:val="00B908AB"/>
    <w:rsid w:val="00B9759C"/>
    <w:rsid w:val="00BA1D4D"/>
    <w:rsid w:val="00BB13E1"/>
    <w:rsid w:val="00BD2104"/>
    <w:rsid w:val="00BD2F63"/>
    <w:rsid w:val="00BD51CA"/>
    <w:rsid w:val="00C02A88"/>
    <w:rsid w:val="00C03C6C"/>
    <w:rsid w:val="00C20C57"/>
    <w:rsid w:val="00C20D76"/>
    <w:rsid w:val="00C22CDF"/>
    <w:rsid w:val="00C564A2"/>
    <w:rsid w:val="00C67FA9"/>
    <w:rsid w:val="00C82FFD"/>
    <w:rsid w:val="00C91D55"/>
    <w:rsid w:val="00CA0874"/>
    <w:rsid w:val="00CC3989"/>
    <w:rsid w:val="00CC3F79"/>
    <w:rsid w:val="00CD4C3A"/>
    <w:rsid w:val="00CF1435"/>
    <w:rsid w:val="00D0018B"/>
    <w:rsid w:val="00D02A22"/>
    <w:rsid w:val="00D25C62"/>
    <w:rsid w:val="00D2606D"/>
    <w:rsid w:val="00D336C1"/>
    <w:rsid w:val="00D442F8"/>
    <w:rsid w:val="00D451F7"/>
    <w:rsid w:val="00D45D19"/>
    <w:rsid w:val="00D46F20"/>
    <w:rsid w:val="00D64079"/>
    <w:rsid w:val="00D74104"/>
    <w:rsid w:val="00D92C74"/>
    <w:rsid w:val="00DA25D7"/>
    <w:rsid w:val="00DB46CB"/>
    <w:rsid w:val="00E00DC3"/>
    <w:rsid w:val="00E345AC"/>
    <w:rsid w:val="00E3518C"/>
    <w:rsid w:val="00E444FF"/>
    <w:rsid w:val="00E46311"/>
    <w:rsid w:val="00E47F9F"/>
    <w:rsid w:val="00EB5618"/>
    <w:rsid w:val="00EE6160"/>
    <w:rsid w:val="00EF0E87"/>
    <w:rsid w:val="00F03FB5"/>
    <w:rsid w:val="00F21FC5"/>
    <w:rsid w:val="00F42BA3"/>
    <w:rsid w:val="00F4558B"/>
    <w:rsid w:val="00F51D32"/>
    <w:rsid w:val="00F6208D"/>
    <w:rsid w:val="00F656F0"/>
    <w:rsid w:val="00F74B3D"/>
    <w:rsid w:val="00F8773C"/>
    <w:rsid w:val="00FF6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1921"/>
  <w15:docId w15:val="{BA68509B-915A-434D-8F85-423107B1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099084">
      <w:bodyDiv w:val="1"/>
      <w:marLeft w:val="0"/>
      <w:marRight w:val="0"/>
      <w:marTop w:val="0"/>
      <w:marBottom w:val="0"/>
      <w:divBdr>
        <w:top w:val="none" w:sz="0" w:space="0" w:color="auto"/>
        <w:left w:val="none" w:sz="0" w:space="0" w:color="auto"/>
        <w:bottom w:val="none" w:sz="0" w:space="0" w:color="auto"/>
        <w:right w:val="none" w:sz="0" w:space="0" w:color="auto"/>
      </w:divBdr>
    </w:div>
    <w:div w:id="59455665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Zelony, Taylor</dc:creator>
  <cp:lastModifiedBy>Delancey, Thaddea</cp:lastModifiedBy>
  <cp:revision>2</cp:revision>
  <cp:lastPrinted>2023-10-17T17:22:00Z</cp:lastPrinted>
  <dcterms:created xsi:type="dcterms:W3CDTF">2026-02-11T16:15:00Z</dcterms:created>
  <dcterms:modified xsi:type="dcterms:W3CDTF">2026-02-11T16:15:00Z</dcterms:modified>
</cp:coreProperties>
</file>