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91F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0991F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60991F3" w14:textId="1628D2B2" w:rsidR="0041520B" w:rsidRPr="00A5189C" w:rsidRDefault="000C012F" w:rsidP="006C314E">
      <w:pPr>
        <w:pStyle w:val="NoSpacing"/>
        <w:spacing w:before="80"/>
        <w:jc w:val="both"/>
        <w:rPr>
          <w:rFonts w:cs="Times New Roman"/>
          <w:szCs w:val="24"/>
        </w:rPr>
      </w:pPr>
      <w:r>
        <w:rPr>
          <w:rFonts w:cs="Times New Roman"/>
          <w:szCs w:val="24"/>
        </w:rPr>
        <w:t>Int. No.</w:t>
      </w:r>
      <w:r w:rsidR="004E6423" w:rsidRPr="004E6423">
        <w:rPr>
          <w:rFonts w:cs="Times New Roman"/>
          <w:szCs w:val="24"/>
        </w:rPr>
        <w:t xml:space="preserve"> </w:t>
      </w:r>
      <w:r w:rsidR="00A34EDC">
        <w:rPr>
          <w:rFonts w:cs="Times New Roman"/>
          <w:szCs w:val="24"/>
        </w:rPr>
        <w:t>184</w:t>
      </w:r>
    </w:p>
    <w:p w14:paraId="160991F4" w14:textId="77777777" w:rsidR="0041520B" w:rsidRDefault="0041520B" w:rsidP="0041520B">
      <w:pPr>
        <w:pStyle w:val="NoSpacing"/>
        <w:jc w:val="both"/>
        <w:rPr>
          <w:rFonts w:cs="Times New Roman"/>
          <w:b/>
          <w:szCs w:val="24"/>
        </w:rPr>
      </w:pPr>
    </w:p>
    <w:p w14:paraId="160991F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60991F6" w14:textId="346ECA88" w:rsidR="00E6354A" w:rsidRDefault="00E6354A" w:rsidP="00E6354A">
      <w:pPr>
        <w:autoSpaceDE w:val="0"/>
        <w:autoSpaceDN w:val="0"/>
        <w:adjustRightInd w:val="0"/>
        <w:jc w:val="both"/>
        <w:rPr>
          <w:rFonts w:eastAsiaTheme="minorHAnsi"/>
          <w:szCs w:val="24"/>
        </w:rPr>
      </w:pPr>
      <w:r>
        <w:rPr>
          <w:rFonts w:eastAsiaTheme="minorHAnsi"/>
          <w:szCs w:val="24"/>
        </w:rPr>
        <w:t xml:space="preserve">By Council Member </w:t>
      </w:r>
      <w:proofErr w:type="spellStart"/>
      <w:r>
        <w:rPr>
          <w:rFonts w:eastAsiaTheme="minorHAnsi"/>
          <w:szCs w:val="24"/>
        </w:rPr>
        <w:t>Farías</w:t>
      </w:r>
      <w:proofErr w:type="spellEnd"/>
      <w:r>
        <w:rPr>
          <w:rFonts w:eastAsiaTheme="minorHAnsi"/>
          <w:szCs w:val="24"/>
        </w:rPr>
        <w:t xml:space="preserve"> </w:t>
      </w:r>
    </w:p>
    <w:p w14:paraId="160991F7" w14:textId="77777777" w:rsidR="00E3518C" w:rsidRPr="003A304F" w:rsidRDefault="00E3518C" w:rsidP="0041520B">
      <w:pPr>
        <w:pStyle w:val="NoSpacing"/>
        <w:jc w:val="both"/>
        <w:rPr>
          <w:rFonts w:cs="Times New Roman"/>
          <w:szCs w:val="24"/>
        </w:rPr>
      </w:pPr>
    </w:p>
    <w:p w14:paraId="160991F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60991F9" w14:textId="77777777" w:rsidR="0041520B" w:rsidRDefault="00F532D9" w:rsidP="001218E3">
      <w:pPr>
        <w:pStyle w:val="BodyText"/>
        <w:spacing w:before="80" w:line="240" w:lineRule="auto"/>
        <w:ind w:firstLine="0"/>
      </w:pPr>
      <w:r>
        <w:t xml:space="preserve">A Local Law </w:t>
      </w:r>
      <w:r w:rsidR="002E76A0" w:rsidRPr="002E76A0">
        <w:t>t</w:t>
      </w:r>
      <w:r w:rsidRPr="00D75ED4">
        <w:t xml:space="preserve">o amend the </w:t>
      </w:r>
      <w:r>
        <w:t>administrative code of the city of New York</w:t>
      </w:r>
      <w:r w:rsidRPr="00D75ED4">
        <w:t xml:space="preserve">, in relation to </w:t>
      </w:r>
      <w:r>
        <w:t>the resignation of members of boards of directors of business improvement district management associations</w:t>
      </w:r>
    </w:p>
    <w:p w14:paraId="160991FA" w14:textId="77777777" w:rsidR="008823EE" w:rsidRDefault="008823EE" w:rsidP="0041520B">
      <w:pPr>
        <w:pStyle w:val="NoSpacing"/>
        <w:jc w:val="both"/>
        <w:rPr>
          <w:rFonts w:cs="Times New Roman"/>
          <w:szCs w:val="24"/>
        </w:rPr>
      </w:pPr>
    </w:p>
    <w:p w14:paraId="160991F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60991F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60991FD" w14:textId="77777777" w:rsidR="0017748E" w:rsidRDefault="009D3F0D" w:rsidP="00CC3F79">
      <w:pPr>
        <w:pStyle w:val="NoSpacing"/>
        <w:spacing w:before="120"/>
        <w:jc w:val="both"/>
        <w:rPr>
          <w:rFonts w:cs="Times New Roman"/>
          <w:szCs w:val="24"/>
        </w:rPr>
      </w:pPr>
      <w:r>
        <w:rPr>
          <w:rFonts w:cs="Times New Roman"/>
          <w:szCs w:val="24"/>
        </w:rPr>
        <w:t xml:space="preserve">This bill </w:t>
      </w:r>
      <w:proofErr w:type="gramStart"/>
      <w:r w:rsidR="002E76A0">
        <w:rPr>
          <w:rFonts w:cs="Times New Roman"/>
          <w:szCs w:val="24"/>
        </w:rPr>
        <w:t xml:space="preserve">would </w:t>
      </w:r>
      <w:r w:rsidR="00A679FF">
        <w:rPr>
          <w:rFonts w:cs="Times New Roman"/>
          <w:szCs w:val="24"/>
        </w:rPr>
        <w:t>require</w:t>
      </w:r>
      <w:proofErr w:type="gramEnd"/>
      <w:r w:rsidR="00A679FF">
        <w:rPr>
          <w:rFonts w:cs="Times New Roman"/>
          <w:szCs w:val="24"/>
        </w:rPr>
        <w:t xml:space="preserve"> a</w:t>
      </w:r>
      <w:r w:rsidR="002E76A0">
        <w:rPr>
          <w:rFonts w:cs="Times New Roman"/>
          <w:szCs w:val="24"/>
        </w:rPr>
        <w:t>ny</w:t>
      </w:r>
      <w:r w:rsidR="00A679FF">
        <w:rPr>
          <w:rFonts w:cs="Times New Roman"/>
          <w:szCs w:val="24"/>
        </w:rPr>
        <w:t xml:space="preserve"> member of </w:t>
      </w:r>
      <w:r w:rsidR="002E76A0">
        <w:rPr>
          <w:rFonts w:cs="Times New Roman"/>
          <w:szCs w:val="24"/>
        </w:rPr>
        <w:t>a</w:t>
      </w:r>
      <w:r w:rsidR="00A679FF">
        <w:rPr>
          <w:rFonts w:cs="Times New Roman"/>
          <w:szCs w:val="24"/>
        </w:rPr>
        <w:t xml:space="preserve"> board of directors of a business improvement district management association who intends to resign from such board to provide no fewer than 30 </w:t>
      </w:r>
      <w:r w:rsidR="002E76A0">
        <w:rPr>
          <w:rFonts w:cs="Times New Roman"/>
          <w:szCs w:val="24"/>
        </w:rPr>
        <w:t>days’ notice</w:t>
      </w:r>
      <w:r w:rsidR="00A679FF">
        <w:rPr>
          <w:rFonts w:cs="Times New Roman"/>
          <w:szCs w:val="24"/>
        </w:rPr>
        <w:t xml:space="preserve"> prior to such resignation.</w:t>
      </w:r>
    </w:p>
    <w:p w14:paraId="160991FE" w14:textId="77777777" w:rsidR="008823EE" w:rsidRDefault="008823EE" w:rsidP="0041520B">
      <w:pPr>
        <w:pStyle w:val="NoSpacing"/>
        <w:jc w:val="both"/>
        <w:rPr>
          <w:rFonts w:cs="Times New Roman"/>
          <w:szCs w:val="24"/>
        </w:rPr>
      </w:pPr>
    </w:p>
    <w:p w14:paraId="160991F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6099200" w14:textId="77777777" w:rsidR="0041520B" w:rsidRPr="00A5189C" w:rsidRDefault="000C012F" w:rsidP="006C314E">
      <w:pPr>
        <w:pStyle w:val="NoSpacing"/>
        <w:spacing w:before="80"/>
        <w:jc w:val="both"/>
        <w:rPr>
          <w:rFonts w:cs="Times New Roman"/>
          <w:szCs w:val="24"/>
        </w:rPr>
      </w:pPr>
      <w:r>
        <w:rPr>
          <w:rFonts w:cs="Times New Roman"/>
          <w:szCs w:val="24"/>
        </w:rPr>
        <w:t xml:space="preserve">Immediately </w:t>
      </w:r>
    </w:p>
    <w:p w14:paraId="16099201" w14:textId="77777777" w:rsidR="00D92C74" w:rsidRDefault="00D92C74" w:rsidP="0041520B"/>
    <w:p w14:paraId="1609920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609920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609920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60992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609920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609920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6099208" w14:textId="77777777" w:rsidR="00A5189C" w:rsidRDefault="00A5189C" w:rsidP="008823EE">
      <w:pPr>
        <w:pStyle w:val="NoSpacing"/>
        <w:jc w:val="both"/>
        <w:rPr>
          <w:rStyle w:val="apple-style-span"/>
          <w:b/>
          <w:bCs/>
          <w:szCs w:val="24"/>
        </w:rPr>
      </w:pPr>
    </w:p>
    <w:p w14:paraId="1609920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609920A" w14:textId="77777777" w:rsidR="006C314E" w:rsidRDefault="006C314E" w:rsidP="008823EE">
      <w:pPr>
        <w:pStyle w:val="NoSpacing"/>
        <w:jc w:val="both"/>
        <w:rPr>
          <w:rStyle w:val="apple-style-span"/>
          <w:szCs w:val="24"/>
        </w:rPr>
      </w:pPr>
    </w:p>
    <w:p w14:paraId="1D7E699F" w14:textId="77777777" w:rsidR="005A5CA8" w:rsidRDefault="005A5CA8" w:rsidP="005A5CA8">
      <w:pPr>
        <w:rPr>
          <w:sz w:val="20"/>
        </w:rPr>
      </w:pPr>
      <w:r>
        <w:rPr>
          <w:sz w:val="20"/>
        </w:rPr>
        <w:t>LS #17409</w:t>
      </w:r>
    </w:p>
    <w:p w14:paraId="15A6B349" w14:textId="77777777" w:rsidR="005A5CA8" w:rsidRDefault="005A5CA8" w:rsidP="005A5CA8">
      <w:pPr>
        <w:rPr>
          <w:sz w:val="20"/>
        </w:rPr>
      </w:pPr>
      <w:proofErr w:type="gramStart"/>
      <w:r>
        <w:rPr>
          <w:sz w:val="20"/>
        </w:rPr>
        <w:t>Int. #</w:t>
      </w:r>
      <w:proofErr w:type="gramEnd"/>
      <w:r>
        <w:rPr>
          <w:sz w:val="20"/>
        </w:rPr>
        <w:t>1167-2025</w:t>
      </w:r>
    </w:p>
    <w:p w14:paraId="3738A5AD" w14:textId="77777777" w:rsidR="005A5CA8" w:rsidRPr="00D75ED4" w:rsidRDefault="005A5CA8" w:rsidP="005A5CA8">
      <w:pPr>
        <w:rPr>
          <w:sz w:val="18"/>
          <w:szCs w:val="18"/>
        </w:rPr>
      </w:pPr>
      <w:r>
        <w:rPr>
          <w:sz w:val="18"/>
          <w:szCs w:val="18"/>
        </w:rPr>
        <w:t>1/6/2026 10:46 AM</w:t>
      </w:r>
    </w:p>
    <w:p w14:paraId="1609920D"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65EA" w14:textId="77777777" w:rsidR="004B1C8A" w:rsidRDefault="004B1C8A" w:rsidP="00272634">
      <w:r>
        <w:separator/>
      </w:r>
    </w:p>
  </w:endnote>
  <w:endnote w:type="continuationSeparator" w:id="0">
    <w:p w14:paraId="522197F1" w14:textId="77777777" w:rsidR="004B1C8A" w:rsidRDefault="004B1C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0486" w14:textId="77777777" w:rsidR="004B1C8A" w:rsidRDefault="004B1C8A" w:rsidP="00272634">
      <w:r>
        <w:separator/>
      </w:r>
    </w:p>
  </w:footnote>
  <w:footnote w:type="continuationSeparator" w:id="0">
    <w:p w14:paraId="10F0F231" w14:textId="77777777" w:rsidR="004B1C8A" w:rsidRDefault="004B1C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921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647129">
    <w:abstractNumId w:val="0"/>
  </w:num>
  <w:num w:numId="2" w16cid:durableId="1217351624">
    <w:abstractNumId w:val="2"/>
  </w:num>
  <w:num w:numId="3" w16cid:durableId="1392003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D77AE"/>
    <w:rsid w:val="00006640"/>
    <w:rsid w:val="00006770"/>
    <w:rsid w:val="00020ADF"/>
    <w:rsid w:val="000345A6"/>
    <w:rsid w:val="00055E33"/>
    <w:rsid w:val="000762FD"/>
    <w:rsid w:val="000765AF"/>
    <w:rsid w:val="00080B67"/>
    <w:rsid w:val="00083154"/>
    <w:rsid w:val="00090368"/>
    <w:rsid w:val="000B0ECA"/>
    <w:rsid w:val="000C012F"/>
    <w:rsid w:val="000D2CE2"/>
    <w:rsid w:val="000E4F15"/>
    <w:rsid w:val="001038DC"/>
    <w:rsid w:val="00105850"/>
    <w:rsid w:val="0010786F"/>
    <w:rsid w:val="001200F5"/>
    <w:rsid w:val="001218E3"/>
    <w:rsid w:val="00134583"/>
    <w:rsid w:val="001349AE"/>
    <w:rsid w:val="0017080F"/>
    <w:rsid w:val="0017543A"/>
    <w:rsid w:val="0017748E"/>
    <w:rsid w:val="00177E07"/>
    <w:rsid w:val="001E3407"/>
    <w:rsid w:val="00204A53"/>
    <w:rsid w:val="00216A92"/>
    <w:rsid w:val="00220726"/>
    <w:rsid w:val="0025798A"/>
    <w:rsid w:val="00272634"/>
    <w:rsid w:val="00280543"/>
    <w:rsid w:val="00280F22"/>
    <w:rsid w:val="00291B0B"/>
    <w:rsid w:val="00294245"/>
    <w:rsid w:val="002972E9"/>
    <w:rsid w:val="002B309C"/>
    <w:rsid w:val="002D78A5"/>
    <w:rsid w:val="002E0CAB"/>
    <w:rsid w:val="002E76A0"/>
    <w:rsid w:val="00314831"/>
    <w:rsid w:val="0033069B"/>
    <w:rsid w:val="0033433B"/>
    <w:rsid w:val="00345D79"/>
    <w:rsid w:val="0035723D"/>
    <w:rsid w:val="00395AEC"/>
    <w:rsid w:val="003A304F"/>
    <w:rsid w:val="003C3BD6"/>
    <w:rsid w:val="003D6D23"/>
    <w:rsid w:val="003E2F46"/>
    <w:rsid w:val="003E57E6"/>
    <w:rsid w:val="004041C2"/>
    <w:rsid w:val="0041520B"/>
    <w:rsid w:val="00424E79"/>
    <w:rsid w:val="00474067"/>
    <w:rsid w:val="004B1C8A"/>
    <w:rsid w:val="004B589D"/>
    <w:rsid w:val="004E6423"/>
    <w:rsid w:val="0050121C"/>
    <w:rsid w:val="005021D5"/>
    <w:rsid w:val="005041DA"/>
    <w:rsid w:val="00512FB5"/>
    <w:rsid w:val="00513B68"/>
    <w:rsid w:val="00515609"/>
    <w:rsid w:val="00525537"/>
    <w:rsid w:val="0053170B"/>
    <w:rsid w:val="005331A0"/>
    <w:rsid w:val="005354FA"/>
    <w:rsid w:val="005440BF"/>
    <w:rsid w:val="00563377"/>
    <w:rsid w:val="0057789E"/>
    <w:rsid w:val="00597FA2"/>
    <w:rsid w:val="005A5477"/>
    <w:rsid w:val="005A5CA8"/>
    <w:rsid w:val="005B1E8E"/>
    <w:rsid w:val="005C6B17"/>
    <w:rsid w:val="005E5537"/>
    <w:rsid w:val="005E60DC"/>
    <w:rsid w:val="00606846"/>
    <w:rsid w:val="00615680"/>
    <w:rsid w:val="00617310"/>
    <w:rsid w:val="0064032D"/>
    <w:rsid w:val="00651D12"/>
    <w:rsid w:val="0067773F"/>
    <w:rsid w:val="006A4DF1"/>
    <w:rsid w:val="006B0536"/>
    <w:rsid w:val="006C314E"/>
    <w:rsid w:val="006F1F2F"/>
    <w:rsid w:val="006F5093"/>
    <w:rsid w:val="00713236"/>
    <w:rsid w:val="007209DE"/>
    <w:rsid w:val="00751580"/>
    <w:rsid w:val="00781399"/>
    <w:rsid w:val="007F0DC0"/>
    <w:rsid w:val="007F13E1"/>
    <w:rsid w:val="00802F20"/>
    <w:rsid w:val="0080378B"/>
    <w:rsid w:val="00804A59"/>
    <w:rsid w:val="0082024D"/>
    <w:rsid w:val="00820C10"/>
    <w:rsid w:val="00837EB5"/>
    <w:rsid w:val="00860E84"/>
    <w:rsid w:val="0086326E"/>
    <w:rsid w:val="008749A3"/>
    <w:rsid w:val="008823EE"/>
    <w:rsid w:val="0088312B"/>
    <w:rsid w:val="008A23FE"/>
    <w:rsid w:val="008C113C"/>
    <w:rsid w:val="008F1FFE"/>
    <w:rsid w:val="0092427D"/>
    <w:rsid w:val="009243C8"/>
    <w:rsid w:val="00932BFA"/>
    <w:rsid w:val="00946EAD"/>
    <w:rsid w:val="00957F28"/>
    <w:rsid w:val="00962A70"/>
    <w:rsid w:val="009654CB"/>
    <w:rsid w:val="00971A05"/>
    <w:rsid w:val="00974A9B"/>
    <w:rsid w:val="00984000"/>
    <w:rsid w:val="009B087E"/>
    <w:rsid w:val="009D3F0D"/>
    <w:rsid w:val="009F7FD6"/>
    <w:rsid w:val="00A0603B"/>
    <w:rsid w:val="00A34EDC"/>
    <w:rsid w:val="00A5189C"/>
    <w:rsid w:val="00A5239D"/>
    <w:rsid w:val="00A54037"/>
    <w:rsid w:val="00A6526E"/>
    <w:rsid w:val="00A679FF"/>
    <w:rsid w:val="00A87143"/>
    <w:rsid w:val="00A9132D"/>
    <w:rsid w:val="00A97BF7"/>
    <w:rsid w:val="00AB56A8"/>
    <w:rsid w:val="00AC248E"/>
    <w:rsid w:val="00AD4DA4"/>
    <w:rsid w:val="00AD7EC0"/>
    <w:rsid w:val="00AE4DE1"/>
    <w:rsid w:val="00AF56D8"/>
    <w:rsid w:val="00AF57BC"/>
    <w:rsid w:val="00B127E5"/>
    <w:rsid w:val="00B32C52"/>
    <w:rsid w:val="00B578BD"/>
    <w:rsid w:val="00B9759C"/>
    <w:rsid w:val="00BA1D4D"/>
    <w:rsid w:val="00BD2104"/>
    <w:rsid w:val="00BD51CA"/>
    <w:rsid w:val="00BE7154"/>
    <w:rsid w:val="00C20C57"/>
    <w:rsid w:val="00C20D76"/>
    <w:rsid w:val="00C22CDF"/>
    <w:rsid w:val="00C24141"/>
    <w:rsid w:val="00C43E96"/>
    <w:rsid w:val="00C564A2"/>
    <w:rsid w:val="00C67FA9"/>
    <w:rsid w:val="00C77513"/>
    <w:rsid w:val="00CC3989"/>
    <w:rsid w:val="00CC3F79"/>
    <w:rsid w:val="00CE0358"/>
    <w:rsid w:val="00CE225C"/>
    <w:rsid w:val="00CE7C2F"/>
    <w:rsid w:val="00CF1435"/>
    <w:rsid w:val="00CF4EA2"/>
    <w:rsid w:val="00D0018B"/>
    <w:rsid w:val="00D25C62"/>
    <w:rsid w:val="00D26D3A"/>
    <w:rsid w:val="00D442F8"/>
    <w:rsid w:val="00D45D34"/>
    <w:rsid w:val="00D74104"/>
    <w:rsid w:val="00D92C74"/>
    <w:rsid w:val="00D93E3E"/>
    <w:rsid w:val="00DA25D7"/>
    <w:rsid w:val="00DB46CB"/>
    <w:rsid w:val="00DD4C91"/>
    <w:rsid w:val="00DD77AE"/>
    <w:rsid w:val="00DE38A2"/>
    <w:rsid w:val="00E007CF"/>
    <w:rsid w:val="00E3518C"/>
    <w:rsid w:val="00E444FF"/>
    <w:rsid w:val="00E47F9F"/>
    <w:rsid w:val="00E6354A"/>
    <w:rsid w:val="00EB56A8"/>
    <w:rsid w:val="00ED4770"/>
    <w:rsid w:val="00EE280E"/>
    <w:rsid w:val="00EF0E87"/>
    <w:rsid w:val="00F06139"/>
    <w:rsid w:val="00F21FC5"/>
    <w:rsid w:val="00F352DB"/>
    <w:rsid w:val="00F42BA3"/>
    <w:rsid w:val="00F4558B"/>
    <w:rsid w:val="00F51D32"/>
    <w:rsid w:val="00F532D9"/>
    <w:rsid w:val="00F62AF7"/>
    <w:rsid w:val="00F656F0"/>
    <w:rsid w:val="00F74B3D"/>
    <w:rsid w:val="00F8773C"/>
    <w:rsid w:val="00FB33D2"/>
    <w:rsid w:val="00FF0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991F1"/>
  <w15:docId w15:val="{40393591-3785-4B0C-9EC5-D9F66614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198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9109433">
      <w:bodyDiv w:val="1"/>
      <w:marLeft w:val="0"/>
      <w:marRight w:val="0"/>
      <w:marTop w:val="0"/>
      <w:marBottom w:val="0"/>
      <w:divBdr>
        <w:top w:val="none" w:sz="0" w:space="0" w:color="auto"/>
        <w:left w:val="none" w:sz="0" w:space="0" w:color="auto"/>
        <w:bottom w:val="none" w:sz="0" w:space="0" w:color="auto"/>
        <w:right w:val="none" w:sz="0" w:space="0" w:color="auto"/>
      </w:divBdr>
    </w:div>
    <w:div w:id="21199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Delancey, Thaddea</cp:lastModifiedBy>
  <cp:revision>9</cp:revision>
  <cp:lastPrinted>2018-02-28T16:57:00Z</cp:lastPrinted>
  <dcterms:created xsi:type="dcterms:W3CDTF">2025-01-09T22:24:00Z</dcterms:created>
  <dcterms:modified xsi:type="dcterms:W3CDTF">2026-02-11T20:55:00Z</dcterms:modified>
</cp:coreProperties>
</file>