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4D59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994D5A0"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994D5A1" w14:textId="3236DC0C" w:rsidR="0041520B" w:rsidRPr="00A5189C" w:rsidRDefault="0004593B" w:rsidP="006C314E">
      <w:pPr>
        <w:pStyle w:val="NoSpacing"/>
        <w:spacing w:before="80"/>
        <w:jc w:val="both"/>
        <w:rPr>
          <w:rFonts w:cs="Times New Roman"/>
          <w:szCs w:val="24"/>
        </w:rPr>
      </w:pPr>
      <w:r>
        <w:rPr>
          <w:rFonts w:cs="Times New Roman"/>
          <w:szCs w:val="24"/>
        </w:rPr>
        <w:t>Int. No.</w:t>
      </w:r>
      <w:r w:rsidR="0002344C">
        <w:rPr>
          <w:rFonts w:cs="Times New Roman"/>
          <w:szCs w:val="24"/>
        </w:rPr>
        <w:t xml:space="preserve"> 189</w:t>
      </w:r>
    </w:p>
    <w:p w14:paraId="3994D5A2" w14:textId="77777777" w:rsidR="0041520B" w:rsidRDefault="0041520B" w:rsidP="0041520B">
      <w:pPr>
        <w:pStyle w:val="NoSpacing"/>
        <w:jc w:val="both"/>
        <w:rPr>
          <w:rFonts w:cs="Times New Roman"/>
          <w:b/>
          <w:szCs w:val="24"/>
        </w:rPr>
      </w:pPr>
    </w:p>
    <w:p w14:paraId="3994D5A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994D5A4" w14:textId="7AB100F8" w:rsidR="00101554" w:rsidRDefault="00101554" w:rsidP="00101554">
      <w:pPr>
        <w:autoSpaceDE w:val="0"/>
        <w:autoSpaceDN w:val="0"/>
        <w:adjustRightInd w:val="0"/>
        <w:jc w:val="both"/>
        <w:rPr>
          <w:rFonts w:eastAsiaTheme="minorHAnsi"/>
          <w:szCs w:val="24"/>
        </w:rPr>
      </w:pPr>
      <w:r>
        <w:rPr>
          <w:rFonts w:eastAsiaTheme="minorHAnsi"/>
          <w:szCs w:val="24"/>
        </w:rPr>
        <w:t xml:space="preserve">By Council Members </w:t>
      </w:r>
      <w:proofErr w:type="spellStart"/>
      <w:r w:rsidR="00EB4915" w:rsidRPr="00EB4915">
        <w:rPr>
          <w:rFonts w:eastAsiaTheme="minorHAnsi"/>
          <w:szCs w:val="24"/>
        </w:rPr>
        <w:t>Farías</w:t>
      </w:r>
      <w:proofErr w:type="spellEnd"/>
      <w:r w:rsidR="00EB4915" w:rsidRPr="00EB4915">
        <w:rPr>
          <w:rFonts w:eastAsiaTheme="minorHAnsi"/>
          <w:szCs w:val="24"/>
        </w:rPr>
        <w:t>, Louis, Won and Stevens</w:t>
      </w:r>
    </w:p>
    <w:p w14:paraId="3994D5A5" w14:textId="77777777" w:rsidR="000D25F5" w:rsidRPr="003A304F" w:rsidRDefault="000D25F5" w:rsidP="0041520B">
      <w:pPr>
        <w:pStyle w:val="NoSpacing"/>
        <w:jc w:val="both"/>
        <w:rPr>
          <w:rFonts w:cs="Times New Roman"/>
          <w:szCs w:val="24"/>
        </w:rPr>
      </w:pPr>
    </w:p>
    <w:p w14:paraId="3994D5A6"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994D5A7" w14:textId="77777777" w:rsidR="0041520B" w:rsidRDefault="001218E3" w:rsidP="001218E3">
      <w:pPr>
        <w:pStyle w:val="BodyText"/>
        <w:spacing w:before="80" w:line="240" w:lineRule="auto"/>
        <w:ind w:firstLine="0"/>
      </w:pPr>
      <w:proofErr w:type="gramStart"/>
      <w:r>
        <w:t>A Local</w:t>
      </w:r>
      <w:proofErr w:type="gramEnd"/>
      <w:r>
        <w:t xml:space="preserve"> Law </w:t>
      </w:r>
      <w:r w:rsidR="008350C5">
        <w:t xml:space="preserve">to </w:t>
      </w:r>
      <w:r w:rsidR="008350C5" w:rsidRPr="00546EB8">
        <w:t xml:space="preserve">amend the administrative code of the city of New York, in relation to requiring that notices of violation issued by the department of health and mental hygiene during inspections of food service </w:t>
      </w:r>
      <w:r w:rsidR="008350C5">
        <w:t xml:space="preserve">establishments include </w:t>
      </w:r>
      <w:r w:rsidR="008350C5" w:rsidRPr="00546EB8">
        <w:t>photograph</w:t>
      </w:r>
      <w:r w:rsidR="008350C5">
        <w:t>s</w:t>
      </w:r>
      <w:r w:rsidR="008350C5" w:rsidRPr="00546EB8">
        <w:t xml:space="preserve"> or video </w:t>
      </w:r>
      <w:r w:rsidR="008350C5">
        <w:t xml:space="preserve">recordings </w:t>
      </w:r>
      <w:r w:rsidR="008350C5" w:rsidRPr="00546EB8">
        <w:t xml:space="preserve">of </w:t>
      </w:r>
      <w:r w:rsidR="008350C5">
        <w:t>each</w:t>
      </w:r>
      <w:r w:rsidR="008350C5" w:rsidRPr="00546EB8">
        <w:t xml:space="preserve"> violation </w:t>
      </w:r>
      <w:r w:rsidR="008350C5">
        <w:t>cited in such notice</w:t>
      </w:r>
    </w:p>
    <w:p w14:paraId="3994D5A8" w14:textId="77777777" w:rsidR="008823EE" w:rsidRDefault="008823EE" w:rsidP="0041520B">
      <w:pPr>
        <w:pStyle w:val="NoSpacing"/>
        <w:jc w:val="both"/>
        <w:rPr>
          <w:rFonts w:cs="Times New Roman"/>
          <w:szCs w:val="24"/>
        </w:rPr>
      </w:pPr>
    </w:p>
    <w:p w14:paraId="3994D5A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994D5AA"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994D5AB" w14:textId="77777777" w:rsidR="0017748E" w:rsidRDefault="009D3F0D" w:rsidP="00CC3F79">
      <w:pPr>
        <w:pStyle w:val="NoSpacing"/>
        <w:spacing w:before="120"/>
        <w:jc w:val="both"/>
        <w:rPr>
          <w:rFonts w:cs="Times New Roman"/>
          <w:szCs w:val="24"/>
        </w:rPr>
      </w:pPr>
      <w:r>
        <w:rPr>
          <w:rFonts w:cs="Times New Roman"/>
          <w:szCs w:val="24"/>
        </w:rPr>
        <w:t xml:space="preserve">This bill </w:t>
      </w:r>
      <w:r w:rsidR="008350C5">
        <w:rPr>
          <w:rFonts w:cs="Times New Roman"/>
          <w:szCs w:val="24"/>
        </w:rPr>
        <w:t>would require New York City Department of Health and Mental Hygiene food service establishment inspectors to include photographs or video documentation of each violation listed in the notices of violation that are provided to food service establishments during sanitary inspections.</w:t>
      </w:r>
      <w:r w:rsidR="00027A31">
        <w:rPr>
          <w:rFonts w:cs="Times New Roman"/>
          <w:szCs w:val="24"/>
        </w:rPr>
        <w:t xml:space="preserve"> </w:t>
      </w:r>
      <w:r w:rsidR="008350C5">
        <w:rPr>
          <w:rFonts w:cs="Times New Roman"/>
          <w:szCs w:val="24"/>
        </w:rPr>
        <w:t xml:space="preserve"> </w:t>
      </w:r>
      <w:r w:rsidR="00B83FF7">
        <w:rPr>
          <w:rFonts w:cs="Times New Roman"/>
          <w:szCs w:val="24"/>
        </w:rPr>
        <w:t xml:space="preserve"> </w:t>
      </w:r>
    </w:p>
    <w:p w14:paraId="3994D5AC" w14:textId="77777777" w:rsidR="008823EE" w:rsidRDefault="008823EE" w:rsidP="0041520B">
      <w:pPr>
        <w:pStyle w:val="NoSpacing"/>
        <w:jc w:val="both"/>
        <w:rPr>
          <w:rFonts w:cs="Times New Roman"/>
          <w:szCs w:val="24"/>
        </w:rPr>
      </w:pPr>
    </w:p>
    <w:p w14:paraId="3994D5AD"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994D5AE" w14:textId="77777777" w:rsidR="0041520B" w:rsidRPr="00A5189C" w:rsidRDefault="00B83FF7" w:rsidP="006C314E">
      <w:pPr>
        <w:pStyle w:val="NoSpacing"/>
        <w:spacing w:before="80"/>
        <w:jc w:val="both"/>
        <w:rPr>
          <w:rFonts w:cs="Times New Roman"/>
          <w:szCs w:val="24"/>
        </w:rPr>
      </w:pPr>
      <w:r>
        <w:rPr>
          <w:rFonts w:cs="Times New Roman"/>
          <w:szCs w:val="24"/>
        </w:rPr>
        <w:t>180 days after becoming law.</w:t>
      </w:r>
    </w:p>
    <w:p w14:paraId="3994D5AF" w14:textId="77777777" w:rsidR="00D92C74" w:rsidRDefault="00D92C74" w:rsidP="0041520B"/>
    <w:p w14:paraId="3994D5B0"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994D5B1" w14:textId="77777777" w:rsidR="002B309C" w:rsidRPr="002B309C" w:rsidRDefault="00087EA6"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B83FF7">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994D5B2" w14:textId="77777777" w:rsidR="002B309C" w:rsidRPr="002B309C" w:rsidRDefault="00087EA6"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994D5B3" w14:textId="77777777" w:rsidR="002B309C" w:rsidRPr="002B309C" w:rsidRDefault="00087EA6"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994D5B4" w14:textId="77777777" w:rsidR="002B309C" w:rsidRPr="002B309C" w:rsidRDefault="00087EA6"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994D5B5" w14:textId="77777777" w:rsidR="002B309C" w:rsidRPr="002B309C" w:rsidRDefault="00087EA6"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994D5B6" w14:textId="77777777" w:rsidR="00A5189C" w:rsidRDefault="00A5189C" w:rsidP="008823EE">
      <w:pPr>
        <w:pStyle w:val="NoSpacing"/>
        <w:jc w:val="both"/>
        <w:rPr>
          <w:rStyle w:val="apple-style-span"/>
          <w:b/>
          <w:bCs/>
          <w:szCs w:val="24"/>
        </w:rPr>
      </w:pPr>
    </w:p>
    <w:p w14:paraId="3994D5B7"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994D5BB" w14:textId="586D7AA9" w:rsidR="00B32C52" w:rsidRDefault="00B32C52" w:rsidP="001218E3">
      <w:pPr>
        <w:rPr>
          <w:sz w:val="18"/>
          <w:szCs w:val="18"/>
        </w:rPr>
      </w:pPr>
    </w:p>
    <w:p w14:paraId="579668C7" w14:textId="77777777" w:rsidR="00716E95" w:rsidRPr="00D33160" w:rsidRDefault="00716E95" w:rsidP="00716E95">
      <w:pPr>
        <w:jc w:val="both"/>
        <w:rPr>
          <w:sz w:val="20"/>
        </w:rPr>
      </w:pPr>
      <w:r w:rsidRPr="00D33160">
        <w:rPr>
          <w:sz w:val="20"/>
        </w:rPr>
        <w:t>SOS</w:t>
      </w:r>
    </w:p>
    <w:p w14:paraId="403E861D" w14:textId="77777777" w:rsidR="00716E95" w:rsidRPr="00D33160" w:rsidRDefault="00716E95" w:rsidP="00716E95">
      <w:pPr>
        <w:jc w:val="both"/>
        <w:rPr>
          <w:sz w:val="20"/>
        </w:rPr>
      </w:pPr>
      <w:r w:rsidRPr="00D33160">
        <w:rPr>
          <w:sz w:val="20"/>
        </w:rPr>
        <w:t>LS #17227</w:t>
      </w:r>
    </w:p>
    <w:p w14:paraId="39ABEEFC" w14:textId="66EFBF16" w:rsidR="00716E95" w:rsidRPr="00D33160" w:rsidRDefault="00716E95" w:rsidP="00716E95">
      <w:pPr>
        <w:jc w:val="both"/>
        <w:rPr>
          <w:sz w:val="20"/>
        </w:rPr>
      </w:pPr>
      <w:proofErr w:type="gramStart"/>
      <w:r w:rsidRPr="00D33160">
        <w:rPr>
          <w:sz w:val="20"/>
        </w:rPr>
        <w:t xml:space="preserve">Int. </w:t>
      </w:r>
      <w:r w:rsidR="00D23CEA">
        <w:rPr>
          <w:sz w:val="20"/>
        </w:rPr>
        <w:t>#</w:t>
      </w:r>
      <w:proofErr w:type="gramEnd"/>
      <w:r w:rsidRPr="00D33160">
        <w:rPr>
          <w:sz w:val="20"/>
        </w:rPr>
        <w:t>1181-2025</w:t>
      </w:r>
    </w:p>
    <w:p w14:paraId="13FC1B55" w14:textId="77777777" w:rsidR="00716E95" w:rsidRPr="00D33160" w:rsidRDefault="00716E95" w:rsidP="00716E95">
      <w:pPr>
        <w:rPr>
          <w:sz w:val="20"/>
        </w:rPr>
      </w:pPr>
      <w:r w:rsidRPr="00D33160">
        <w:rPr>
          <w:sz w:val="20"/>
        </w:rPr>
        <w:t>1/7/2026 1:29 PM</w:t>
      </w:r>
    </w:p>
    <w:p w14:paraId="6DFE808C" w14:textId="77777777" w:rsidR="00716E95" w:rsidRPr="009B7689" w:rsidRDefault="00716E95" w:rsidP="001218E3">
      <w:pPr>
        <w:rPr>
          <w:sz w:val="18"/>
          <w:szCs w:val="18"/>
        </w:rPr>
      </w:pPr>
    </w:p>
    <w:sectPr w:rsidR="00716E95"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4D5BE" w14:textId="77777777" w:rsidR="00A55CC0" w:rsidRDefault="00A55CC0" w:rsidP="00272634">
      <w:r>
        <w:separator/>
      </w:r>
    </w:p>
  </w:endnote>
  <w:endnote w:type="continuationSeparator" w:id="0">
    <w:p w14:paraId="3994D5BF" w14:textId="77777777" w:rsidR="00A55CC0" w:rsidRDefault="00A55CC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4D5BC" w14:textId="77777777" w:rsidR="00A55CC0" w:rsidRDefault="00A55CC0" w:rsidP="00272634">
      <w:r>
        <w:separator/>
      </w:r>
    </w:p>
  </w:footnote>
  <w:footnote w:type="continuationSeparator" w:id="0">
    <w:p w14:paraId="3994D5BD" w14:textId="77777777" w:rsidR="00A55CC0" w:rsidRDefault="00A55CC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4D5C0"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6266711">
    <w:abstractNumId w:val="0"/>
  </w:num>
  <w:num w:numId="2" w16cid:durableId="1485274909">
    <w:abstractNumId w:val="2"/>
  </w:num>
  <w:num w:numId="3" w16cid:durableId="166597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3C025F"/>
    <w:rsid w:val="00000D39"/>
    <w:rsid w:val="00006640"/>
    <w:rsid w:val="0002344C"/>
    <w:rsid w:val="00027A31"/>
    <w:rsid w:val="0004593B"/>
    <w:rsid w:val="00070820"/>
    <w:rsid w:val="000726D3"/>
    <w:rsid w:val="000765AF"/>
    <w:rsid w:val="00080B67"/>
    <w:rsid w:val="000C0CF6"/>
    <w:rsid w:val="000C7F5C"/>
    <w:rsid w:val="000D25F5"/>
    <w:rsid w:val="000E4F15"/>
    <w:rsid w:val="000E78C3"/>
    <w:rsid w:val="000F45D4"/>
    <w:rsid w:val="000F6B07"/>
    <w:rsid w:val="00101554"/>
    <w:rsid w:val="0010786F"/>
    <w:rsid w:val="001218E3"/>
    <w:rsid w:val="00134583"/>
    <w:rsid w:val="001349AE"/>
    <w:rsid w:val="0017748E"/>
    <w:rsid w:val="001907C5"/>
    <w:rsid w:val="001948E4"/>
    <w:rsid w:val="00196798"/>
    <w:rsid w:val="001E3407"/>
    <w:rsid w:val="00216A92"/>
    <w:rsid w:val="00220726"/>
    <w:rsid w:val="00250EB8"/>
    <w:rsid w:val="00272634"/>
    <w:rsid w:val="00280543"/>
    <w:rsid w:val="002B309C"/>
    <w:rsid w:val="002D78A5"/>
    <w:rsid w:val="0031332A"/>
    <w:rsid w:val="00314831"/>
    <w:rsid w:val="003340A9"/>
    <w:rsid w:val="0033433B"/>
    <w:rsid w:val="003365D0"/>
    <w:rsid w:val="00345D79"/>
    <w:rsid w:val="0035723D"/>
    <w:rsid w:val="00397E68"/>
    <w:rsid w:val="003A304F"/>
    <w:rsid w:val="003B2489"/>
    <w:rsid w:val="003C025F"/>
    <w:rsid w:val="003D6D23"/>
    <w:rsid w:val="003E2F46"/>
    <w:rsid w:val="003E57E6"/>
    <w:rsid w:val="0041520B"/>
    <w:rsid w:val="00424E79"/>
    <w:rsid w:val="00474067"/>
    <w:rsid w:val="00496E8A"/>
    <w:rsid w:val="004B589D"/>
    <w:rsid w:val="004D183A"/>
    <w:rsid w:val="004F34E5"/>
    <w:rsid w:val="005021D5"/>
    <w:rsid w:val="005027A0"/>
    <w:rsid w:val="00512FB5"/>
    <w:rsid w:val="005331A0"/>
    <w:rsid w:val="00563377"/>
    <w:rsid w:val="00597FA2"/>
    <w:rsid w:val="005B1E8E"/>
    <w:rsid w:val="005D07D2"/>
    <w:rsid w:val="005D439F"/>
    <w:rsid w:val="005E5537"/>
    <w:rsid w:val="005E60DC"/>
    <w:rsid w:val="005F3BA7"/>
    <w:rsid w:val="00606846"/>
    <w:rsid w:val="00610A32"/>
    <w:rsid w:val="00615680"/>
    <w:rsid w:val="00617310"/>
    <w:rsid w:val="006209CB"/>
    <w:rsid w:val="006211DE"/>
    <w:rsid w:val="00651D12"/>
    <w:rsid w:val="0065754C"/>
    <w:rsid w:val="00671114"/>
    <w:rsid w:val="00684B16"/>
    <w:rsid w:val="006B0536"/>
    <w:rsid w:val="006C314E"/>
    <w:rsid w:val="006E2C03"/>
    <w:rsid w:val="006F5093"/>
    <w:rsid w:val="00701FD6"/>
    <w:rsid w:val="00716E95"/>
    <w:rsid w:val="00751580"/>
    <w:rsid w:val="00777481"/>
    <w:rsid w:val="00781399"/>
    <w:rsid w:val="007B79B5"/>
    <w:rsid w:val="0082024D"/>
    <w:rsid w:val="00820C10"/>
    <w:rsid w:val="008350C5"/>
    <w:rsid w:val="00837EB5"/>
    <w:rsid w:val="00862895"/>
    <w:rsid w:val="0086326E"/>
    <w:rsid w:val="00871A8A"/>
    <w:rsid w:val="00872420"/>
    <w:rsid w:val="008749A3"/>
    <w:rsid w:val="008823EE"/>
    <w:rsid w:val="00890DA8"/>
    <w:rsid w:val="008E1A27"/>
    <w:rsid w:val="008F1136"/>
    <w:rsid w:val="008F21B8"/>
    <w:rsid w:val="009243C8"/>
    <w:rsid w:val="00932BFA"/>
    <w:rsid w:val="00946AF6"/>
    <w:rsid w:val="00955A45"/>
    <w:rsid w:val="00956E1B"/>
    <w:rsid w:val="00957F28"/>
    <w:rsid w:val="00962A70"/>
    <w:rsid w:val="009654CB"/>
    <w:rsid w:val="0099608B"/>
    <w:rsid w:val="009B087E"/>
    <w:rsid w:val="009B7689"/>
    <w:rsid w:val="009D3F0D"/>
    <w:rsid w:val="00A0603B"/>
    <w:rsid w:val="00A23AED"/>
    <w:rsid w:val="00A5189C"/>
    <w:rsid w:val="00A54037"/>
    <w:rsid w:val="00A55CC0"/>
    <w:rsid w:val="00A6526E"/>
    <w:rsid w:val="00A87143"/>
    <w:rsid w:val="00A9132D"/>
    <w:rsid w:val="00A97DB2"/>
    <w:rsid w:val="00AB6EBE"/>
    <w:rsid w:val="00AC5EE7"/>
    <w:rsid w:val="00AD0A57"/>
    <w:rsid w:val="00AD7EC0"/>
    <w:rsid w:val="00AE4DE1"/>
    <w:rsid w:val="00AF56D8"/>
    <w:rsid w:val="00B068AD"/>
    <w:rsid w:val="00B32C52"/>
    <w:rsid w:val="00B578BD"/>
    <w:rsid w:val="00B83FF7"/>
    <w:rsid w:val="00B9759C"/>
    <w:rsid w:val="00BA1D4D"/>
    <w:rsid w:val="00BA496E"/>
    <w:rsid w:val="00BB745E"/>
    <w:rsid w:val="00BD2104"/>
    <w:rsid w:val="00BD51CA"/>
    <w:rsid w:val="00C20C57"/>
    <w:rsid w:val="00C20D76"/>
    <w:rsid w:val="00C22CDF"/>
    <w:rsid w:val="00C5635C"/>
    <w:rsid w:val="00C564A2"/>
    <w:rsid w:val="00C67FA9"/>
    <w:rsid w:val="00C80A54"/>
    <w:rsid w:val="00CC3989"/>
    <w:rsid w:val="00CC3F79"/>
    <w:rsid w:val="00CF00F0"/>
    <w:rsid w:val="00CF1435"/>
    <w:rsid w:val="00CF2228"/>
    <w:rsid w:val="00D0018B"/>
    <w:rsid w:val="00D23CEA"/>
    <w:rsid w:val="00D25C62"/>
    <w:rsid w:val="00D41A86"/>
    <w:rsid w:val="00D442F8"/>
    <w:rsid w:val="00D74104"/>
    <w:rsid w:val="00D92C74"/>
    <w:rsid w:val="00DA25D7"/>
    <w:rsid w:val="00DB46CB"/>
    <w:rsid w:val="00DE60A4"/>
    <w:rsid w:val="00E05068"/>
    <w:rsid w:val="00E053E6"/>
    <w:rsid w:val="00E3518C"/>
    <w:rsid w:val="00E444FF"/>
    <w:rsid w:val="00E46601"/>
    <w:rsid w:val="00E47F9F"/>
    <w:rsid w:val="00EB4915"/>
    <w:rsid w:val="00ED4794"/>
    <w:rsid w:val="00EF0E87"/>
    <w:rsid w:val="00F06534"/>
    <w:rsid w:val="00F21FC5"/>
    <w:rsid w:val="00F42BA3"/>
    <w:rsid w:val="00F4558B"/>
    <w:rsid w:val="00F51046"/>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4D59F"/>
  <w15:docId w15:val="{6ED54810-D696-4EC9-9478-86F8A44EE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2439545">
      <w:bodyDiv w:val="1"/>
      <w:marLeft w:val="0"/>
      <w:marRight w:val="0"/>
      <w:marTop w:val="0"/>
      <w:marBottom w:val="0"/>
      <w:divBdr>
        <w:top w:val="none" w:sz="0" w:space="0" w:color="auto"/>
        <w:left w:val="none" w:sz="0" w:space="0" w:color="auto"/>
        <w:bottom w:val="none" w:sz="0" w:space="0" w:color="auto"/>
        <w:right w:val="none" w:sz="0" w:space="0" w:color="auto"/>
      </w:divBdr>
    </w:div>
    <w:div w:id="1482622605">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281</Words>
  <Characters>1606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Sucher, Sara</dc:creator>
  <cp:lastModifiedBy>Delancey, Thaddea</cp:lastModifiedBy>
  <cp:revision>2</cp:revision>
  <cp:lastPrinted>2018-02-28T16:57:00Z</cp:lastPrinted>
  <dcterms:created xsi:type="dcterms:W3CDTF">2026-02-11T21:23:00Z</dcterms:created>
  <dcterms:modified xsi:type="dcterms:W3CDTF">2026-02-11T21:23:00Z</dcterms:modified>
</cp:coreProperties>
</file>