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8E64" w14:textId="5E357C3C" w:rsidR="004E1CF2" w:rsidRPr="00546EB8" w:rsidRDefault="004E1CF2" w:rsidP="00E97376">
      <w:pPr>
        <w:ind w:firstLine="0"/>
        <w:jc w:val="center"/>
      </w:pPr>
      <w:r w:rsidRPr="00546EB8">
        <w:t>Int. No.</w:t>
      </w:r>
      <w:r w:rsidR="006D4A23">
        <w:t xml:space="preserve"> </w:t>
      </w:r>
      <w:r w:rsidR="00A01098">
        <w:t>189</w:t>
      </w:r>
    </w:p>
    <w:p w14:paraId="17268E65" w14:textId="77777777" w:rsidR="00E97376" w:rsidRPr="00546EB8" w:rsidRDefault="00E97376" w:rsidP="00E97376">
      <w:pPr>
        <w:ind w:firstLine="0"/>
        <w:jc w:val="center"/>
      </w:pPr>
    </w:p>
    <w:p w14:paraId="42BD6FF8" w14:textId="77777777" w:rsidR="00455B8D" w:rsidRDefault="00455B8D" w:rsidP="00455B8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Farías, Louis, Won, Stevens, Krishnan, Hudson, Hanif, Nurse, Vernikov and Ariola</w:t>
      </w:r>
    </w:p>
    <w:p w14:paraId="17268E67" w14:textId="77777777" w:rsidR="00E97376" w:rsidRPr="00546EB8" w:rsidRDefault="00E97376" w:rsidP="007101A2">
      <w:pPr>
        <w:pStyle w:val="BodyText"/>
        <w:spacing w:line="240" w:lineRule="auto"/>
        <w:ind w:firstLine="0"/>
        <w:jc w:val="center"/>
      </w:pPr>
    </w:p>
    <w:p w14:paraId="17268E68" w14:textId="77777777" w:rsidR="00841AE6" w:rsidRPr="00841AE6" w:rsidRDefault="00841AE6" w:rsidP="007101A2">
      <w:pPr>
        <w:pStyle w:val="BodyText"/>
        <w:spacing w:line="240" w:lineRule="auto"/>
        <w:ind w:firstLine="0"/>
        <w:rPr>
          <w:vanish/>
        </w:rPr>
      </w:pPr>
      <w:r w:rsidRPr="00841AE6">
        <w:rPr>
          <w:vanish/>
        </w:rPr>
        <w:t>..Title</w:t>
      </w:r>
    </w:p>
    <w:p w14:paraId="17268E69" w14:textId="77777777" w:rsidR="004E1CF2" w:rsidRDefault="00841AE6" w:rsidP="007101A2">
      <w:pPr>
        <w:pStyle w:val="BodyText"/>
        <w:spacing w:line="240" w:lineRule="auto"/>
        <w:ind w:firstLine="0"/>
      </w:pPr>
      <w:r>
        <w:t>A Local Law t</w:t>
      </w:r>
      <w:r w:rsidR="004E1CF2" w:rsidRPr="00546EB8">
        <w:t xml:space="preserve">o </w:t>
      </w:r>
      <w:r w:rsidR="00E310B4" w:rsidRPr="00546EB8">
        <w:t>amend the</w:t>
      </w:r>
      <w:r w:rsidR="00FC547E" w:rsidRPr="00546EB8">
        <w:t xml:space="preserve"> </w:t>
      </w:r>
      <w:r w:rsidR="002C6B57" w:rsidRPr="00546EB8">
        <w:t>administrative code of the city of New York</w:t>
      </w:r>
      <w:r w:rsidR="004E1CF2" w:rsidRPr="00546EB8">
        <w:t xml:space="preserve">, in relation </w:t>
      </w:r>
      <w:r w:rsidR="00BD4977" w:rsidRPr="00546EB8">
        <w:t>to requiring that noti</w:t>
      </w:r>
      <w:r w:rsidR="00EB2B4F" w:rsidRPr="00546EB8">
        <w:t>ces of violation issued by the department of health and mental h</w:t>
      </w:r>
      <w:r w:rsidR="00BD4977" w:rsidRPr="00546EB8">
        <w:t xml:space="preserve">ygiene during inspections of food service </w:t>
      </w:r>
      <w:r w:rsidR="006849B8">
        <w:t xml:space="preserve">establishments include </w:t>
      </w:r>
      <w:r w:rsidR="00BD4977" w:rsidRPr="00546EB8">
        <w:t>photograph</w:t>
      </w:r>
      <w:r w:rsidR="006849B8">
        <w:t>s</w:t>
      </w:r>
      <w:r w:rsidR="00BD4977" w:rsidRPr="00546EB8">
        <w:t xml:space="preserve"> or video </w:t>
      </w:r>
      <w:r w:rsidR="006849B8">
        <w:t xml:space="preserve">recordings </w:t>
      </w:r>
      <w:r w:rsidR="00BD4977" w:rsidRPr="00546EB8">
        <w:t xml:space="preserve">of </w:t>
      </w:r>
      <w:r w:rsidR="006849B8">
        <w:t>each</w:t>
      </w:r>
      <w:r w:rsidR="00BD4977" w:rsidRPr="00546EB8">
        <w:t xml:space="preserve"> violation </w:t>
      </w:r>
      <w:r w:rsidR="00533140">
        <w:t>cited</w:t>
      </w:r>
      <w:r w:rsidR="006849B8">
        <w:t xml:space="preserve"> in such notice</w:t>
      </w:r>
    </w:p>
    <w:p w14:paraId="17268E6A" w14:textId="77777777" w:rsidR="00841AE6" w:rsidRPr="00841AE6" w:rsidRDefault="00841AE6" w:rsidP="007101A2">
      <w:pPr>
        <w:pStyle w:val="BodyText"/>
        <w:spacing w:line="240" w:lineRule="auto"/>
        <w:ind w:firstLine="0"/>
        <w:rPr>
          <w:vanish/>
        </w:rPr>
      </w:pPr>
      <w:r w:rsidRPr="00841AE6">
        <w:rPr>
          <w:vanish/>
        </w:rPr>
        <w:t>..Body</w:t>
      </w:r>
    </w:p>
    <w:p w14:paraId="17268E6B" w14:textId="77777777" w:rsidR="004E1CF2" w:rsidRPr="00546EB8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7268E6C" w14:textId="77777777" w:rsidR="004E1CF2" w:rsidRPr="00546EB8" w:rsidRDefault="004E1CF2" w:rsidP="007101A2">
      <w:pPr>
        <w:ind w:firstLine="0"/>
        <w:jc w:val="both"/>
      </w:pPr>
      <w:r w:rsidRPr="00546EB8">
        <w:rPr>
          <w:u w:val="single"/>
        </w:rPr>
        <w:t>Be it enacted by the Council as follows:</w:t>
      </w:r>
    </w:p>
    <w:p w14:paraId="17268E6D" w14:textId="77777777" w:rsidR="004E1CF2" w:rsidRPr="00546EB8" w:rsidRDefault="004E1CF2" w:rsidP="006662DF">
      <w:pPr>
        <w:jc w:val="both"/>
      </w:pPr>
    </w:p>
    <w:p w14:paraId="17268E6E" w14:textId="77777777" w:rsidR="006A691C" w:rsidRPr="00546EB8" w:rsidRDefault="006A691C" w:rsidP="007101A2">
      <w:pPr>
        <w:spacing w:line="480" w:lineRule="auto"/>
        <w:jc w:val="both"/>
        <w:sectPr w:rsidR="006A691C" w:rsidRPr="00546EB8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268E6F" w14:textId="77777777" w:rsidR="00533140" w:rsidRDefault="007101A2" w:rsidP="00595589">
      <w:pPr>
        <w:spacing w:line="480" w:lineRule="auto"/>
        <w:jc w:val="both"/>
      </w:pPr>
      <w:r w:rsidRPr="00546EB8">
        <w:t>S</w:t>
      </w:r>
      <w:r w:rsidR="004E1CF2" w:rsidRPr="00546EB8">
        <w:t>ection 1.</w:t>
      </w:r>
      <w:r w:rsidR="00936EF3" w:rsidRPr="00546EB8">
        <w:t xml:space="preserve"> </w:t>
      </w:r>
      <w:r w:rsidR="00533140">
        <w:t>Chapter 15 of title 17 of the administrative code of the city of New York is amended by adding a new section 17-1519 to read as follows:</w:t>
      </w:r>
    </w:p>
    <w:p w14:paraId="17268E70" w14:textId="77777777" w:rsidR="00533140" w:rsidRDefault="00533140" w:rsidP="009203DE">
      <w:pPr>
        <w:spacing w:line="480" w:lineRule="auto"/>
        <w:jc w:val="both"/>
        <w:rPr>
          <w:u w:val="single"/>
        </w:rPr>
      </w:pPr>
      <w:r>
        <w:rPr>
          <w:u w:val="single"/>
        </w:rPr>
        <w:t>§ 17-1519 Notices of violation issued to food service establishments</w:t>
      </w:r>
      <w:r w:rsidR="009203DE">
        <w:rPr>
          <w:u w:val="single"/>
        </w:rPr>
        <w:t xml:space="preserve"> to</w:t>
      </w:r>
      <w:r>
        <w:rPr>
          <w:u w:val="single"/>
        </w:rPr>
        <w:t xml:space="preserve"> be accompanied by a photograph or video.</w:t>
      </w:r>
      <w:r w:rsidR="009203DE">
        <w:rPr>
          <w:u w:val="single"/>
        </w:rPr>
        <w:t xml:space="preserve"> </w:t>
      </w:r>
      <w:r>
        <w:rPr>
          <w:u w:val="single"/>
        </w:rPr>
        <w:t>All notices of violation issued by the department to any food service establishment during a sanitary inspection shall include a photograph or video documenting each violation cited in such notice. A copy of each photograph or video shall be available for inspection in any proceeding to adjudicate the liability for the violation cited in such notice. A copy of each such photograph or video shall be retained by the department and shall be deemed a record kept in the ordinary course of business.</w:t>
      </w:r>
      <w:r w:rsidR="00B66401" w:rsidRPr="00B66401">
        <w:rPr>
          <w:u w:val="single"/>
        </w:rPr>
        <w:t xml:space="preserve"> </w:t>
      </w:r>
      <w:r w:rsidR="00B66401">
        <w:rPr>
          <w:u w:val="single"/>
        </w:rPr>
        <w:t xml:space="preserve">No photographs or videos required pursuant to this section shall be taken in a manner that would violate federal, state, or local laws related to privacy.  </w:t>
      </w:r>
    </w:p>
    <w:p w14:paraId="17268E71" w14:textId="77777777" w:rsidR="00EB2B4F" w:rsidRPr="00546EB8" w:rsidRDefault="00EB2B4F" w:rsidP="00936EF3">
      <w:pPr>
        <w:spacing w:line="480" w:lineRule="auto"/>
        <w:jc w:val="both"/>
        <w:rPr>
          <w:u w:val="single"/>
        </w:rPr>
        <w:sectPr w:rsidR="00EB2B4F" w:rsidRPr="00546EB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546EB8">
        <w:t>§</w:t>
      </w:r>
      <w:r w:rsidR="007A1D5E">
        <w:t xml:space="preserve"> 2</w:t>
      </w:r>
      <w:r w:rsidRPr="00546EB8">
        <w:t xml:space="preserve">. </w:t>
      </w:r>
      <w:r w:rsidR="00546EB8">
        <w:t xml:space="preserve"> This local law takes </w:t>
      </w:r>
      <w:r w:rsidR="007A1D5E">
        <w:t>effect 180 days after it becomes law.</w:t>
      </w:r>
      <w:r w:rsidR="00546EB8">
        <w:t xml:space="preserve">   </w:t>
      </w:r>
      <w:r w:rsidR="007A1D5E">
        <w:t xml:space="preserve"> </w:t>
      </w:r>
    </w:p>
    <w:p w14:paraId="17268E72" w14:textId="77777777" w:rsidR="00B47730" w:rsidRPr="00546EB8" w:rsidRDefault="00B47730" w:rsidP="007101A2">
      <w:pPr>
        <w:ind w:firstLine="0"/>
        <w:jc w:val="both"/>
      </w:pPr>
    </w:p>
    <w:p w14:paraId="17268E73" w14:textId="77777777" w:rsidR="00EB262D" w:rsidRPr="00D33160" w:rsidRDefault="000B22E5" w:rsidP="007101A2">
      <w:pPr>
        <w:ind w:firstLine="0"/>
        <w:jc w:val="both"/>
        <w:rPr>
          <w:sz w:val="20"/>
          <w:szCs w:val="20"/>
        </w:rPr>
      </w:pPr>
      <w:r w:rsidRPr="00D33160">
        <w:rPr>
          <w:sz w:val="20"/>
          <w:szCs w:val="20"/>
        </w:rPr>
        <w:t>SOS</w:t>
      </w:r>
    </w:p>
    <w:p w14:paraId="17268E74" w14:textId="77777777" w:rsidR="004E1CF2" w:rsidRPr="00D33160" w:rsidRDefault="004E1CF2" w:rsidP="007101A2">
      <w:pPr>
        <w:ind w:firstLine="0"/>
        <w:jc w:val="both"/>
        <w:rPr>
          <w:sz w:val="20"/>
          <w:szCs w:val="20"/>
        </w:rPr>
      </w:pPr>
      <w:r w:rsidRPr="00D33160">
        <w:rPr>
          <w:sz w:val="20"/>
          <w:szCs w:val="20"/>
        </w:rPr>
        <w:t xml:space="preserve">LS </w:t>
      </w:r>
      <w:r w:rsidR="00B47730" w:rsidRPr="00D33160">
        <w:rPr>
          <w:sz w:val="20"/>
          <w:szCs w:val="20"/>
        </w:rPr>
        <w:t>#</w:t>
      </w:r>
      <w:r w:rsidR="000B22E5" w:rsidRPr="00D33160">
        <w:rPr>
          <w:sz w:val="20"/>
          <w:szCs w:val="20"/>
        </w:rPr>
        <w:t>17227</w:t>
      </w:r>
    </w:p>
    <w:p w14:paraId="606E72DA" w14:textId="422E3FE8" w:rsidR="00D33160" w:rsidRPr="00D33160" w:rsidRDefault="00D33160" w:rsidP="007101A2">
      <w:pPr>
        <w:ind w:firstLine="0"/>
        <w:jc w:val="both"/>
        <w:rPr>
          <w:sz w:val="20"/>
          <w:szCs w:val="20"/>
        </w:rPr>
      </w:pPr>
      <w:r w:rsidRPr="00D33160">
        <w:rPr>
          <w:sz w:val="20"/>
          <w:szCs w:val="20"/>
        </w:rPr>
        <w:t xml:space="preserve">Int. </w:t>
      </w:r>
      <w:r w:rsidR="00C631CA">
        <w:rPr>
          <w:sz w:val="20"/>
          <w:szCs w:val="20"/>
        </w:rPr>
        <w:t>#</w:t>
      </w:r>
      <w:r w:rsidRPr="00D33160">
        <w:rPr>
          <w:sz w:val="20"/>
          <w:szCs w:val="20"/>
        </w:rPr>
        <w:t>1181-2025</w:t>
      </w:r>
    </w:p>
    <w:p w14:paraId="17268E76" w14:textId="23071376" w:rsidR="00AE212E" w:rsidRPr="00D33160" w:rsidRDefault="00D33160" w:rsidP="007101A2">
      <w:pPr>
        <w:ind w:firstLine="0"/>
        <w:rPr>
          <w:sz w:val="20"/>
          <w:szCs w:val="20"/>
        </w:rPr>
      </w:pPr>
      <w:r w:rsidRPr="00D33160">
        <w:rPr>
          <w:sz w:val="20"/>
          <w:szCs w:val="20"/>
        </w:rPr>
        <w:t>1/7/2026 1:29 PM</w:t>
      </w:r>
    </w:p>
    <w:p w14:paraId="17268E77" w14:textId="77777777" w:rsidR="002D5F4F" w:rsidRPr="00546EB8" w:rsidRDefault="002D5F4F" w:rsidP="007101A2">
      <w:pPr>
        <w:ind w:firstLine="0"/>
      </w:pPr>
    </w:p>
    <w:sectPr w:rsidR="002D5F4F" w:rsidRPr="00546EB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1B0C" w14:textId="77777777" w:rsidR="00612AB0" w:rsidRDefault="00612AB0">
      <w:r>
        <w:separator/>
      </w:r>
    </w:p>
    <w:p w14:paraId="7919659C" w14:textId="77777777" w:rsidR="00612AB0" w:rsidRDefault="00612AB0"/>
  </w:endnote>
  <w:endnote w:type="continuationSeparator" w:id="0">
    <w:p w14:paraId="0D2F2FD0" w14:textId="77777777" w:rsidR="00612AB0" w:rsidRDefault="00612AB0">
      <w:r>
        <w:continuationSeparator/>
      </w:r>
    </w:p>
    <w:p w14:paraId="6649F329" w14:textId="77777777" w:rsidR="00612AB0" w:rsidRDefault="00612A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268E8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4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268E8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268E8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1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268E8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1050E" w14:textId="77777777" w:rsidR="00612AB0" w:rsidRDefault="00612AB0">
      <w:r>
        <w:separator/>
      </w:r>
    </w:p>
    <w:p w14:paraId="4CCBB9CF" w14:textId="77777777" w:rsidR="00612AB0" w:rsidRDefault="00612AB0"/>
  </w:footnote>
  <w:footnote w:type="continuationSeparator" w:id="0">
    <w:p w14:paraId="392883B8" w14:textId="77777777" w:rsidR="00612AB0" w:rsidRDefault="00612AB0">
      <w:r>
        <w:continuationSeparator/>
      </w:r>
    </w:p>
    <w:p w14:paraId="6251EBDB" w14:textId="77777777" w:rsidR="00612AB0" w:rsidRDefault="00612A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06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4A3"/>
    <w:rsid w:val="000135A3"/>
    <w:rsid w:val="00034F34"/>
    <w:rsid w:val="00035181"/>
    <w:rsid w:val="000502BC"/>
    <w:rsid w:val="0005629A"/>
    <w:rsid w:val="00056BB0"/>
    <w:rsid w:val="00064AFB"/>
    <w:rsid w:val="0009173E"/>
    <w:rsid w:val="00094A70"/>
    <w:rsid w:val="000A66DE"/>
    <w:rsid w:val="000B22E5"/>
    <w:rsid w:val="000D4A7F"/>
    <w:rsid w:val="000E6E66"/>
    <w:rsid w:val="000E76EE"/>
    <w:rsid w:val="001073BD"/>
    <w:rsid w:val="00115B31"/>
    <w:rsid w:val="001509BF"/>
    <w:rsid w:val="00150A27"/>
    <w:rsid w:val="00162FC0"/>
    <w:rsid w:val="00165627"/>
    <w:rsid w:val="00167107"/>
    <w:rsid w:val="00180BD2"/>
    <w:rsid w:val="00185C46"/>
    <w:rsid w:val="00195A80"/>
    <w:rsid w:val="001D03C6"/>
    <w:rsid w:val="001D32F3"/>
    <w:rsid w:val="001D4249"/>
    <w:rsid w:val="00205741"/>
    <w:rsid w:val="00207323"/>
    <w:rsid w:val="0021642E"/>
    <w:rsid w:val="0022099D"/>
    <w:rsid w:val="00227E8A"/>
    <w:rsid w:val="00241F94"/>
    <w:rsid w:val="00270162"/>
    <w:rsid w:val="00280955"/>
    <w:rsid w:val="00292C42"/>
    <w:rsid w:val="002C4435"/>
    <w:rsid w:val="002C6B57"/>
    <w:rsid w:val="002D5F4F"/>
    <w:rsid w:val="002F196D"/>
    <w:rsid w:val="002F269C"/>
    <w:rsid w:val="002F5F1A"/>
    <w:rsid w:val="00301E5D"/>
    <w:rsid w:val="00320D3B"/>
    <w:rsid w:val="00326AD6"/>
    <w:rsid w:val="0033027F"/>
    <w:rsid w:val="00333ABD"/>
    <w:rsid w:val="0033703A"/>
    <w:rsid w:val="003447CD"/>
    <w:rsid w:val="00352CA7"/>
    <w:rsid w:val="003720CF"/>
    <w:rsid w:val="003874A1"/>
    <w:rsid w:val="00387754"/>
    <w:rsid w:val="003A0639"/>
    <w:rsid w:val="003A29EF"/>
    <w:rsid w:val="003A75C2"/>
    <w:rsid w:val="003B1E12"/>
    <w:rsid w:val="003F26F9"/>
    <w:rsid w:val="003F3109"/>
    <w:rsid w:val="00424861"/>
    <w:rsid w:val="00431FB0"/>
    <w:rsid w:val="00432688"/>
    <w:rsid w:val="00432E27"/>
    <w:rsid w:val="00442B1D"/>
    <w:rsid w:val="00444642"/>
    <w:rsid w:val="00447A01"/>
    <w:rsid w:val="00455B8D"/>
    <w:rsid w:val="00465293"/>
    <w:rsid w:val="004948B5"/>
    <w:rsid w:val="00497233"/>
    <w:rsid w:val="004B097C"/>
    <w:rsid w:val="004B7A55"/>
    <w:rsid w:val="004E1CF2"/>
    <w:rsid w:val="004F3343"/>
    <w:rsid w:val="005020E8"/>
    <w:rsid w:val="00533140"/>
    <w:rsid w:val="00540094"/>
    <w:rsid w:val="00546EB8"/>
    <w:rsid w:val="00550E96"/>
    <w:rsid w:val="00554C35"/>
    <w:rsid w:val="00571265"/>
    <w:rsid w:val="0057235A"/>
    <w:rsid w:val="0057347D"/>
    <w:rsid w:val="00586366"/>
    <w:rsid w:val="00595589"/>
    <w:rsid w:val="005A1EBD"/>
    <w:rsid w:val="005A7CA5"/>
    <w:rsid w:val="005B5DE4"/>
    <w:rsid w:val="005B767F"/>
    <w:rsid w:val="005C6980"/>
    <w:rsid w:val="005C7B00"/>
    <w:rsid w:val="005D4A03"/>
    <w:rsid w:val="005D703A"/>
    <w:rsid w:val="005E655A"/>
    <w:rsid w:val="005E7681"/>
    <w:rsid w:val="005F32B7"/>
    <w:rsid w:val="005F3AA6"/>
    <w:rsid w:val="006054A7"/>
    <w:rsid w:val="00612AB0"/>
    <w:rsid w:val="00630AB3"/>
    <w:rsid w:val="006662DF"/>
    <w:rsid w:val="0068072C"/>
    <w:rsid w:val="00681A93"/>
    <w:rsid w:val="006849B8"/>
    <w:rsid w:val="00687344"/>
    <w:rsid w:val="006A691C"/>
    <w:rsid w:val="006B26AF"/>
    <w:rsid w:val="006B590A"/>
    <w:rsid w:val="006B5AB9"/>
    <w:rsid w:val="006C128D"/>
    <w:rsid w:val="006C29D8"/>
    <w:rsid w:val="006D3E3C"/>
    <w:rsid w:val="006D4A23"/>
    <w:rsid w:val="006D562C"/>
    <w:rsid w:val="006F5CC7"/>
    <w:rsid w:val="007101A2"/>
    <w:rsid w:val="007218EB"/>
    <w:rsid w:val="0072551E"/>
    <w:rsid w:val="00727F04"/>
    <w:rsid w:val="00750030"/>
    <w:rsid w:val="0075016A"/>
    <w:rsid w:val="007569FD"/>
    <w:rsid w:val="00757D6F"/>
    <w:rsid w:val="0076379B"/>
    <w:rsid w:val="00767CD4"/>
    <w:rsid w:val="00770B9A"/>
    <w:rsid w:val="007840D0"/>
    <w:rsid w:val="007A1A40"/>
    <w:rsid w:val="007A1D5E"/>
    <w:rsid w:val="007A4E12"/>
    <w:rsid w:val="007B293E"/>
    <w:rsid w:val="007B6497"/>
    <w:rsid w:val="007C1D9D"/>
    <w:rsid w:val="007C6893"/>
    <w:rsid w:val="007D1DB5"/>
    <w:rsid w:val="007D3D3C"/>
    <w:rsid w:val="007E73C5"/>
    <w:rsid w:val="007E79D5"/>
    <w:rsid w:val="007F0A63"/>
    <w:rsid w:val="007F4087"/>
    <w:rsid w:val="00805D19"/>
    <w:rsid w:val="00806569"/>
    <w:rsid w:val="008167F4"/>
    <w:rsid w:val="008312CD"/>
    <w:rsid w:val="0083646C"/>
    <w:rsid w:val="00841AE6"/>
    <w:rsid w:val="0085260B"/>
    <w:rsid w:val="00853E42"/>
    <w:rsid w:val="00854451"/>
    <w:rsid w:val="00861A81"/>
    <w:rsid w:val="00872BFD"/>
    <w:rsid w:val="00873B26"/>
    <w:rsid w:val="00880099"/>
    <w:rsid w:val="008A2399"/>
    <w:rsid w:val="008C42BB"/>
    <w:rsid w:val="008E28FA"/>
    <w:rsid w:val="008F0B17"/>
    <w:rsid w:val="00900ACB"/>
    <w:rsid w:val="009203DE"/>
    <w:rsid w:val="0092558A"/>
    <w:rsid w:val="00925D71"/>
    <w:rsid w:val="00936EF3"/>
    <w:rsid w:val="0094029B"/>
    <w:rsid w:val="009822E5"/>
    <w:rsid w:val="00990ECE"/>
    <w:rsid w:val="009A3376"/>
    <w:rsid w:val="009A44A3"/>
    <w:rsid w:val="009E7B09"/>
    <w:rsid w:val="009F6730"/>
    <w:rsid w:val="00A01098"/>
    <w:rsid w:val="00A03635"/>
    <w:rsid w:val="00A10451"/>
    <w:rsid w:val="00A269C2"/>
    <w:rsid w:val="00A26F0C"/>
    <w:rsid w:val="00A3072D"/>
    <w:rsid w:val="00A34745"/>
    <w:rsid w:val="00A46ACE"/>
    <w:rsid w:val="00A531EC"/>
    <w:rsid w:val="00A602E0"/>
    <w:rsid w:val="00A654D0"/>
    <w:rsid w:val="00A675DF"/>
    <w:rsid w:val="00AB4412"/>
    <w:rsid w:val="00AD1881"/>
    <w:rsid w:val="00AE212E"/>
    <w:rsid w:val="00AF39A5"/>
    <w:rsid w:val="00B15D83"/>
    <w:rsid w:val="00B1635A"/>
    <w:rsid w:val="00B30100"/>
    <w:rsid w:val="00B33227"/>
    <w:rsid w:val="00B47730"/>
    <w:rsid w:val="00B66401"/>
    <w:rsid w:val="00B7074E"/>
    <w:rsid w:val="00BA4408"/>
    <w:rsid w:val="00BA599A"/>
    <w:rsid w:val="00BA7C0A"/>
    <w:rsid w:val="00BB6434"/>
    <w:rsid w:val="00BB6945"/>
    <w:rsid w:val="00BC1806"/>
    <w:rsid w:val="00BD4977"/>
    <w:rsid w:val="00BD4E49"/>
    <w:rsid w:val="00BF76F0"/>
    <w:rsid w:val="00C0045A"/>
    <w:rsid w:val="00C23272"/>
    <w:rsid w:val="00C302B5"/>
    <w:rsid w:val="00C568D3"/>
    <w:rsid w:val="00C631CA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E69C2"/>
    <w:rsid w:val="00CF1435"/>
    <w:rsid w:val="00CF17D2"/>
    <w:rsid w:val="00D00C88"/>
    <w:rsid w:val="00D1621A"/>
    <w:rsid w:val="00D30A34"/>
    <w:rsid w:val="00D33160"/>
    <w:rsid w:val="00D52CE9"/>
    <w:rsid w:val="00D64C5C"/>
    <w:rsid w:val="00D72B67"/>
    <w:rsid w:val="00D91577"/>
    <w:rsid w:val="00D929DF"/>
    <w:rsid w:val="00D94395"/>
    <w:rsid w:val="00D975BE"/>
    <w:rsid w:val="00DB3194"/>
    <w:rsid w:val="00DB6BFB"/>
    <w:rsid w:val="00DC3CC3"/>
    <w:rsid w:val="00DC57C0"/>
    <w:rsid w:val="00DE6E46"/>
    <w:rsid w:val="00DF4F40"/>
    <w:rsid w:val="00DF7976"/>
    <w:rsid w:val="00E0423E"/>
    <w:rsid w:val="00E06550"/>
    <w:rsid w:val="00E13406"/>
    <w:rsid w:val="00E310B4"/>
    <w:rsid w:val="00E34500"/>
    <w:rsid w:val="00E37C8F"/>
    <w:rsid w:val="00E42EF6"/>
    <w:rsid w:val="00E6108F"/>
    <w:rsid w:val="00E611AD"/>
    <w:rsid w:val="00E611DE"/>
    <w:rsid w:val="00E6460D"/>
    <w:rsid w:val="00E84A4E"/>
    <w:rsid w:val="00E96AB4"/>
    <w:rsid w:val="00E97376"/>
    <w:rsid w:val="00EA225D"/>
    <w:rsid w:val="00EB052D"/>
    <w:rsid w:val="00EB262D"/>
    <w:rsid w:val="00EB2B4F"/>
    <w:rsid w:val="00EB4F54"/>
    <w:rsid w:val="00EB5A95"/>
    <w:rsid w:val="00ED266D"/>
    <w:rsid w:val="00ED2846"/>
    <w:rsid w:val="00ED6ADF"/>
    <w:rsid w:val="00EF1E62"/>
    <w:rsid w:val="00F00597"/>
    <w:rsid w:val="00F01C1E"/>
    <w:rsid w:val="00F0418B"/>
    <w:rsid w:val="00F12CB7"/>
    <w:rsid w:val="00F1371E"/>
    <w:rsid w:val="00F17CD6"/>
    <w:rsid w:val="00F23C44"/>
    <w:rsid w:val="00F33321"/>
    <w:rsid w:val="00F34140"/>
    <w:rsid w:val="00F532D8"/>
    <w:rsid w:val="00F60349"/>
    <w:rsid w:val="00F834C3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68E64"/>
  <w15:docId w15:val="{BDE49C3A-6671-4D9F-ADFA-6CA6EF47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03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3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3D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3D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96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83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677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430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73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222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1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08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706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4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910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3806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DB9DE-8CF2-4EE8-A934-25929332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Sucher, Sara</dc:creator>
  <cp:lastModifiedBy>Martin, William</cp:lastModifiedBy>
  <cp:revision>10</cp:revision>
  <cp:lastPrinted>2024-11-07T16:09:00Z</cp:lastPrinted>
  <dcterms:created xsi:type="dcterms:W3CDTF">2026-02-11T21:24:00Z</dcterms:created>
  <dcterms:modified xsi:type="dcterms:W3CDTF">2026-02-28T13:28:00Z</dcterms:modified>
</cp:coreProperties>
</file>