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BABC8" w14:textId="15936E34" w:rsidR="004E1CF2" w:rsidRDefault="004E1CF2" w:rsidP="00E97376">
      <w:pPr>
        <w:ind w:firstLine="0"/>
        <w:jc w:val="center"/>
      </w:pPr>
      <w:r>
        <w:t>Int. No.</w:t>
      </w:r>
      <w:r w:rsidR="000E1ACB">
        <w:t xml:space="preserve"> </w:t>
      </w:r>
      <w:r w:rsidR="00C5050C">
        <w:t>260</w:t>
      </w:r>
      <w:r w:rsidR="006236AC">
        <w:t>-A</w:t>
      </w:r>
    </w:p>
    <w:p w14:paraId="439A0593" w14:textId="77777777" w:rsidR="00E97376" w:rsidRDefault="00E97376" w:rsidP="00E97376">
      <w:pPr>
        <w:ind w:firstLine="0"/>
        <w:jc w:val="center"/>
      </w:pPr>
    </w:p>
    <w:p w14:paraId="773473B8" w14:textId="6239D18B" w:rsidR="00EB7A43" w:rsidRDefault="00EB7A43" w:rsidP="00EB7A4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Krishnan, Dinowitz, Louis, Schulman, Banks, Lee, Cabán</w:t>
      </w:r>
      <w:r w:rsidR="007C7562">
        <w:rPr>
          <w:rFonts w:eastAsia="Calibri"/>
        </w:rPr>
        <w:t xml:space="preserve">, </w:t>
      </w:r>
      <w:r>
        <w:rPr>
          <w:rFonts w:eastAsia="Calibri"/>
        </w:rPr>
        <w:t>P. Sanchez</w:t>
      </w:r>
      <w:r w:rsidR="00E06B4E">
        <w:rPr>
          <w:rFonts w:eastAsia="Calibri"/>
        </w:rPr>
        <w:t xml:space="preserve">, </w:t>
      </w:r>
      <w:r w:rsidR="007C7562">
        <w:rPr>
          <w:rFonts w:eastAsia="Calibri"/>
        </w:rPr>
        <w:t>Narcisse</w:t>
      </w:r>
      <w:r w:rsidR="00E06B4E">
        <w:rPr>
          <w:rFonts w:eastAsia="Calibri"/>
        </w:rPr>
        <w:t xml:space="preserve"> and </w:t>
      </w:r>
      <w:r w:rsidR="00E06B4E" w:rsidRPr="00E06B4E">
        <w:rPr>
          <w:rFonts w:eastAsia="Calibri"/>
        </w:rPr>
        <w:t xml:space="preserve">Gutiérrez </w:t>
      </w:r>
    </w:p>
    <w:p w14:paraId="08A39177" w14:textId="77777777" w:rsidR="002A7023" w:rsidRDefault="002A7023" w:rsidP="007101A2">
      <w:pPr>
        <w:pStyle w:val="BodyText"/>
        <w:spacing w:line="240" w:lineRule="auto"/>
        <w:ind w:firstLine="0"/>
      </w:pPr>
    </w:p>
    <w:p w14:paraId="7A7C5CC6" w14:textId="77777777" w:rsidR="00004078" w:rsidRPr="00004078" w:rsidRDefault="00004078" w:rsidP="007101A2">
      <w:pPr>
        <w:pStyle w:val="BodyText"/>
        <w:spacing w:line="240" w:lineRule="auto"/>
        <w:ind w:firstLine="0"/>
        <w:rPr>
          <w:vanish/>
        </w:rPr>
      </w:pPr>
      <w:r w:rsidRPr="00004078">
        <w:rPr>
          <w:vanish/>
        </w:rPr>
        <w:t>..Title</w:t>
      </w:r>
    </w:p>
    <w:p w14:paraId="2E99D682" w14:textId="4FBEF3CF" w:rsidR="004E1CF2" w:rsidRDefault="0000407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E5BA9">
        <w:t>administrative code of the city of New York</w:t>
      </w:r>
      <w:r w:rsidR="004E1CF2">
        <w:t>, in relation to</w:t>
      </w:r>
      <w:r w:rsidR="006E5BA9">
        <w:t xml:space="preserve"> </w:t>
      </w:r>
      <w:r w:rsidR="000A2775">
        <w:t>distributing</w:t>
      </w:r>
      <w:r w:rsidR="00566306">
        <w:t xml:space="preserve"> </w:t>
      </w:r>
      <w:r w:rsidR="006E5BA9">
        <w:t xml:space="preserve">information on vaccines </w:t>
      </w:r>
      <w:r w:rsidR="00566306">
        <w:t>to</w:t>
      </w:r>
      <w:r w:rsidR="00403D99">
        <w:t xml:space="preserve"> </w:t>
      </w:r>
      <w:r w:rsidR="006E5BA9">
        <w:t>parents</w:t>
      </w:r>
      <w:r w:rsidR="000A2775">
        <w:t xml:space="preserve"> </w:t>
      </w:r>
      <w:r w:rsidR="00AE5164">
        <w:t xml:space="preserve">of students </w:t>
      </w:r>
      <w:r w:rsidR="000A2775">
        <w:t>in New York city schools</w:t>
      </w:r>
    </w:p>
    <w:p w14:paraId="6B9C3CE4" w14:textId="0E180CF9" w:rsidR="00004078" w:rsidRPr="00004078" w:rsidRDefault="00004078" w:rsidP="007101A2">
      <w:pPr>
        <w:pStyle w:val="BodyText"/>
        <w:spacing w:line="240" w:lineRule="auto"/>
        <w:ind w:firstLine="0"/>
        <w:rPr>
          <w:vanish/>
        </w:rPr>
      </w:pPr>
      <w:r w:rsidRPr="00004078">
        <w:rPr>
          <w:vanish/>
        </w:rPr>
        <w:t>..Body</w:t>
      </w:r>
    </w:p>
    <w:p w14:paraId="5EC6F70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200353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D065F1D" w14:textId="77777777" w:rsidR="004E1CF2" w:rsidRDefault="004E1CF2" w:rsidP="006662DF">
      <w:pPr>
        <w:jc w:val="both"/>
      </w:pPr>
    </w:p>
    <w:p w14:paraId="687BB71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134149" w14:textId="71C4C23F" w:rsidR="008A41C0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A41C0">
        <w:t xml:space="preserve">Chapter 1 of title 17 of the administrative code of the city of New York is amended by adding a new section 17-199.4.2 to read as follows: </w:t>
      </w:r>
    </w:p>
    <w:p w14:paraId="4B38005F" w14:textId="21BDB137" w:rsidR="008A41C0" w:rsidRDefault="008A41C0" w:rsidP="00595589">
      <w:pPr>
        <w:spacing w:line="480" w:lineRule="auto"/>
        <w:jc w:val="both"/>
        <w:rPr>
          <w:u w:val="single"/>
        </w:rPr>
      </w:pPr>
      <w:r w:rsidRPr="5B8242FE">
        <w:rPr>
          <w:u w:val="single"/>
        </w:rPr>
        <w:t>§ 17-199.4.</w:t>
      </w:r>
      <w:r>
        <w:rPr>
          <w:u w:val="single"/>
        </w:rPr>
        <w:t>2</w:t>
      </w:r>
      <w:r w:rsidRPr="5B8242FE">
        <w:rPr>
          <w:u w:val="single"/>
        </w:rPr>
        <w:t xml:space="preserve"> </w:t>
      </w:r>
      <w:r>
        <w:rPr>
          <w:u w:val="single"/>
        </w:rPr>
        <w:t>Information</w:t>
      </w:r>
      <w:r w:rsidR="004A7CBC">
        <w:rPr>
          <w:u w:val="single"/>
        </w:rPr>
        <w:t>al materials</w:t>
      </w:r>
      <w:r>
        <w:rPr>
          <w:u w:val="single"/>
        </w:rPr>
        <w:t xml:space="preserve"> on vaccines. </w:t>
      </w:r>
      <w:r w:rsidR="004A7CBC">
        <w:rPr>
          <w:u w:val="single"/>
        </w:rPr>
        <w:t xml:space="preserve">a. Definitions. For purposes of this section, the following terms have the following meanings: </w:t>
      </w:r>
    </w:p>
    <w:p w14:paraId="365F4E28" w14:textId="6E3B351E" w:rsidR="004A7CBC" w:rsidRDefault="004A7CBC" w:rsidP="004A7CBC">
      <w:pPr>
        <w:spacing w:line="480" w:lineRule="auto"/>
        <w:jc w:val="both"/>
        <w:rPr>
          <w:u w:val="single"/>
        </w:rPr>
      </w:pPr>
      <w:bookmarkStart w:id="0" w:name="_Hlk227760389"/>
      <w:r>
        <w:rPr>
          <w:u w:val="single"/>
        </w:rPr>
        <w:t xml:space="preserve">Preschool. The term “preschool” means an early childhood education program operated by, or pursuant to a contract with, the department that serves children aged </w:t>
      </w:r>
      <w:r w:rsidR="007A54E8">
        <w:rPr>
          <w:u w:val="single"/>
        </w:rPr>
        <w:t>2</w:t>
      </w:r>
      <w:r>
        <w:rPr>
          <w:u w:val="single"/>
        </w:rPr>
        <w:t xml:space="preserve"> to </w:t>
      </w:r>
      <w:r w:rsidR="007A54E8">
        <w:rPr>
          <w:u w:val="single"/>
        </w:rPr>
        <w:t>5</w:t>
      </w:r>
      <w:r>
        <w:rPr>
          <w:u w:val="single"/>
        </w:rPr>
        <w:t xml:space="preserve"> not enrolled in kindergarten.</w:t>
      </w:r>
    </w:p>
    <w:p w14:paraId="5EAD2150" w14:textId="286521BA" w:rsidR="004A7CBC" w:rsidRDefault="004A7CBC" w:rsidP="004A7CBC">
      <w:pPr>
        <w:spacing w:line="480" w:lineRule="auto"/>
        <w:jc w:val="both"/>
        <w:rPr>
          <w:u w:val="single"/>
        </w:rPr>
      </w:pPr>
      <w:r w:rsidRPr="00D368AF">
        <w:rPr>
          <w:u w:val="single"/>
        </w:rPr>
        <w:t xml:space="preserve">School. The term “school” means a school of the city school district </w:t>
      </w:r>
      <w:r w:rsidRPr="00FC6504">
        <w:rPr>
          <w:u w:val="single"/>
        </w:rPr>
        <w:t>of the city of N</w:t>
      </w:r>
      <w:r>
        <w:rPr>
          <w:u w:val="single"/>
        </w:rPr>
        <w:t>ew York</w:t>
      </w:r>
      <w:r w:rsidRPr="00D368AF">
        <w:rPr>
          <w:u w:val="single"/>
        </w:rPr>
        <w:t xml:space="preserve"> that contains any combination of grades from and including </w:t>
      </w:r>
      <w:r>
        <w:rPr>
          <w:u w:val="single"/>
        </w:rPr>
        <w:t>preschool</w:t>
      </w:r>
      <w:r w:rsidRPr="00D368AF">
        <w:rPr>
          <w:u w:val="single"/>
        </w:rPr>
        <w:t xml:space="preserve"> through grade 12.</w:t>
      </w:r>
    </w:p>
    <w:bookmarkEnd w:id="0"/>
    <w:p w14:paraId="06C63059" w14:textId="274FD542" w:rsidR="004A7CBC" w:rsidRDefault="004A7CBC" w:rsidP="004A7CBC">
      <w:pPr>
        <w:spacing w:line="480" w:lineRule="auto"/>
        <w:jc w:val="both"/>
        <w:rPr>
          <w:u w:val="single"/>
        </w:rPr>
      </w:pPr>
      <w:r w:rsidRPr="7CDEF6F7">
        <w:rPr>
          <w:u w:val="single"/>
        </w:rPr>
        <w:t xml:space="preserve">b. Development of materials. The department, in collaboration with the department of </w:t>
      </w:r>
      <w:r>
        <w:rPr>
          <w:u w:val="single"/>
        </w:rPr>
        <w:t>education</w:t>
      </w:r>
      <w:r w:rsidRPr="7CDEF6F7">
        <w:rPr>
          <w:u w:val="single"/>
        </w:rPr>
        <w:t>, shall develop informational materials about vaccines. At a minimum, such materials shall include:</w:t>
      </w:r>
      <w:r w:rsidRPr="7CDEF6F7">
        <w:rPr>
          <w:highlight w:val="yellow"/>
          <w:u w:val="single"/>
        </w:rPr>
        <w:t xml:space="preserve"> </w:t>
      </w:r>
    </w:p>
    <w:p w14:paraId="7C3989B0" w14:textId="77777777" w:rsidR="004A7CBC" w:rsidRDefault="004A7CBC" w:rsidP="004A7CB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General information on how vaccines </w:t>
      </w:r>
      <w:proofErr w:type="gramStart"/>
      <w:r>
        <w:rPr>
          <w:u w:val="single"/>
        </w:rPr>
        <w:t>work;</w:t>
      </w:r>
      <w:proofErr w:type="gramEnd"/>
    </w:p>
    <w:p w14:paraId="46643074" w14:textId="77777777" w:rsidR="004A7CBC" w:rsidRDefault="004A7CBC" w:rsidP="004A7CB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Information on the public health benefits of vaccines, including their role in disease </w:t>
      </w:r>
      <w:proofErr w:type="gramStart"/>
      <w:r>
        <w:rPr>
          <w:u w:val="single"/>
        </w:rPr>
        <w:t>prevention;</w:t>
      </w:r>
      <w:proofErr w:type="gramEnd"/>
    </w:p>
    <w:p w14:paraId="0CA3B460" w14:textId="77777777" w:rsidR="004A7CBC" w:rsidRDefault="004A7CBC" w:rsidP="004A7CBC">
      <w:pPr>
        <w:spacing w:line="480" w:lineRule="auto"/>
        <w:jc w:val="both"/>
        <w:rPr>
          <w:u w:val="single"/>
        </w:rPr>
      </w:pPr>
      <w:r>
        <w:rPr>
          <w:u w:val="single"/>
        </w:rPr>
        <w:t>3. Information on the safety of vaccines, including information addressing common misconceptions about vaccine safety; and</w:t>
      </w:r>
    </w:p>
    <w:p w14:paraId="7F4B7F5E" w14:textId="77777777" w:rsidR="004A7CBC" w:rsidRDefault="004A7CBC" w:rsidP="004A7CBC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4. </w:t>
      </w:r>
      <w:r w:rsidRPr="00252659">
        <w:rPr>
          <w:u w:val="single"/>
        </w:rPr>
        <w:t>Information on locations where vaccine</w:t>
      </w:r>
      <w:r>
        <w:rPr>
          <w:u w:val="single"/>
        </w:rPr>
        <w:t>s required for school attendance may</w:t>
      </w:r>
      <w:r w:rsidRPr="00252659">
        <w:rPr>
          <w:u w:val="single"/>
        </w:rPr>
        <w:t xml:space="preserve"> be obtained, in</w:t>
      </w:r>
      <w:r>
        <w:rPr>
          <w:u w:val="single"/>
        </w:rPr>
        <w:t>cluding city-run facilities.</w:t>
      </w:r>
    </w:p>
    <w:p w14:paraId="18F94A9B" w14:textId="77777777" w:rsidR="004A7CBC" w:rsidRPr="004A7CBC" w:rsidRDefault="004A7CBC" w:rsidP="004A7CBC">
      <w:pPr>
        <w:spacing w:line="480" w:lineRule="auto"/>
        <w:jc w:val="both"/>
        <w:rPr>
          <w:u w:val="single"/>
        </w:rPr>
      </w:pPr>
    </w:p>
    <w:p w14:paraId="6D2C1292" w14:textId="420E383E" w:rsidR="00595589" w:rsidRDefault="008A41C0" w:rsidP="00595589">
      <w:pPr>
        <w:spacing w:line="480" w:lineRule="auto"/>
        <w:jc w:val="both"/>
      </w:pPr>
      <w:r w:rsidRPr="008A41C0">
        <w:t>§</w:t>
      </w:r>
      <w:r>
        <w:t xml:space="preserve"> 2. </w:t>
      </w:r>
      <w:r w:rsidR="00F77FFD">
        <w:t>Chapter 8 of title 21-A</w:t>
      </w:r>
      <w:r w:rsidR="00566306" w:rsidRPr="00566306">
        <w:t xml:space="preserve"> of the administrative code of the city of New York is amende</w:t>
      </w:r>
      <w:r w:rsidR="00566306">
        <w:t xml:space="preserve">d by adding a new </w:t>
      </w:r>
      <w:r w:rsidR="00FC6504">
        <w:t>section 21-969.3</w:t>
      </w:r>
      <w:r w:rsidR="00566306" w:rsidRPr="00566306">
        <w:t xml:space="preserve"> to read as follows:</w:t>
      </w:r>
    </w:p>
    <w:p w14:paraId="4ED158BC" w14:textId="4284D6FD" w:rsidR="00566306" w:rsidRDefault="00566306" w:rsidP="00094A70">
      <w:pPr>
        <w:spacing w:line="480" w:lineRule="auto"/>
        <w:jc w:val="both"/>
        <w:rPr>
          <w:u w:val="single"/>
        </w:rPr>
      </w:pPr>
      <w:r w:rsidRPr="00566306">
        <w:rPr>
          <w:u w:val="single"/>
        </w:rPr>
        <w:t>§</w:t>
      </w:r>
      <w:r w:rsidR="00403D99">
        <w:rPr>
          <w:u w:val="single"/>
        </w:rPr>
        <w:t xml:space="preserve"> 21-969.3</w:t>
      </w:r>
      <w:r w:rsidR="00AE5164">
        <w:rPr>
          <w:u w:val="single"/>
        </w:rPr>
        <w:t xml:space="preserve"> Distribution of informational</w:t>
      </w:r>
      <w:r w:rsidR="00F77FFD">
        <w:rPr>
          <w:u w:val="single"/>
        </w:rPr>
        <w:t xml:space="preserve"> materials on vaccines</w:t>
      </w:r>
      <w:r w:rsidR="001156EC">
        <w:rPr>
          <w:u w:val="single"/>
        </w:rPr>
        <w:t xml:space="preserve">. </w:t>
      </w:r>
      <w:r w:rsidR="00F93C62">
        <w:rPr>
          <w:u w:val="single"/>
        </w:rPr>
        <w:t>a</w:t>
      </w:r>
      <w:r w:rsidR="001156EC">
        <w:rPr>
          <w:u w:val="single"/>
        </w:rPr>
        <w:t>. Definitions. For purposes of this section, the following terms have the following meanings:</w:t>
      </w:r>
    </w:p>
    <w:p w14:paraId="65E63E4E" w14:textId="77777777" w:rsidR="00CB7F54" w:rsidRPr="00CB7F54" w:rsidRDefault="00CB7F54" w:rsidP="00CB7F54">
      <w:pPr>
        <w:spacing w:line="480" w:lineRule="auto"/>
        <w:jc w:val="both"/>
        <w:rPr>
          <w:u w:val="single"/>
        </w:rPr>
      </w:pPr>
      <w:r w:rsidRPr="00CB7F54">
        <w:rPr>
          <w:u w:val="single"/>
        </w:rPr>
        <w:t>Home language. The term “home language” means the language most frequently used in a student's home, as indicated by the response provided by the student’s parent or person in parental relation, as such term is defined in subdivision 10 of section 2 of the education law, on the home language questionnaire as such term is defined in section 154-2.2 of title 8 of the New York codes, rules and regulations, regarding services for English language learners, or a successor provision.</w:t>
      </w:r>
    </w:p>
    <w:p w14:paraId="69A736E0" w14:textId="12BC3854" w:rsidR="00E83226" w:rsidRDefault="00E83226" w:rsidP="00E8322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Preschool. The term “preschool” means an early childhood education program operated by, or pursuant to a contract with, the department that serves children aged </w:t>
      </w:r>
      <w:r w:rsidR="007A54E8">
        <w:rPr>
          <w:u w:val="single"/>
        </w:rPr>
        <w:t>2</w:t>
      </w:r>
      <w:r>
        <w:rPr>
          <w:u w:val="single"/>
        </w:rPr>
        <w:t xml:space="preserve"> to </w:t>
      </w:r>
      <w:r w:rsidR="007A54E8">
        <w:rPr>
          <w:u w:val="single"/>
        </w:rPr>
        <w:t>5</w:t>
      </w:r>
      <w:r>
        <w:rPr>
          <w:u w:val="single"/>
        </w:rPr>
        <w:t xml:space="preserve"> not enrolled in kindergarten.</w:t>
      </w:r>
    </w:p>
    <w:p w14:paraId="4199D67E" w14:textId="27D9ECB2" w:rsidR="00E83226" w:rsidRDefault="00E83226" w:rsidP="00E83226">
      <w:pPr>
        <w:spacing w:line="480" w:lineRule="auto"/>
        <w:jc w:val="both"/>
        <w:rPr>
          <w:u w:val="single"/>
        </w:rPr>
      </w:pPr>
      <w:r w:rsidRPr="00D368AF">
        <w:rPr>
          <w:u w:val="single"/>
        </w:rPr>
        <w:t xml:space="preserve">School. The term “school” means a school of the city school district </w:t>
      </w:r>
      <w:r w:rsidRPr="00FC6504">
        <w:rPr>
          <w:u w:val="single"/>
        </w:rPr>
        <w:t>of the city of N</w:t>
      </w:r>
      <w:r>
        <w:rPr>
          <w:u w:val="single"/>
        </w:rPr>
        <w:t>ew York</w:t>
      </w:r>
      <w:r w:rsidRPr="00D368AF">
        <w:rPr>
          <w:u w:val="single"/>
        </w:rPr>
        <w:t xml:space="preserve"> that contains any combination of grades from and including </w:t>
      </w:r>
      <w:r>
        <w:rPr>
          <w:u w:val="single"/>
        </w:rPr>
        <w:t>preschool</w:t>
      </w:r>
      <w:r w:rsidRPr="00D368AF">
        <w:rPr>
          <w:u w:val="single"/>
        </w:rPr>
        <w:t xml:space="preserve"> through grade 12.</w:t>
      </w:r>
    </w:p>
    <w:p w14:paraId="7F86CE32" w14:textId="0F95A41F" w:rsidR="00B65767" w:rsidRPr="000A2775" w:rsidRDefault="00B65767" w:rsidP="001156EC">
      <w:pPr>
        <w:spacing w:line="480" w:lineRule="auto"/>
        <w:jc w:val="both"/>
        <w:rPr>
          <w:u w:val="single"/>
        </w:rPr>
      </w:pPr>
      <w:r w:rsidRPr="000A2775">
        <w:rPr>
          <w:u w:val="single"/>
        </w:rPr>
        <w:t>School-based health center. The term “</w:t>
      </w:r>
      <w:r w:rsidR="000A2775" w:rsidRPr="000A2775">
        <w:rPr>
          <w:u w:val="single"/>
        </w:rPr>
        <w:t>school-</w:t>
      </w:r>
      <w:r w:rsidRPr="000A2775">
        <w:rPr>
          <w:u w:val="single"/>
        </w:rPr>
        <w:t>based he</w:t>
      </w:r>
      <w:r w:rsidR="000A2775" w:rsidRPr="000A2775">
        <w:rPr>
          <w:u w:val="single"/>
        </w:rPr>
        <w:t xml:space="preserve">alth center” means </w:t>
      </w:r>
      <w:r w:rsidR="000A2775">
        <w:rPr>
          <w:u w:val="single"/>
        </w:rPr>
        <w:t>a facility</w:t>
      </w:r>
      <w:r w:rsidR="00CB7F54">
        <w:rPr>
          <w:u w:val="single"/>
        </w:rPr>
        <w:t xml:space="preserve"> that is operated by independent institutions,</w:t>
      </w:r>
      <w:r w:rsidR="00CB7F54" w:rsidRPr="000A2775">
        <w:rPr>
          <w:u w:val="single"/>
        </w:rPr>
        <w:t xml:space="preserve"> including, but not limited to, hospitals and </w:t>
      </w:r>
      <w:proofErr w:type="gramStart"/>
      <w:r w:rsidR="00CB7F54" w:rsidRPr="000A2775">
        <w:rPr>
          <w:u w:val="single"/>
        </w:rPr>
        <w:t>community based</w:t>
      </w:r>
      <w:proofErr w:type="gramEnd"/>
      <w:r w:rsidR="00CB7F54" w:rsidRPr="000A2775">
        <w:rPr>
          <w:u w:val="single"/>
        </w:rPr>
        <w:t xml:space="preserve"> organizations</w:t>
      </w:r>
      <w:r w:rsidR="00CB7F54">
        <w:rPr>
          <w:u w:val="single"/>
        </w:rPr>
        <w:t xml:space="preserve">, that is </w:t>
      </w:r>
      <w:r w:rsidR="000A2775">
        <w:rPr>
          <w:u w:val="single"/>
        </w:rPr>
        <w:t xml:space="preserve">located within a school building </w:t>
      </w:r>
      <w:r w:rsidR="00C757B6">
        <w:rPr>
          <w:u w:val="single"/>
        </w:rPr>
        <w:t>operated by the department</w:t>
      </w:r>
      <w:r w:rsidR="00CB7F54">
        <w:rPr>
          <w:u w:val="single"/>
        </w:rPr>
        <w:t xml:space="preserve">, and </w:t>
      </w:r>
      <w:r w:rsidR="000A2775">
        <w:rPr>
          <w:u w:val="single"/>
        </w:rPr>
        <w:t xml:space="preserve">that provides </w:t>
      </w:r>
      <w:r w:rsidR="000A2775" w:rsidRPr="000A2775">
        <w:rPr>
          <w:u w:val="single"/>
        </w:rPr>
        <w:t>on-si</w:t>
      </w:r>
      <w:r w:rsidR="000A2775">
        <w:rPr>
          <w:u w:val="single"/>
        </w:rPr>
        <w:t>te health care services</w:t>
      </w:r>
      <w:r w:rsidR="000A2775" w:rsidRPr="000A2775">
        <w:rPr>
          <w:u w:val="single"/>
        </w:rPr>
        <w:t xml:space="preserve"> to stu</w:t>
      </w:r>
      <w:r w:rsidR="00907258">
        <w:rPr>
          <w:u w:val="single"/>
        </w:rPr>
        <w:t>dents within such school building</w:t>
      </w:r>
      <w:r w:rsidR="000A2775" w:rsidRPr="000A2775">
        <w:rPr>
          <w:u w:val="single"/>
        </w:rPr>
        <w:t>.</w:t>
      </w:r>
    </w:p>
    <w:p w14:paraId="7B27CE59" w14:textId="1AC18717" w:rsidR="004E05B7" w:rsidRDefault="004A7CBC" w:rsidP="001156EC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4E05B7" w:rsidRPr="7CDEF6F7">
        <w:rPr>
          <w:u w:val="single"/>
        </w:rPr>
        <w:t>. D</w:t>
      </w:r>
      <w:r w:rsidR="000A2775" w:rsidRPr="7CDEF6F7">
        <w:rPr>
          <w:u w:val="single"/>
        </w:rPr>
        <w:t>istribution of materials</w:t>
      </w:r>
      <w:r w:rsidR="004E05B7" w:rsidRPr="7CDEF6F7">
        <w:rPr>
          <w:u w:val="single"/>
        </w:rPr>
        <w:t xml:space="preserve">. </w:t>
      </w:r>
      <w:r w:rsidR="008C707E">
        <w:rPr>
          <w:u w:val="single"/>
        </w:rPr>
        <w:t>No later than September 1, 2026, and</w:t>
      </w:r>
      <w:r w:rsidR="003A51D3" w:rsidRPr="7CDEF6F7">
        <w:rPr>
          <w:u w:val="single"/>
        </w:rPr>
        <w:t xml:space="preserve"> </w:t>
      </w:r>
      <w:r w:rsidR="008C707E">
        <w:rPr>
          <w:u w:val="single"/>
        </w:rPr>
        <w:t>b</w:t>
      </w:r>
      <w:r w:rsidR="00405ACD" w:rsidRPr="7CDEF6F7">
        <w:rPr>
          <w:u w:val="single"/>
        </w:rPr>
        <w:t>y September</w:t>
      </w:r>
      <w:r w:rsidR="00403D99" w:rsidRPr="7CDEF6F7">
        <w:rPr>
          <w:u w:val="single"/>
        </w:rPr>
        <w:t xml:space="preserve"> 1 in </w:t>
      </w:r>
      <w:r w:rsidR="009660AA" w:rsidRPr="7CDEF6F7">
        <w:rPr>
          <w:u w:val="single"/>
        </w:rPr>
        <w:t>each academic year</w:t>
      </w:r>
      <w:r w:rsidR="00405ACD" w:rsidRPr="7CDEF6F7">
        <w:rPr>
          <w:u w:val="single"/>
        </w:rPr>
        <w:t xml:space="preserve"> </w:t>
      </w:r>
      <w:r w:rsidR="008C707E">
        <w:rPr>
          <w:u w:val="single"/>
        </w:rPr>
        <w:t>thereafter</w:t>
      </w:r>
      <w:r w:rsidR="00405ACD" w:rsidRPr="7CDEF6F7">
        <w:rPr>
          <w:u w:val="single"/>
        </w:rPr>
        <w:t>, the department</w:t>
      </w:r>
      <w:r w:rsidR="003A51D3" w:rsidRPr="7CDEF6F7">
        <w:rPr>
          <w:u w:val="single"/>
        </w:rPr>
        <w:t xml:space="preserve"> shall distribute to each school</w:t>
      </w:r>
      <w:r w:rsidR="004E05B7" w:rsidRPr="7CDEF6F7">
        <w:rPr>
          <w:u w:val="single"/>
        </w:rPr>
        <w:t xml:space="preserve">, for distribution to </w:t>
      </w:r>
      <w:r w:rsidR="00403D99" w:rsidRPr="7CDEF6F7">
        <w:rPr>
          <w:u w:val="single"/>
        </w:rPr>
        <w:t xml:space="preserve">the </w:t>
      </w:r>
      <w:r w:rsidR="00403D99" w:rsidRPr="7CDEF6F7">
        <w:rPr>
          <w:u w:val="single"/>
        </w:rPr>
        <w:lastRenderedPageBreak/>
        <w:t xml:space="preserve">parents of each </w:t>
      </w:r>
      <w:r w:rsidR="004E05B7" w:rsidRPr="7CDEF6F7">
        <w:rPr>
          <w:u w:val="single"/>
        </w:rPr>
        <w:t>student</w:t>
      </w:r>
      <w:r w:rsidR="003A51D3" w:rsidRPr="7CDEF6F7">
        <w:rPr>
          <w:u w:val="single"/>
        </w:rPr>
        <w:t xml:space="preserve"> </w:t>
      </w:r>
      <w:r w:rsidR="00403D99" w:rsidRPr="7CDEF6F7">
        <w:rPr>
          <w:u w:val="single"/>
        </w:rPr>
        <w:t>attending</w:t>
      </w:r>
      <w:r w:rsidR="00A230DB" w:rsidRPr="7CDEF6F7">
        <w:rPr>
          <w:u w:val="single"/>
        </w:rPr>
        <w:t xml:space="preserve"> such school</w:t>
      </w:r>
      <w:r w:rsidR="00405ACD" w:rsidRPr="7CDEF6F7">
        <w:rPr>
          <w:u w:val="single"/>
        </w:rPr>
        <w:t>, the</w:t>
      </w:r>
      <w:r w:rsidR="00C12E04" w:rsidRPr="7CDEF6F7">
        <w:rPr>
          <w:u w:val="single"/>
        </w:rPr>
        <w:t xml:space="preserve"> materials developed </w:t>
      </w:r>
      <w:r>
        <w:rPr>
          <w:u w:val="single"/>
        </w:rPr>
        <w:t xml:space="preserve">in collaboration with the department of health and mental hygiene </w:t>
      </w:r>
      <w:r w:rsidR="00C12E04" w:rsidRPr="7CDEF6F7">
        <w:rPr>
          <w:u w:val="single"/>
        </w:rPr>
        <w:t>pursuant to section</w:t>
      </w:r>
      <w:r>
        <w:rPr>
          <w:u w:val="single"/>
        </w:rPr>
        <w:t xml:space="preserve"> </w:t>
      </w:r>
      <w:r w:rsidRPr="004A7CBC">
        <w:rPr>
          <w:u w:val="single"/>
        </w:rPr>
        <w:t>17-199.4.2</w:t>
      </w:r>
      <w:r w:rsidR="00405ACD" w:rsidRPr="7CDEF6F7">
        <w:rPr>
          <w:u w:val="single"/>
        </w:rPr>
        <w:t>. Such distribution shall be</w:t>
      </w:r>
      <w:r w:rsidR="00C12E04" w:rsidRPr="7CDEF6F7">
        <w:rPr>
          <w:u w:val="single"/>
        </w:rPr>
        <w:t xml:space="preserve"> in hard copy or</w:t>
      </w:r>
      <w:r w:rsidR="00D20450" w:rsidRPr="7CDEF6F7">
        <w:rPr>
          <w:u w:val="single"/>
        </w:rPr>
        <w:t xml:space="preserve"> electronically, </w:t>
      </w:r>
      <w:bookmarkStart w:id="1" w:name="_Hlk227317711"/>
      <w:r w:rsidR="00D20450" w:rsidRPr="7CDEF6F7">
        <w:rPr>
          <w:u w:val="single"/>
        </w:rPr>
        <w:t>if distribution</w:t>
      </w:r>
      <w:r w:rsidR="00C12E04" w:rsidRPr="7CDEF6F7">
        <w:rPr>
          <w:u w:val="single"/>
        </w:rPr>
        <w:t xml:space="preserve"> of </w:t>
      </w:r>
      <w:r w:rsidR="00D20450" w:rsidRPr="7CDEF6F7">
        <w:rPr>
          <w:u w:val="single"/>
        </w:rPr>
        <w:t xml:space="preserve">other </w:t>
      </w:r>
      <w:r w:rsidR="00C12E04" w:rsidRPr="7CDEF6F7">
        <w:rPr>
          <w:u w:val="single"/>
        </w:rPr>
        <w:t>similar documents occurs electronically</w:t>
      </w:r>
      <w:r w:rsidR="00D20450" w:rsidRPr="7CDEF6F7">
        <w:rPr>
          <w:u w:val="single"/>
        </w:rPr>
        <w:t xml:space="preserve">, </w:t>
      </w:r>
      <w:bookmarkEnd w:id="1"/>
      <w:r w:rsidR="00D20450" w:rsidRPr="7CDEF6F7">
        <w:rPr>
          <w:u w:val="single"/>
        </w:rPr>
        <w:t>using plain and simple language</w:t>
      </w:r>
      <w:r w:rsidR="00C12E04" w:rsidRPr="7CDEF6F7">
        <w:rPr>
          <w:u w:val="single"/>
        </w:rPr>
        <w:t>.</w:t>
      </w:r>
      <w:r w:rsidR="004E05B7" w:rsidRPr="7CDEF6F7">
        <w:rPr>
          <w:u w:val="single"/>
        </w:rPr>
        <w:t xml:space="preserve"> </w:t>
      </w:r>
      <w:r w:rsidR="00B65767" w:rsidRPr="7CDEF6F7">
        <w:rPr>
          <w:u w:val="single"/>
        </w:rPr>
        <w:t>Hard copies of the materials shall also be made available in the main or central office of each school and in each school-based health center.</w:t>
      </w:r>
    </w:p>
    <w:p w14:paraId="2FCD88E4" w14:textId="0BEEB2FB" w:rsidR="00C757B6" w:rsidRDefault="00BE3579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D20450" w:rsidRPr="7CDEF6F7">
        <w:rPr>
          <w:u w:val="single"/>
        </w:rPr>
        <w:t xml:space="preserve">. </w:t>
      </w:r>
      <w:r w:rsidR="00C757B6">
        <w:rPr>
          <w:u w:val="single"/>
        </w:rPr>
        <w:t xml:space="preserve">Availability of materials. The materials developed pursuant to section 17-199.4.2 shall, upon request, be made available electronically to charter and nonpublic schools in the city. </w:t>
      </w:r>
    </w:p>
    <w:p w14:paraId="4E441597" w14:textId="3267736D" w:rsidR="00D20450" w:rsidRDefault="00C757B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0A2775" w:rsidRPr="7CDEF6F7">
        <w:rPr>
          <w:u w:val="single"/>
        </w:rPr>
        <w:t xml:space="preserve">Language accessibility. </w:t>
      </w:r>
      <w:r w:rsidR="00984A63" w:rsidRPr="7CDEF6F7">
        <w:rPr>
          <w:u w:val="single"/>
        </w:rPr>
        <w:t>The materials</w:t>
      </w:r>
      <w:r w:rsidR="00D20450" w:rsidRPr="7CDEF6F7">
        <w:rPr>
          <w:u w:val="single"/>
        </w:rPr>
        <w:t xml:space="preserve"> required to be distr</w:t>
      </w:r>
      <w:r w:rsidR="000A2775" w:rsidRPr="7CDEF6F7">
        <w:rPr>
          <w:u w:val="single"/>
        </w:rPr>
        <w:t xml:space="preserve">ibuted pursuant to subdivision </w:t>
      </w:r>
      <w:r w:rsidR="00BE3579">
        <w:rPr>
          <w:u w:val="single"/>
        </w:rPr>
        <w:t>b</w:t>
      </w:r>
      <w:r w:rsidR="00D20450" w:rsidRPr="7CDEF6F7">
        <w:rPr>
          <w:u w:val="single"/>
        </w:rPr>
        <w:t xml:space="preserve"> of this section shall be made available in English, the </w:t>
      </w:r>
      <w:r w:rsidR="00455A58">
        <w:rPr>
          <w:u w:val="single"/>
        </w:rPr>
        <w:t xml:space="preserve">9 most common </w:t>
      </w:r>
      <w:r w:rsidR="00CB7F54">
        <w:rPr>
          <w:u w:val="single"/>
        </w:rPr>
        <w:t>home</w:t>
      </w:r>
      <w:r w:rsidR="00CB7F54" w:rsidRPr="7CDEF6F7">
        <w:rPr>
          <w:u w:val="single"/>
        </w:rPr>
        <w:t xml:space="preserve"> </w:t>
      </w:r>
      <w:r w:rsidR="00D20450" w:rsidRPr="7CDEF6F7">
        <w:rPr>
          <w:u w:val="single"/>
        </w:rPr>
        <w:t xml:space="preserve">languages </w:t>
      </w:r>
      <w:r w:rsidR="09AD8DE1" w:rsidRPr="7CDEF6F7">
        <w:rPr>
          <w:u w:val="single"/>
        </w:rPr>
        <w:t xml:space="preserve">of </w:t>
      </w:r>
      <w:r w:rsidR="00D20450" w:rsidRPr="7CDEF6F7">
        <w:rPr>
          <w:u w:val="single"/>
        </w:rPr>
        <w:t>students enrolled in schools, and any additional languages as determined by the department.</w:t>
      </w:r>
    </w:p>
    <w:p w14:paraId="41243886" w14:textId="1FFA7880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 xml:space="preserve">§ </w:t>
      </w:r>
      <w:r w:rsidR="00BE3579">
        <w:t>3</w:t>
      </w:r>
      <w:r>
        <w:t>.</w:t>
      </w:r>
      <w:r w:rsidR="00252659">
        <w:t xml:space="preserve"> This lo</w:t>
      </w:r>
      <w:r w:rsidR="007539F5">
        <w:t xml:space="preserve">cal law takes effect </w:t>
      </w:r>
      <w:r w:rsidR="007B358D">
        <w:t>immediately</w:t>
      </w:r>
      <w:r w:rsidR="00B65767">
        <w:t>.</w:t>
      </w:r>
    </w:p>
    <w:p w14:paraId="259940D3" w14:textId="77777777" w:rsidR="002F196D" w:rsidRDefault="002F196D" w:rsidP="007101A2">
      <w:pPr>
        <w:ind w:firstLine="0"/>
        <w:jc w:val="both"/>
        <w:rPr>
          <w:sz w:val="18"/>
          <w:szCs w:val="18"/>
        </w:rPr>
      </w:pPr>
    </w:p>
    <w:p w14:paraId="0358B7D2" w14:textId="77777777" w:rsidR="00566306" w:rsidRDefault="00566306" w:rsidP="007101A2">
      <w:pPr>
        <w:ind w:firstLine="0"/>
        <w:jc w:val="both"/>
        <w:rPr>
          <w:sz w:val="18"/>
          <w:szCs w:val="18"/>
        </w:rPr>
        <w:sectPr w:rsidR="0056630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4C8FAB5" w14:textId="77777777" w:rsidR="00B65767" w:rsidRDefault="00B65767" w:rsidP="007101A2">
      <w:pPr>
        <w:ind w:firstLine="0"/>
        <w:jc w:val="both"/>
        <w:rPr>
          <w:sz w:val="18"/>
          <w:szCs w:val="18"/>
        </w:rPr>
      </w:pPr>
    </w:p>
    <w:p w14:paraId="323AB4CA" w14:textId="0E620EFE" w:rsidR="00EB262D" w:rsidRDefault="00B6576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NJF</w:t>
      </w:r>
      <w:r w:rsidR="00CB7F54">
        <w:rPr>
          <w:sz w:val="18"/>
          <w:szCs w:val="18"/>
        </w:rPr>
        <w:t>/CP</w:t>
      </w:r>
    </w:p>
    <w:p w14:paraId="1136743D" w14:textId="0E1BBF93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65767">
        <w:rPr>
          <w:sz w:val="18"/>
          <w:szCs w:val="18"/>
        </w:rPr>
        <w:t>18433</w:t>
      </w:r>
    </w:p>
    <w:p w14:paraId="6A4D6466" w14:textId="2DE2E8F2" w:rsidR="00A45EE0" w:rsidRDefault="00A45EE0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1337-2025</w:t>
      </w:r>
    </w:p>
    <w:p w14:paraId="031EAB3D" w14:textId="2F5BF50B" w:rsidR="002D5F4F" w:rsidRDefault="007A54E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4/22/2026 3:35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24C7F" w14:textId="77777777" w:rsidR="006B172E" w:rsidRDefault="006B172E">
      <w:r>
        <w:separator/>
      </w:r>
    </w:p>
    <w:p w14:paraId="62ED7356" w14:textId="77777777" w:rsidR="006B172E" w:rsidRDefault="006B172E"/>
  </w:endnote>
  <w:endnote w:type="continuationSeparator" w:id="0">
    <w:p w14:paraId="0CC54BB1" w14:textId="77777777" w:rsidR="006B172E" w:rsidRDefault="006B172E">
      <w:r>
        <w:continuationSeparator/>
      </w:r>
    </w:p>
    <w:p w14:paraId="07F584B2" w14:textId="77777777" w:rsidR="006B172E" w:rsidRDefault="006B17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47078" w14:textId="038609B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14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0B57C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B25C9E" w14:textId="4A9C591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14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297C34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03ADD" w14:textId="77777777" w:rsidR="006B172E" w:rsidRDefault="006B172E">
      <w:r>
        <w:separator/>
      </w:r>
    </w:p>
    <w:p w14:paraId="1DFEE4BD" w14:textId="77777777" w:rsidR="006B172E" w:rsidRDefault="006B172E"/>
  </w:footnote>
  <w:footnote w:type="continuationSeparator" w:id="0">
    <w:p w14:paraId="682CC40F" w14:textId="77777777" w:rsidR="006B172E" w:rsidRDefault="006B172E">
      <w:r>
        <w:continuationSeparator/>
      </w:r>
    </w:p>
    <w:p w14:paraId="186A5529" w14:textId="77777777" w:rsidR="006B172E" w:rsidRDefault="006B17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428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A88"/>
    <w:rsid w:val="00000608"/>
    <w:rsid w:val="00004078"/>
    <w:rsid w:val="000135A3"/>
    <w:rsid w:val="00025490"/>
    <w:rsid w:val="00035181"/>
    <w:rsid w:val="000502BC"/>
    <w:rsid w:val="00056BB0"/>
    <w:rsid w:val="000605FA"/>
    <w:rsid w:val="00064AFB"/>
    <w:rsid w:val="00072E93"/>
    <w:rsid w:val="0009173E"/>
    <w:rsid w:val="00094A70"/>
    <w:rsid w:val="000A2775"/>
    <w:rsid w:val="000D4A7F"/>
    <w:rsid w:val="000E1ACB"/>
    <w:rsid w:val="000F669D"/>
    <w:rsid w:val="001048AA"/>
    <w:rsid w:val="001073BD"/>
    <w:rsid w:val="001156EC"/>
    <w:rsid w:val="00115B31"/>
    <w:rsid w:val="001509BF"/>
    <w:rsid w:val="00150A27"/>
    <w:rsid w:val="00162FC0"/>
    <w:rsid w:val="00165627"/>
    <w:rsid w:val="00167107"/>
    <w:rsid w:val="00177ACA"/>
    <w:rsid w:val="00180BD2"/>
    <w:rsid w:val="0018562E"/>
    <w:rsid w:val="00191E91"/>
    <w:rsid w:val="00195A80"/>
    <w:rsid w:val="001B4306"/>
    <w:rsid w:val="001D4249"/>
    <w:rsid w:val="00205741"/>
    <w:rsid w:val="00207323"/>
    <w:rsid w:val="0021642E"/>
    <w:rsid w:val="0022099D"/>
    <w:rsid w:val="00221F2F"/>
    <w:rsid w:val="0023107E"/>
    <w:rsid w:val="00241F94"/>
    <w:rsid w:val="00252659"/>
    <w:rsid w:val="00257647"/>
    <w:rsid w:val="00270162"/>
    <w:rsid w:val="00280955"/>
    <w:rsid w:val="002845FA"/>
    <w:rsid w:val="00292C42"/>
    <w:rsid w:val="002A7023"/>
    <w:rsid w:val="002C4435"/>
    <w:rsid w:val="002D5F4F"/>
    <w:rsid w:val="002F196D"/>
    <w:rsid w:val="002F269C"/>
    <w:rsid w:val="002F2A99"/>
    <w:rsid w:val="002F637A"/>
    <w:rsid w:val="00301E5D"/>
    <w:rsid w:val="00320D3B"/>
    <w:rsid w:val="0032213B"/>
    <w:rsid w:val="0033027F"/>
    <w:rsid w:val="003447CD"/>
    <w:rsid w:val="00352CA7"/>
    <w:rsid w:val="00362361"/>
    <w:rsid w:val="003720CF"/>
    <w:rsid w:val="003874A1"/>
    <w:rsid w:val="00387754"/>
    <w:rsid w:val="00393A24"/>
    <w:rsid w:val="003A29EF"/>
    <w:rsid w:val="003A51D3"/>
    <w:rsid w:val="003A75C2"/>
    <w:rsid w:val="003C292F"/>
    <w:rsid w:val="003E33EA"/>
    <w:rsid w:val="003F26F9"/>
    <w:rsid w:val="003F3109"/>
    <w:rsid w:val="00403D99"/>
    <w:rsid w:val="00405ACD"/>
    <w:rsid w:val="00421FFF"/>
    <w:rsid w:val="00432688"/>
    <w:rsid w:val="00444642"/>
    <w:rsid w:val="00447A01"/>
    <w:rsid w:val="00452E95"/>
    <w:rsid w:val="00455A58"/>
    <w:rsid w:val="00463E60"/>
    <w:rsid w:val="00465293"/>
    <w:rsid w:val="00470B8A"/>
    <w:rsid w:val="004948B5"/>
    <w:rsid w:val="00496282"/>
    <w:rsid w:val="00497233"/>
    <w:rsid w:val="004A7CBC"/>
    <w:rsid w:val="004B097C"/>
    <w:rsid w:val="004C0F73"/>
    <w:rsid w:val="004E05B7"/>
    <w:rsid w:val="004E1CF2"/>
    <w:rsid w:val="004E49E6"/>
    <w:rsid w:val="004E6C6F"/>
    <w:rsid w:val="004F3343"/>
    <w:rsid w:val="0050058D"/>
    <w:rsid w:val="005020E8"/>
    <w:rsid w:val="0054519F"/>
    <w:rsid w:val="00550E96"/>
    <w:rsid w:val="00551926"/>
    <w:rsid w:val="0055338F"/>
    <w:rsid w:val="00554C35"/>
    <w:rsid w:val="00566306"/>
    <w:rsid w:val="0057235A"/>
    <w:rsid w:val="00576490"/>
    <w:rsid w:val="00586366"/>
    <w:rsid w:val="00592D44"/>
    <w:rsid w:val="00595589"/>
    <w:rsid w:val="005A1D16"/>
    <w:rsid w:val="005A1EBD"/>
    <w:rsid w:val="005A4509"/>
    <w:rsid w:val="005B5DE4"/>
    <w:rsid w:val="005C0FEF"/>
    <w:rsid w:val="005C6980"/>
    <w:rsid w:val="005D4816"/>
    <w:rsid w:val="005D4A03"/>
    <w:rsid w:val="005E655A"/>
    <w:rsid w:val="005E7681"/>
    <w:rsid w:val="005F3AA6"/>
    <w:rsid w:val="00615AC2"/>
    <w:rsid w:val="006171BD"/>
    <w:rsid w:val="006236AC"/>
    <w:rsid w:val="00623B93"/>
    <w:rsid w:val="00624D84"/>
    <w:rsid w:val="00630AB3"/>
    <w:rsid w:val="00641049"/>
    <w:rsid w:val="00656B62"/>
    <w:rsid w:val="006662DF"/>
    <w:rsid w:val="00675DA3"/>
    <w:rsid w:val="00681A93"/>
    <w:rsid w:val="00683A4C"/>
    <w:rsid w:val="00687344"/>
    <w:rsid w:val="006A691C"/>
    <w:rsid w:val="006B172E"/>
    <w:rsid w:val="006B26AF"/>
    <w:rsid w:val="006B3EB6"/>
    <w:rsid w:val="006B590A"/>
    <w:rsid w:val="006B5AB9"/>
    <w:rsid w:val="006C29D8"/>
    <w:rsid w:val="006D3E3C"/>
    <w:rsid w:val="006D562C"/>
    <w:rsid w:val="006E5BA9"/>
    <w:rsid w:val="006F5CC7"/>
    <w:rsid w:val="00703108"/>
    <w:rsid w:val="007042D5"/>
    <w:rsid w:val="007101A2"/>
    <w:rsid w:val="00711EE8"/>
    <w:rsid w:val="007218EB"/>
    <w:rsid w:val="0072551E"/>
    <w:rsid w:val="00727F04"/>
    <w:rsid w:val="00736F2A"/>
    <w:rsid w:val="00742648"/>
    <w:rsid w:val="007474F7"/>
    <w:rsid w:val="00750030"/>
    <w:rsid w:val="00750DD9"/>
    <w:rsid w:val="007539F5"/>
    <w:rsid w:val="00763FDD"/>
    <w:rsid w:val="00766FDA"/>
    <w:rsid w:val="00767CD4"/>
    <w:rsid w:val="00770B9A"/>
    <w:rsid w:val="00774927"/>
    <w:rsid w:val="00776C2B"/>
    <w:rsid w:val="007A1A40"/>
    <w:rsid w:val="007A54E8"/>
    <w:rsid w:val="007B293E"/>
    <w:rsid w:val="007B358D"/>
    <w:rsid w:val="007B6497"/>
    <w:rsid w:val="007C1D9D"/>
    <w:rsid w:val="007C2840"/>
    <w:rsid w:val="007C62A9"/>
    <w:rsid w:val="007C6893"/>
    <w:rsid w:val="007C7562"/>
    <w:rsid w:val="007E73C5"/>
    <w:rsid w:val="007E79D5"/>
    <w:rsid w:val="007F0A63"/>
    <w:rsid w:val="007F4087"/>
    <w:rsid w:val="00806569"/>
    <w:rsid w:val="00812114"/>
    <w:rsid w:val="008167F4"/>
    <w:rsid w:val="00817392"/>
    <w:rsid w:val="00824B88"/>
    <w:rsid w:val="0083646C"/>
    <w:rsid w:val="00841452"/>
    <w:rsid w:val="0084766F"/>
    <w:rsid w:val="0085260B"/>
    <w:rsid w:val="00853E42"/>
    <w:rsid w:val="00872BFD"/>
    <w:rsid w:val="00873B26"/>
    <w:rsid w:val="00880099"/>
    <w:rsid w:val="00882207"/>
    <w:rsid w:val="008948FC"/>
    <w:rsid w:val="008A1AD1"/>
    <w:rsid w:val="008A41C0"/>
    <w:rsid w:val="008A6DCC"/>
    <w:rsid w:val="008B5254"/>
    <w:rsid w:val="008C707E"/>
    <w:rsid w:val="008C787B"/>
    <w:rsid w:val="008E28FA"/>
    <w:rsid w:val="008F0B17"/>
    <w:rsid w:val="008F0E17"/>
    <w:rsid w:val="00900ACB"/>
    <w:rsid w:val="009034D4"/>
    <w:rsid w:val="00907258"/>
    <w:rsid w:val="009155F0"/>
    <w:rsid w:val="00925D71"/>
    <w:rsid w:val="009308B0"/>
    <w:rsid w:val="0094029B"/>
    <w:rsid w:val="00946C76"/>
    <w:rsid w:val="00962EA3"/>
    <w:rsid w:val="009660AA"/>
    <w:rsid w:val="009822E5"/>
    <w:rsid w:val="00984A63"/>
    <w:rsid w:val="00985195"/>
    <w:rsid w:val="00990ECE"/>
    <w:rsid w:val="00995B9D"/>
    <w:rsid w:val="009E6A04"/>
    <w:rsid w:val="009F3503"/>
    <w:rsid w:val="00A029D5"/>
    <w:rsid w:val="00A03635"/>
    <w:rsid w:val="00A10451"/>
    <w:rsid w:val="00A141E7"/>
    <w:rsid w:val="00A15CF3"/>
    <w:rsid w:val="00A230DB"/>
    <w:rsid w:val="00A269C2"/>
    <w:rsid w:val="00A45EE0"/>
    <w:rsid w:val="00A46ACE"/>
    <w:rsid w:val="00A531EC"/>
    <w:rsid w:val="00A6095F"/>
    <w:rsid w:val="00A63A88"/>
    <w:rsid w:val="00A654D0"/>
    <w:rsid w:val="00A67E20"/>
    <w:rsid w:val="00A73500"/>
    <w:rsid w:val="00A767A8"/>
    <w:rsid w:val="00A90972"/>
    <w:rsid w:val="00A92EF1"/>
    <w:rsid w:val="00AD1881"/>
    <w:rsid w:val="00AE212E"/>
    <w:rsid w:val="00AE3E65"/>
    <w:rsid w:val="00AE4C3C"/>
    <w:rsid w:val="00AE5164"/>
    <w:rsid w:val="00AF39A5"/>
    <w:rsid w:val="00B15D83"/>
    <w:rsid w:val="00B1635A"/>
    <w:rsid w:val="00B16825"/>
    <w:rsid w:val="00B30100"/>
    <w:rsid w:val="00B47730"/>
    <w:rsid w:val="00B50815"/>
    <w:rsid w:val="00B50D6F"/>
    <w:rsid w:val="00B55913"/>
    <w:rsid w:val="00B6141A"/>
    <w:rsid w:val="00B65767"/>
    <w:rsid w:val="00B86141"/>
    <w:rsid w:val="00BA34BD"/>
    <w:rsid w:val="00BA4408"/>
    <w:rsid w:val="00BA599A"/>
    <w:rsid w:val="00BB6434"/>
    <w:rsid w:val="00BC1806"/>
    <w:rsid w:val="00BC36AE"/>
    <w:rsid w:val="00BD4E49"/>
    <w:rsid w:val="00BE3579"/>
    <w:rsid w:val="00BF76F0"/>
    <w:rsid w:val="00C12E04"/>
    <w:rsid w:val="00C31941"/>
    <w:rsid w:val="00C5050C"/>
    <w:rsid w:val="00C673E9"/>
    <w:rsid w:val="00C757B6"/>
    <w:rsid w:val="00C76895"/>
    <w:rsid w:val="00C92A35"/>
    <w:rsid w:val="00C93F56"/>
    <w:rsid w:val="00C950E0"/>
    <w:rsid w:val="00C96CEE"/>
    <w:rsid w:val="00CA09E2"/>
    <w:rsid w:val="00CA2899"/>
    <w:rsid w:val="00CA30A1"/>
    <w:rsid w:val="00CA6B5C"/>
    <w:rsid w:val="00CB6761"/>
    <w:rsid w:val="00CB7F54"/>
    <w:rsid w:val="00CC4ED3"/>
    <w:rsid w:val="00CE602C"/>
    <w:rsid w:val="00CF1435"/>
    <w:rsid w:val="00CF17D2"/>
    <w:rsid w:val="00D152FF"/>
    <w:rsid w:val="00D16777"/>
    <w:rsid w:val="00D20450"/>
    <w:rsid w:val="00D214D1"/>
    <w:rsid w:val="00D30A34"/>
    <w:rsid w:val="00D368AF"/>
    <w:rsid w:val="00D50EE2"/>
    <w:rsid w:val="00D52CE9"/>
    <w:rsid w:val="00D6042F"/>
    <w:rsid w:val="00D929DF"/>
    <w:rsid w:val="00D94395"/>
    <w:rsid w:val="00D975BE"/>
    <w:rsid w:val="00DB6BFB"/>
    <w:rsid w:val="00DC57C0"/>
    <w:rsid w:val="00DE6E46"/>
    <w:rsid w:val="00DF7976"/>
    <w:rsid w:val="00E004A5"/>
    <w:rsid w:val="00E03737"/>
    <w:rsid w:val="00E0423E"/>
    <w:rsid w:val="00E06550"/>
    <w:rsid w:val="00E06B4E"/>
    <w:rsid w:val="00E13406"/>
    <w:rsid w:val="00E13E0C"/>
    <w:rsid w:val="00E20C35"/>
    <w:rsid w:val="00E310B4"/>
    <w:rsid w:val="00E34500"/>
    <w:rsid w:val="00E37C8F"/>
    <w:rsid w:val="00E42EF6"/>
    <w:rsid w:val="00E44489"/>
    <w:rsid w:val="00E611AD"/>
    <w:rsid w:val="00E611DE"/>
    <w:rsid w:val="00E83226"/>
    <w:rsid w:val="00E84A4E"/>
    <w:rsid w:val="00E92CE2"/>
    <w:rsid w:val="00E939AB"/>
    <w:rsid w:val="00E96AB4"/>
    <w:rsid w:val="00E97376"/>
    <w:rsid w:val="00EA61B9"/>
    <w:rsid w:val="00EB262D"/>
    <w:rsid w:val="00EB4F54"/>
    <w:rsid w:val="00EB5A95"/>
    <w:rsid w:val="00EB7A43"/>
    <w:rsid w:val="00EC2347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1D92"/>
    <w:rsid w:val="00F33321"/>
    <w:rsid w:val="00F34140"/>
    <w:rsid w:val="00F60349"/>
    <w:rsid w:val="00F77FFD"/>
    <w:rsid w:val="00F93C62"/>
    <w:rsid w:val="00FA5BBD"/>
    <w:rsid w:val="00FA63F7"/>
    <w:rsid w:val="00FB2FD6"/>
    <w:rsid w:val="00FC4379"/>
    <w:rsid w:val="00FC547E"/>
    <w:rsid w:val="00FC6504"/>
    <w:rsid w:val="00FD6F0D"/>
    <w:rsid w:val="00FF040E"/>
    <w:rsid w:val="00FF4160"/>
    <w:rsid w:val="09AD8DE1"/>
    <w:rsid w:val="0B06A36F"/>
    <w:rsid w:val="14554482"/>
    <w:rsid w:val="154432ED"/>
    <w:rsid w:val="19AB0A1B"/>
    <w:rsid w:val="1D039E07"/>
    <w:rsid w:val="21F2DDCB"/>
    <w:rsid w:val="281F7D3D"/>
    <w:rsid w:val="3119671D"/>
    <w:rsid w:val="4797C738"/>
    <w:rsid w:val="4ACB6A78"/>
    <w:rsid w:val="58573C13"/>
    <w:rsid w:val="5C29581E"/>
    <w:rsid w:val="6303554C"/>
    <w:rsid w:val="6BB80333"/>
    <w:rsid w:val="6E85188B"/>
    <w:rsid w:val="7CDEF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B77AA4"/>
  <w15:docId w15:val="{5AE7D806-3A10-41C9-9D2F-D78FA3C8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36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68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68A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8AF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12E04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0DD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6895"/>
    <w:rPr>
      <w:color w:val="800080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A67E2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b34bf-cca8-4365-8b64-9460ff5d72ad">
      <Terms xmlns="http://schemas.microsoft.com/office/infopath/2007/PartnerControls"/>
    </lcf76f155ced4ddcb4097134ff3c332f>
    <TaxCatchAll xmlns="75bc9451-a6ec-40f3-8fd3-7b262a948d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ABC98A6B3A404CB8D48CD709AB64E8" ma:contentTypeVersion="17" ma:contentTypeDescription="Create a new document." ma:contentTypeScope="" ma:versionID="3bb4686663f116ab70a00d5ce32c889f">
  <xsd:schema xmlns:xsd="http://www.w3.org/2001/XMLSchema" xmlns:xs="http://www.w3.org/2001/XMLSchema" xmlns:p="http://schemas.microsoft.com/office/2006/metadata/properties" xmlns:ns2="c52b34bf-cca8-4365-8b64-9460ff5d72ad" xmlns:ns3="75bc9451-a6ec-40f3-8fd3-7b262a948d38" targetNamespace="http://schemas.microsoft.com/office/2006/metadata/properties" ma:root="true" ma:fieldsID="bec9de242e2ca0380b622283fe421d83" ns2:_="" ns3:_="">
    <xsd:import namespace="c52b34bf-cca8-4365-8b64-9460ff5d72ad"/>
    <xsd:import namespace="75bc9451-a6ec-40f3-8fd3-7b262a948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b34bf-cca8-4365-8b64-9460ff5d7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ca87873-bdaf-4156-af8e-11c820835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9451-a6ec-40f3-8fd3-7b262a948d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8296073-e6dd-4877-b137-2dd4b65eb172}" ma:internalName="TaxCatchAll" ma:showField="CatchAllData" ma:web="75bc9451-a6ec-40f3-8fd3-7b262a948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6C672-9505-4A77-AF1C-20FCB01CD8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93DDDC-AE1A-46CD-B9E7-2F3E8E67BFE4}">
  <ds:schemaRefs>
    <ds:schemaRef ds:uri="http://schemas.microsoft.com/office/2006/metadata/properties"/>
    <ds:schemaRef ds:uri="http://schemas.microsoft.com/office/infopath/2007/PartnerControls"/>
    <ds:schemaRef ds:uri="c52b34bf-cca8-4365-8b64-9460ff5d72ad"/>
    <ds:schemaRef ds:uri="75bc9451-a6ec-40f3-8fd3-7b262a948d38"/>
  </ds:schemaRefs>
</ds:datastoreItem>
</file>

<file path=customXml/itemProps3.xml><?xml version="1.0" encoding="utf-8"?>
<ds:datastoreItem xmlns:ds="http://schemas.openxmlformats.org/officeDocument/2006/customXml" ds:itemID="{1B6EAFEE-8F94-4BFE-9BE7-19EF6501EA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456AF8-833E-4399-83FF-DF14167D9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b34bf-cca8-4365-8b64-9460ff5d72ad"/>
    <ds:schemaRef ds:uri="75bc9451-a6ec-40f3-8fd3-7b262a948d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Jean-Francois, Nadia</dc:creator>
  <cp:lastModifiedBy>Jeffries, Jillian</cp:lastModifiedBy>
  <cp:revision>2</cp:revision>
  <cp:lastPrinted>2013-04-22T14:57:00Z</cp:lastPrinted>
  <dcterms:created xsi:type="dcterms:W3CDTF">2026-05-01T19:45:00Z</dcterms:created>
  <dcterms:modified xsi:type="dcterms:W3CDTF">2026-05-01T19:45:00Z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0x010100BDABC98A6B3A404CB8D48CD709AB64E8</vt:lpwstr>
  </property>
  <property fmtid="{D5CDD505-2E9C-101B-9397-08002B2CF9AE}" pid="3" name="MediaServiceImageTags">
    <vt:lpwstr/>
  </property>
</Properties>
</file>