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330E" w14:textId="39F5B18B" w:rsidR="004E1CF2" w:rsidRDefault="004E1CF2" w:rsidP="00E97376">
      <w:pPr>
        <w:ind w:firstLine="0"/>
        <w:jc w:val="center"/>
      </w:pPr>
      <w:r>
        <w:t>Int. No.</w:t>
      </w:r>
      <w:r w:rsidR="00C16828">
        <w:t xml:space="preserve"> </w:t>
      </w:r>
      <w:r w:rsidR="007E01F6">
        <w:t>294</w:t>
      </w:r>
    </w:p>
    <w:p w14:paraId="75BD7128" w14:textId="77777777" w:rsidR="00E97376" w:rsidRDefault="00E97376" w:rsidP="00E97376">
      <w:pPr>
        <w:ind w:firstLine="0"/>
        <w:jc w:val="center"/>
      </w:pPr>
    </w:p>
    <w:p w14:paraId="5C4C4400" w14:textId="77777777" w:rsidR="00367F73" w:rsidRDefault="00367F73" w:rsidP="00367F7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Louis, Marte, Stevens, Brooks-Powers, Ossé, Restler, J. Sanchez, Banks, Brewer, Nurse and Cabán</w:t>
      </w:r>
    </w:p>
    <w:p w14:paraId="0A09BFA5" w14:textId="77777777" w:rsidR="00571466" w:rsidRDefault="00571466" w:rsidP="007101A2">
      <w:pPr>
        <w:pStyle w:val="BodyText"/>
        <w:spacing w:line="240" w:lineRule="auto"/>
        <w:ind w:firstLine="0"/>
      </w:pPr>
    </w:p>
    <w:p w14:paraId="0701BE9B" w14:textId="77777777" w:rsidR="00150633" w:rsidRPr="00150633" w:rsidRDefault="00150633" w:rsidP="007101A2">
      <w:pPr>
        <w:pStyle w:val="BodyText"/>
        <w:spacing w:line="240" w:lineRule="auto"/>
        <w:ind w:firstLine="0"/>
        <w:rPr>
          <w:vanish/>
        </w:rPr>
      </w:pPr>
      <w:r w:rsidRPr="00150633">
        <w:rPr>
          <w:vanish/>
        </w:rPr>
        <w:t>..Title</w:t>
      </w:r>
    </w:p>
    <w:p w14:paraId="6A3C0774" w14:textId="565098E7" w:rsidR="004E1CF2" w:rsidRDefault="0015063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C03C4">
        <w:t>administrative code of the city of New York</w:t>
      </w:r>
      <w:r w:rsidR="004E1CF2">
        <w:t xml:space="preserve">, </w:t>
      </w:r>
      <w:r w:rsidR="005357BE">
        <w:t xml:space="preserve">in relation </w:t>
      </w:r>
      <w:r w:rsidR="005357BE" w:rsidRPr="004E3D8B">
        <w:t xml:space="preserve">to </w:t>
      </w:r>
      <w:r w:rsidR="00B74914">
        <w:t xml:space="preserve">a </w:t>
      </w:r>
      <w:r w:rsidR="005357BE">
        <w:t xml:space="preserve">discounted bike share rate for </w:t>
      </w:r>
      <w:r w:rsidR="004D0DCA">
        <w:t>p</w:t>
      </w:r>
      <w:r w:rsidR="005357BE">
        <w:t xml:space="preserve">ublic </w:t>
      </w:r>
      <w:r w:rsidR="004D0DCA">
        <w:t>s</w:t>
      </w:r>
      <w:r w:rsidR="005357BE">
        <w:t>chool students</w:t>
      </w:r>
      <w:r w:rsidR="001D1919">
        <w:t xml:space="preserve"> aged 16 </w:t>
      </w:r>
      <w:r w:rsidR="0021294B">
        <w:t>or</w:t>
      </w:r>
      <w:r w:rsidR="001D1919">
        <w:t xml:space="preserve"> older</w:t>
      </w:r>
    </w:p>
    <w:p w14:paraId="6D06C3AF" w14:textId="73120185" w:rsidR="00150633" w:rsidRPr="00150633" w:rsidRDefault="00150633" w:rsidP="007101A2">
      <w:pPr>
        <w:pStyle w:val="BodyText"/>
        <w:spacing w:line="240" w:lineRule="auto"/>
        <w:ind w:firstLine="0"/>
        <w:rPr>
          <w:vanish/>
        </w:rPr>
      </w:pPr>
      <w:r w:rsidRPr="00150633">
        <w:rPr>
          <w:vanish/>
        </w:rPr>
        <w:t>..Body</w:t>
      </w:r>
    </w:p>
    <w:p w14:paraId="1BF6D5E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778631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07F6731" w14:textId="77777777" w:rsidR="004E1CF2" w:rsidRDefault="004E1CF2" w:rsidP="006662DF">
      <w:pPr>
        <w:jc w:val="both"/>
      </w:pPr>
    </w:p>
    <w:p w14:paraId="02A68EDB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C3290C" w14:textId="56F939D7" w:rsidR="0048684E" w:rsidRDefault="007101A2" w:rsidP="0048684E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8684E">
        <w:t xml:space="preserve">Subchapter </w:t>
      </w:r>
      <w:r w:rsidR="0024283F">
        <w:t>3</w:t>
      </w:r>
      <w:r w:rsidR="0048684E">
        <w:t xml:space="preserve"> of chapter 1 of title </w:t>
      </w:r>
      <w:r w:rsidR="008D4A3A">
        <w:t>19 of the administrative code</w:t>
      </w:r>
      <w:r w:rsidR="00FA0A3D">
        <w:t xml:space="preserve"> of the city of New York</w:t>
      </w:r>
      <w:r w:rsidR="0048684E">
        <w:t xml:space="preserve"> </w:t>
      </w:r>
      <w:r w:rsidR="00CD73CE">
        <w:t xml:space="preserve">is </w:t>
      </w:r>
      <w:r w:rsidR="0048684E">
        <w:t>amended by adding a new section 19-192 to read as follows:</w:t>
      </w:r>
    </w:p>
    <w:p w14:paraId="3C0A81C3" w14:textId="190C5462" w:rsidR="00232C84" w:rsidRDefault="00CD73CE" w:rsidP="00232C84">
      <w:pPr>
        <w:spacing w:line="480" w:lineRule="auto"/>
        <w:jc w:val="both"/>
        <w:rPr>
          <w:u w:val="single"/>
        </w:rPr>
      </w:pPr>
      <w:r>
        <w:rPr>
          <w:u w:val="single"/>
        </w:rPr>
        <w:t>§ 19</w:t>
      </w:r>
      <w:r w:rsidR="00046FEC">
        <w:rPr>
          <w:u w:val="single"/>
        </w:rPr>
        <w:t>-</w:t>
      </w:r>
      <w:r>
        <w:rPr>
          <w:u w:val="single"/>
        </w:rPr>
        <w:t>192</w:t>
      </w:r>
      <w:r w:rsidR="0048684E" w:rsidRPr="009F0D98">
        <w:rPr>
          <w:u w:val="single"/>
        </w:rPr>
        <w:t xml:space="preserve"> </w:t>
      </w:r>
      <w:r w:rsidR="007D5CBD">
        <w:rPr>
          <w:u w:val="single"/>
        </w:rPr>
        <w:t>Discounted bike share</w:t>
      </w:r>
      <w:r w:rsidR="00A908CC">
        <w:rPr>
          <w:u w:val="single"/>
        </w:rPr>
        <w:t xml:space="preserve"> </w:t>
      </w:r>
      <w:r w:rsidR="001D1919">
        <w:rPr>
          <w:u w:val="single"/>
        </w:rPr>
        <w:t>r</w:t>
      </w:r>
      <w:r w:rsidR="00B650B6">
        <w:rPr>
          <w:u w:val="single"/>
        </w:rPr>
        <w:t>ate for public school students</w:t>
      </w:r>
      <w:r w:rsidR="00232C84">
        <w:rPr>
          <w:u w:val="single"/>
        </w:rPr>
        <w:t xml:space="preserve">. </w:t>
      </w:r>
      <w:r w:rsidR="00232C84" w:rsidRPr="006E041D">
        <w:rPr>
          <w:u w:val="single"/>
        </w:rPr>
        <w:t>a. Definitions. As used in this section, the following ter</w:t>
      </w:r>
      <w:r w:rsidR="00232C84">
        <w:rPr>
          <w:u w:val="single"/>
        </w:rPr>
        <w:t>ms have the following meanings:</w:t>
      </w:r>
    </w:p>
    <w:p w14:paraId="7A20DC7E" w14:textId="090DEBE0" w:rsidR="00232C84" w:rsidRDefault="00232C84" w:rsidP="00232C84">
      <w:pPr>
        <w:spacing w:line="480" w:lineRule="auto"/>
        <w:jc w:val="both"/>
        <w:rPr>
          <w:u w:val="single"/>
        </w:rPr>
      </w:pPr>
      <w:r w:rsidRPr="00B56DC4">
        <w:rPr>
          <w:u w:val="single"/>
        </w:rPr>
        <w:t>Bike share operator.</w:t>
      </w:r>
      <w:r>
        <w:rPr>
          <w:b/>
          <w:u w:val="single"/>
        </w:rPr>
        <w:t xml:space="preserve"> </w:t>
      </w:r>
      <w:r>
        <w:rPr>
          <w:u w:val="single"/>
        </w:rPr>
        <w:t xml:space="preserve">The term “bike share operator” means the company operating the bike share program </w:t>
      </w:r>
      <w:r w:rsidR="00B367AB">
        <w:rPr>
          <w:u w:val="single"/>
        </w:rPr>
        <w:t>under a contract entered into through the department</w:t>
      </w:r>
      <w:r>
        <w:rPr>
          <w:u w:val="single"/>
        </w:rPr>
        <w:t xml:space="preserve">. </w:t>
      </w:r>
    </w:p>
    <w:p w14:paraId="59B7D8FD" w14:textId="761EB3A8" w:rsidR="00232C84" w:rsidRDefault="00232C84" w:rsidP="00232C84">
      <w:pPr>
        <w:spacing w:line="480" w:lineRule="auto"/>
        <w:jc w:val="both"/>
        <w:rPr>
          <w:u w:val="single"/>
        </w:rPr>
      </w:pPr>
      <w:r w:rsidRPr="00B56DC4">
        <w:rPr>
          <w:u w:val="single"/>
        </w:rPr>
        <w:t>Bike share program.</w:t>
      </w:r>
      <w:r>
        <w:rPr>
          <w:u w:val="single"/>
        </w:rPr>
        <w:t xml:space="preserve"> The term “bike share program” means the</w:t>
      </w:r>
      <w:r w:rsidR="0025538F">
        <w:rPr>
          <w:u w:val="single"/>
        </w:rPr>
        <w:t xml:space="preserve"> program through which</w:t>
      </w:r>
      <w:r>
        <w:rPr>
          <w:u w:val="single"/>
        </w:rPr>
        <w:t xml:space="preserve"> public bicycles </w:t>
      </w:r>
      <w:r w:rsidR="0025538F">
        <w:rPr>
          <w:u w:val="single"/>
        </w:rPr>
        <w:t xml:space="preserve">are provided </w:t>
      </w:r>
      <w:r>
        <w:rPr>
          <w:u w:val="single"/>
        </w:rPr>
        <w:t xml:space="preserve">for shared use within the city under a contract </w:t>
      </w:r>
      <w:r w:rsidR="00B74914">
        <w:rPr>
          <w:u w:val="single"/>
        </w:rPr>
        <w:t xml:space="preserve">between the </w:t>
      </w:r>
      <w:r w:rsidR="00035A36">
        <w:rPr>
          <w:u w:val="single"/>
        </w:rPr>
        <w:t xml:space="preserve">department </w:t>
      </w:r>
      <w:r w:rsidR="00B74914">
        <w:rPr>
          <w:u w:val="single"/>
        </w:rPr>
        <w:t xml:space="preserve">and </w:t>
      </w:r>
      <w:r w:rsidR="007A078F">
        <w:rPr>
          <w:u w:val="single"/>
        </w:rPr>
        <w:t>the bike share operator</w:t>
      </w:r>
      <w:r w:rsidR="0047235B">
        <w:rPr>
          <w:u w:val="single"/>
        </w:rPr>
        <w:t xml:space="preserve"> that permits payment for the use of such bicycles</w:t>
      </w:r>
      <w:r w:rsidR="00F17EEB">
        <w:rPr>
          <w:u w:val="single"/>
        </w:rPr>
        <w:t xml:space="preserve">. </w:t>
      </w:r>
    </w:p>
    <w:p w14:paraId="180FFEC7" w14:textId="5345F604" w:rsidR="00AE18FE" w:rsidRDefault="00AE18FE" w:rsidP="00232C84">
      <w:pPr>
        <w:spacing w:line="480" w:lineRule="auto"/>
        <w:jc w:val="both"/>
        <w:rPr>
          <w:u w:val="single"/>
        </w:rPr>
      </w:pPr>
      <w:r>
        <w:rPr>
          <w:u w:val="single"/>
        </w:rPr>
        <w:t>Public school. The term “public school” means any school of the city school district.</w:t>
      </w:r>
    </w:p>
    <w:p w14:paraId="7D0C4EA1" w14:textId="205CB66D" w:rsidR="00595589" w:rsidRPr="00497233" w:rsidRDefault="00F17EEB" w:rsidP="004B5E0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The department shall </w:t>
      </w:r>
      <w:r w:rsidR="00E00915">
        <w:rPr>
          <w:u w:val="single"/>
        </w:rPr>
        <w:t xml:space="preserve">require </w:t>
      </w:r>
      <w:r w:rsidR="00296F4C">
        <w:rPr>
          <w:u w:val="single"/>
        </w:rPr>
        <w:t xml:space="preserve">the provision of a </w:t>
      </w:r>
      <w:r w:rsidR="00E00915">
        <w:rPr>
          <w:u w:val="single"/>
        </w:rPr>
        <w:t>discounted rate</w:t>
      </w:r>
      <w:r w:rsidR="004B5E01">
        <w:rPr>
          <w:u w:val="single"/>
        </w:rPr>
        <w:t xml:space="preserve"> </w:t>
      </w:r>
      <w:r w:rsidR="00296F4C">
        <w:rPr>
          <w:u w:val="single"/>
        </w:rPr>
        <w:t xml:space="preserve">for participation in the bike share program </w:t>
      </w:r>
      <w:r w:rsidR="00134D8F">
        <w:rPr>
          <w:u w:val="single"/>
        </w:rPr>
        <w:t xml:space="preserve">for public school students aged 16 or older </w:t>
      </w:r>
      <w:r w:rsidR="00E206A2">
        <w:rPr>
          <w:u w:val="single"/>
        </w:rPr>
        <w:t>as part of</w:t>
      </w:r>
      <w:r w:rsidR="004B5E01">
        <w:rPr>
          <w:u w:val="single"/>
        </w:rPr>
        <w:t xml:space="preserve"> the bike share program.</w:t>
      </w:r>
      <w:r>
        <w:rPr>
          <w:u w:val="single"/>
        </w:rPr>
        <w:t xml:space="preserve"> </w:t>
      </w:r>
    </w:p>
    <w:p w14:paraId="5C3165D5" w14:textId="1E534524" w:rsidR="002F196D" w:rsidRPr="00B84B7B" w:rsidRDefault="00595589" w:rsidP="00B84B7B">
      <w:pPr>
        <w:spacing w:line="480" w:lineRule="auto"/>
        <w:jc w:val="both"/>
        <w:rPr>
          <w:u w:val="single"/>
        </w:rPr>
        <w:sectPr w:rsidR="002F196D" w:rsidRPr="00B84B7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B84B7B" w:rsidRPr="00B84B7B">
        <w:t xml:space="preserve"> </w:t>
      </w:r>
      <w:r w:rsidR="00B84B7B" w:rsidRPr="000E4830">
        <w:t xml:space="preserve">This local law </w:t>
      </w:r>
      <w:r w:rsidR="00B84B7B">
        <w:t xml:space="preserve">takes effect </w:t>
      </w:r>
      <w:r w:rsidR="00B56DC4">
        <w:t>45</w:t>
      </w:r>
      <w:r w:rsidR="00B84B7B">
        <w:t xml:space="preserve"> days after it becomes law.</w:t>
      </w:r>
    </w:p>
    <w:p w14:paraId="6E1C733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47D1930" w14:textId="77777777" w:rsidR="00EB262D" w:rsidRDefault="005C03C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KF</w:t>
      </w:r>
    </w:p>
    <w:p w14:paraId="5E3C2B5D" w14:textId="4F23F21D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84B7B">
        <w:rPr>
          <w:sz w:val="18"/>
          <w:szCs w:val="18"/>
        </w:rPr>
        <w:t>5260/16040</w:t>
      </w:r>
      <w:r w:rsidR="00297CD0">
        <w:rPr>
          <w:sz w:val="18"/>
          <w:szCs w:val="18"/>
        </w:rPr>
        <w:t>/</w:t>
      </w:r>
      <w:r w:rsidR="00297CD0" w:rsidRPr="00297CD0">
        <w:rPr>
          <w:sz w:val="18"/>
          <w:szCs w:val="18"/>
        </w:rPr>
        <w:t>16892</w:t>
      </w:r>
    </w:p>
    <w:p w14:paraId="2D745E38" w14:textId="383A0B90" w:rsidR="00EF3C62" w:rsidRDefault="00EF3C6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#1287-2025</w:t>
      </w:r>
    </w:p>
    <w:p w14:paraId="6F8C876F" w14:textId="451EFF6C" w:rsidR="002D5F4F" w:rsidRDefault="00EF3C62" w:rsidP="004E12C7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4:07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A4A0" w14:textId="77777777" w:rsidR="00450E07" w:rsidRDefault="00450E07">
      <w:r>
        <w:separator/>
      </w:r>
    </w:p>
    <w:p w14:paraId="0AF15250" w14:textId="77777777" w:rsidR="00450E07" w:rsidRDefault="00450E07"/>
  </w:endnote>
  <w:endnote w:type="continuationSeparator" w:id="0">
    <w:p w14:paraId="0DEBFE69" w14:textId="77777777" w:rsidR="00450E07" w:rsidRDefault="00450E07">
      <w:r>
        <w:continuationSeparator/>
      </w:r>
    </w:p>
    <w:p w14:paraId="318BB0D3" w14:textId="77777777" w:rsidR="00450E07" w:rsidRDefault="00450E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9E2B" w14:textId="77777777" w:rsidR="006A4186" w:rsidRDefault="006A41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446529" w14:textId="0E3484F6" w:rsidR="008F0B17" w:rsidRDefault="008F0B17" w:rsidP="006F6F08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8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E9A5FF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F8DB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3BCFE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E47DB" w14:textId="77777777" w:rsidR="00450E07" w:rsidRDefault="00450E07">
      <w:r>
        <w:separator/>
      </w:r>
    </w:p>
    <w:p w14:paraId="26878310" w14:textId="77777777" w:rsidR="00450E07" w:rsidRDefault="00450E07"/>
  </w:footnote>
  <w:footnote w:type="continuationSeparator" w:id="0">
    <w:p w14:paraId="392FB87C" w14:textId="77777777" w:rsidR="00450E07" w:rsidRDefault="00450E07">
      <w:r>
        <w:continuationSeparator/>
      </w:r>
    </w:p>
    <w:p w14:paraId="76C52DDB" w14:textId="77777777" w:rsidR="00450E07" w:rsidRDefault="00450E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1C6E" w14:textId="77777777" w:rsidR="006A4186" w:rsidRDefault="006A41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8D7C" w14:textId="77777777" w:rsidR="006A4186" w:rsidRDefault="006A41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728E" w14:textId="77777777" w:rsidR="006A4186" w:rsidRDefault="006A4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11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AA"/>
    <w:rsid w:val="000135A3"/>
    <w:rsid w:val="00035181"/>
    <w:rsid w:val="00035A36"/>
    <w:rsid w:val="000468F1"/>
    <w:rsid w:val="00046FEC"/>
    <w:rsid w:val="000502BC"/>
    <w:rsid w:val="00056BB0"/>
    <w:rsid w:val="00064AFB"/>
    <w:rsid w:val="0009173E"/>
    <w:rsid w:val="00094A70"/>
    <w:rsid w:val="000A67CA"/>
    <w:rsid w:val="000A7720"/>
    <w:rsid w:val="000D347C"/>
    <w:rsid w:val="000D4A7F"/>
    <w:rsid w:val="001073BD"/>
    <w:rsid w:val="00115B31"/>
    <w:rsid w:val="00122D2A"/>
    <w:rsid w:val="00134D8F"/>
    <w:rsid w:val="00150633"/>
    <w:rsid w:val="001509BF"/>
    <w:rsid w:val="00150A27"/>
    <w:rsid w:val="00162B4D"/>
    <w:rsid w:val="00162FC0"/>
    <w:rsid w:val="00165627"/>
    <w:rsid w:val="00167107"/>
    <w:rsid w:val="00175FD2"/>
    <w:rsid w:val="00180BD2"/>
    <w:rsid w:val="00195A80"/>
    <w:rsid w:val="001A3DAE"/>
    <w:rsid w:val="001C4D00"/>
    <w:rsid w:val="001D1919"/>
    <w:rsid w:val="001D4249"/>
    <w:rsid w:val="00205741"/>
    <w:rsid w:val="00207323"/>
    <w:rsid w:val="0021294B"/>
    <w:rsid w:val="0021642E"/>
    <w:rsid w:val="0022099D"/>
    <w:rsid w:val="00224DCF"/>
    <w:rsid w:val="00232C84"/>
    <w:rsid w:val="002336D8"/>
    <w:rsid w:val="00241F94"/>
    <w:rsid w:val="0024283F"/>
    <w:rsid w:val="0025538F"/>
    <w:rsid w:val="00270162"/>
    <w:rsid w:val="0027321B"/>
    <w:rsid w:val="00280955"/>
    <w:rsid w:val="002870B8"/>
    <w:rsid w:val="00292C42"/>
    <w:rsid w:val="00296F4C"/>
    <w:rsid w:val="00297CD0"/>
    <w:rsid w:val="002A08EF"/>
    <w:rsid w:val="002B60B4"/>
    <w:rsid w:val="002C4435"/>
    <w:rsid w:val="002D5F4F"/>
    <w:rsid w:val="002E6179"/>
    <w:rsid w:val="002F1481"/>
    <w:rsid w:val="002F196D"/>
    <w:rsid w:val="002F269C"/>
    <w:rsid w:val="002F3395"/>
    <w:rsid w:val="00301E5D"/>
    <w:rsid w:val="003120FB"/>
    <w:rsid w:val="00320D3B"/>
    <w:rsid w:val="00326BA2"/>
    <w:rsid w:val="0033027F"/>
    <w:rsid w:val="003447CD"/>
    <w:rsid w:val="00345B91"/>
    <w:rsid w:val="00352CA7"/>
    <w:rsid w:val="003601DA"/>
    <w:rsid w:val="00367F73"/>
    <w:rsid w:val="003720CF"/>
    <w:rsid w:val="00384249"/>
    <w:rsid w:val="003874A1"/>
    <w:rsid w:val="00387754"/>
    <w:rsid w:val="003A29EF"/>
    <w:rsid w:val="003A2D9B"/>
    <w:rsid w:val="003A75C2"/>
    <w:rsid w:val="003C2F18"/>
    <w:rsid w:val="003F26F9"/>
    <w:rsid w:val="003F3109"/>
    <w:rsid w:val="00423C4A"/>
    <w:rsid w:val="00432688"/>
    <w:rsid w:val="00444642"/>
    <w:rsid w:val="00447A01"/>
    <w:rsid w:val="00450E07"/>
    <w:rsid w:val="004611AA"/>
    <w:rsid w:val="00465293"/>
    <w:rsid w:val="0047235B"/>
    <w:rsid w:val="0048684E"/>
    <w:rsid w:val="00486E67"/>
    <w:rsid w:val="004948B5"/>
    <w:rsid w:val="00497233"/>
    <w:rsid w:val="004A747F"/>
    <w:rsid w:val="004B097C"/>
    <w:rsid w:val="004B5E01"/>
    <w:rsid w:val="004D0DCA"/>
    <w:rsid w:val="004D123E"/>
    <w:rsid w:val="004D2EBE"/>
    <w:rsid w:val="004E12C7"/>
    <w:rsid w:val="004E1CF2"/>
    <w:rsid w:val="004E4236"/>
    <w:rsid w:val="004F3343"/>
    <w:rsid w:val="005020E8"/>
    <w:rsid w:val="0051037A"/>
    <w:rsid w:val="005209B7"/>
    <w:rsid w:val="005357BE"/>
    <w:rsid w:val="00550E96"/>
    <w:rsid w:val="005543F6"/>
    <w:rsid w:val="00554C35"/>
    <w:rsid w:val="005661F2"/>
    <w:rsid w:val="005678BF"/>
    <w:rsid w:val="00571466"/>
    <w:rsid w:val="0057235A"/>
    <w:rsid w:val="00586366"/>
    <w:rsid w:val="0059426F"/>
    <w:rsid w:val="00595589"/>
    <w:rsid w:val="005A1EBD"/>
    <w:rsid w:val="005B5DE4"/>
    <w:rsid w:val="005C03C4"/>
    <w:rsid w:val="005C6980"/>
    <w:rsid w:val="005D4A03"/>
    <w:rsid w:val="005E655A"/>
    <w:rsid w:val="005E7681"/>
    <w:rsid w:val="005F3AA6"/>
    <w:rsid w:val="005F5DB4"/>
    <w:rsid w:val="00630AB3"/>
    <w:rsid w:val="00645D21"/>
    <w:rsid w:val="00660A79"/>
    <w:rsid w:val="006662DF"/>
    <w:rsid w:val="00681A93"/>
    <w:rsid w:val="00686632"/>
    <w:rsid w:val="00687344"/>
    <w:rsid w:val="006A4186"/>
    <w:rsid w:val="006A691C"/>
    <w:rsid w:val="006B26AF"/>
    <w:rsid w:val="006B55BA"/>
    <w:rsid w:val="006B590A"/>
    <w:rsid w:val="006B5AB9"/>
    <w:rsid w:val="006C0717"/>
    <w:rsid w:val="006C29D8"/>
    <w:rsid w:val="006D3E3C"/>
    <w:rsid w:val="006D562C"/>
    <w:rsid w:val="006E7834"/>
    <w:rsid w:val="006F5CC7"/>
    <w:rsid w:val="006F6F08"/>
    <w:rsid w:val="00703CE3"/>
    <w:rsid w:val="007101A2"/>
    <w:rsid w:val="007218EB"/>
    <w:rsid w:val="0072551E"/>
    <w:rsid w:val="00727F04"/>
    <w:rsid w:val="00735686"/>
    <w:rsid w:val="00736108"/>
    <w:rsid w:val="00750030"/>
    <w:rsid w:val="00753F0F"/>
    <w:rsid w:val="00767CD4"/>
    <w:rsid w:val="00770B9A"/>
    <w:rsid w:val="00791686"/>
    <w:rsid w:val="007A078F"/>
    <w:rsid w:val="007A1A40"/>
    <w:rsid w:val="007A3491"/>
    <w:rsid w:val="007A3E4F"/>
    <w:rsid w:val="007B293E"/>
    <w:rsid w:val="007B6497"/>
    <w:rsid w:val="007C1D9D"/>
    <w:rsid w:val="007C2320"/>
    <w:rsid w:val="007C6893"/>
    <w:rsid w:val="007D5CBD"/>
    <w:rsid w:val="007E01F6"/>
    <w:rsid w:val="007E73C5"/>
    <w:rsid w:val="007E79D5"/>
    <w:rsid w:val="007F0A63"/>
    <w:rsid w:val="007F4087"/>
    <w:rsid w:val="00806569"/>
    <w:rsid w:val="008128C3"/>
    <w:rsid w:val="008167F4"/>
    <w:rsid w:val="0083646C"/>
    <w:rsid w:val="0085260B"/>
    <w:rsid w:val="00853E42"/>
    <w:rsid w:val="0086617D"/>
    <w:rsid w:val="00872A3E"/>
    <w:rsid w:val="00872BFD"/>
    <w:rsid w:val="00873B26"/>
    <w:rsid w:val="00873E3D"/>
    <w:rsid w:val="00880099"/>
    <w:rsid w:val="008828D7"/>
    <w:rsid w:val="008A6579"/>
    <w:rsid w:val="008D4A3A"/>
    <w:rsid w:val="008D6126"/>
    <w:rsid w:val="008E28FA"/>
    <w:rsid w:val="008F0B17"/>
    <w:rsid w:val="00900ACB"/>
    <w:rsid w:val="00925D71"/>
    <w:rsid w:val="0094029B"/>
    <w:rsid w:val="0094691E"/>
    <w:rsid w:val="0096327D"/>
    <w:rsid w:val="009749AD"/>
    <w:rsid w:val="0097763B"/>
    <w:rsid w:val="009822E5"/>
    <w:rsid w:val="00990ECE"/>
    <w:rsid w:val="009A6FED"/>
    <w:rsid w:val="009D6979"/>
    <w:rsid w:val="00A03635"/>
    <w:rsid w:val="00A10451"/>
    <w:rsid w:val="00A269C2"/>
    <w:rsid w:val="00A43C4C"/>
    <w:rsid w:val="00A46ACE"/>
    <w:rsid w:val="00A531EC"/>
    <w:rsid w:val="00A56A0A"/>
    <w:rsid w:val="00A654D0"/>
    <w:rsid w:val="00A908CC"/>
    <w:rsid w:val="00AA2738"/>
    <w:rsid w:val="00AA5610"/>
    <w:rsid w:val="00AB70A9"/>
    <w:rsid w:val="00AD1881"/>
    <w:rsid w:val="00AE18FE"/>
    <w:rsid w:val="00AE212E"/>
    <w:rsid w:val="00AF39A5"/>
    <w:rsid w:val="00AF3E4C"/>
    <w:rsid w:val="00AF710F"/>
    <w:rsid w:val="00B1013F"/>
    <w:rsid w:val="00B122D0"/>
    <w:rsid w:val="00B15D83"/>
    <w:rsid w:val="00B1635A"/>
    <w:rsid w:val="00B30100"/>
    <w:rsid w:val="00B367AB"/>
    <w:rsid w:val="00B47730"/>
    <w:rsid w:val="00B56DC4"/>
    <w:rsid w:val="00B650B6"/>
    <w:rsid w:val="00B74914"/>
    <w:rsid w:val="00B74984"/>
    <w:rsid w:val="00B84B7B"/>
    <w:rsid w:val="00BA4408"/>
    <w:rsid w:val="00BA599A"/>
    <w:rsid w:val="00BB6434"/>
    <w:rsid w:val="00BB7027"/>
    <w:rsid w:val="00BC1806"/>
    <w:rsid w:val="00BD4E49"/>
    <w:rsid w:val="00BF7646"/>
    <w:rsid w:val="00BF76F0"/>
    <w:rsid w:val="00C032B1"/>
    <w:rsid w:val="00C16828"/>
    <w:rsid w:val="00C20460"/>
    <w:rsid w:val="00C256F0"/>
    <w:rsid w:val="00C63FCD"/>
    <w:rsid w:val="00C92A35"/>
    <w:rsid w:val="00C93F56"/>
    <w:rsid w:val="00C96CEE"/>
    <w:rsid w:val="00CA09E2"/>
    <w:rsid w:val="00CA2899"/>
    <w:rsid w:val="00CA30A1"/>
    <w:rsid w:val="00CA6B5C"/>
    <w:rsid w:val="00CC4ED3"/>
    <w:rsid w:val="00CC6DE3"/>
    <w:rsid w:val="00CD73CE"/>
    <w:rsid w:val="00CE20BF"/>
    <w:rsid w:val="00CE602C"/>
    <w:rsid w:val="00CF1435"/>
    <w:rsid w:val="00CF17D2"/>
    <w:rsid w:val="00D2062B"/>
    <w:rsid w:val="00D22F6E"/>
    <w:rsid w:val="00D30A34"/>
    <w:rsid w:val="00D32874"/>
    <w:rsid w:val="00D42F49"/>
    <w:rsid w:val="00D52CE9"/>
    <w:rsid w:val="00D55786"/>
    <w:rsid w:val="00D75459"/>
    <w:rsid w:val="00D9192D"/>
    <w:rsid w:val="00D929DF"/>
    <w:rsid w:val="00D94395"/>
    <w:rsid w:val="00D975BE"/>
    <w:rsid w:val="00DA3EC6"/>
    <w:rsid w:val="00DB3402"/>
    <w:rsid w:val="00DB6BFB"/>
    <w:rsid w:val="00DC0C4F"/>
    <w:rsid w:val="00DC2681"/>
    <w:rsid w:val="00DC57C0"/>
    <w:rsid w:val="00DC6DC9"/>
    <w:rsid w:val="00DE6E46"/>
    <w:rsid w:val="00DE7E0D"/>
    <w:rsid w:val="00DF7976"/>
    <w:rsid w:val="00E00915"/>
    <w:rsid w:val="00E00B0C"/>
    <w:rsid w:val="00E0423E"/>
    <w:rsid w:val="00E06061"/>
    <w:rsid w:val="00E06550"/>
    <w:rsid w:val="00E10A45"/>
    <w:rsid w:val="00E13406"/>
    <w:rsid w:val="00E17DA4"/>
    <w:rsid w:val="00E206A2"/>
    <w:rsid w:val="00E23CFD"/>
    <w:rsid w:val="00E310B4"/>
    <w:rsid w:val="00E34500"/>
    <w:rsid w:val="00E37C8F"/>
    <w:rsid w:val="00E42EF6"/>
    <w:rsid w:val="00E523C9"/>
    <w:rsid w:val="00E611AD"/>
    <w:rsid w:val="00E611DE"/>
    <w:rsid w:val="00E84A4E"/>
    <w:rsid w:val="00E96AB4"/>
    <w:rsid w:val="00E97376"/>
    <w:rsid w:val="00EB22E9"/>
    <w:rsid w:val="00EB262D"/>
    <w:rsid w:val="00EB4F54"/>
    <w:rsid w:val="00EB5A95"/>
    <w:rsid w:val="00EC7860"/>
    <w:rsid w:val="00ED05BB"/>
    <w:rsid w:val="00ED266D"/>
    <w:rsid w:val="00ED2846"/>
    <w:rsid w:val="00ED4793"/>
    <w:rsid w:val="00ED6ADF"/>
    <w:rsid w:val="00EE7EA8"/>
    <w:rsid w:val="00EF1E62"/>
    <w:rsid w:val="00EF3C62"/>
    <w:rsid w:val="00EF579C"/>
    <w:rsid w:val="00F01C1E"/>
    <w:rsid w:val="00F0418B"/>
    <w:rsid w:val="00F12CB7"/>
    <w:rsid w:val="00F1371E"/>
    <w:rsid w:val="00F15CD7"/>
    <w:rsid w:val="00F17EEB"/>
    <w:rsid w:val="00F23C44"/>
    <w:rsid w:val="00F25C28"/>
    <w:rsid w:val="00F33321"/>
    <w:rsid w:val="00F34140"/>
    <w:rsid w:val="00F40768"/>
    <w:rsid w:val="00F53296"/>
    <w:rsid w:val="00F60349"/>
    <w:rsid w:val="00FA0A3D"/>
    <w:rsid w:val="00FA5BBD"/>
    <w:rsid w:val="00FA63F7"/>
    <w:rsid w:val="00FA7384"/>
    <w:rsid w:val="00FB2FD6"/>
    <w:rsid w:val="00FC547E"/>
    <w:rsid w:val="00FD20A8"/>
    <w:rsid w:val="00FF307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6C3A"/>
  <w15:docId w15:val="{31A157D0-BB07-4681-A7E1-00EDCBBB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0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7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76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76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A772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749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Martin, William</cp:lastModifiedBy>
  <cp:revision>10</cp:revision>
  <cp:lastPrinted>2013-04-22T14:57:00Z</cp:lastPrinted>
  <dcterms:created xsi:type="dcterms:W3CDTF">2026-02-13T21:13:00Z</dcterms:created>
  <dcterms:modified xsi:type="dcterms:W3CDTF">2026-02-28T02:31:00Z</dcterms:modified>
</cp:coreProperties>
</file>