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3A10D" w14:textId="0971EB9A" w:rsidR="004E1CF2" w:rsidRDefault="004E1CF2" w:rsidP="00E97376">
      <w:pPr>
        <w:ind w:firstLine="0"/>
        <w:jc w:val="center"/>
      </w:pPr>
      <w:r>
        <w:t>Int. No.</w:t>
      </w:r>
      <w:r w:rsidR="000541F4">
        <w:t xml:space="preserve"> </w:t>
      </w:r>
      <w:r w:rsidR="00393B50">
        <w:t>301</w:t>
      </w:r>
    </w:p>
    <w:p w14:paraId="3A66522E" w14:textId="77777777" w:rsidR="00E97376" w:rsidRDefault="00E97376" w:rsidP="00E97376">
      <w:pPr>
        <w:ind w:firstLine="0"/>
        <w:jc w:val="center"/>
      </w:pPr>
    </w:p>
    <w:p w14:paraId="34EFA425" w14:textId="77777777" w:rsidR="00DB4F0D" w:rsidRDefault="00DB4F0D" w:rsidP="00DB4F0D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Marte, Louis and Hanif</w:t>
      </w:r>
    </w:p>
    <w:p w14:paraId="19A29003" w14:textId="77777777" w:rsidR="00FC3002" w:rsidRDefault="00FC3002" w:rsidP="007101A2">
      <w:pPr>
        <w:pStyle w:val="BodyText"/>
        <w:spacing w:line="240" w:lineRule="auto"/>
        <w:ind w:firstLine="0"/>
      </w:pPr>
    </w:p>
    <w:p w14:paraId="60E57C4E" w14:textId="77777777" w:rsidR="00C11231" w:rsidRPr="00C11231" w:rsidRDefault="00C11231" w:rsidP="003E3768">
      <w:pPr>
        <w:pStyle w:val="BodyText"/>
        <w:spacing w:line="240" w:lineRule="auto"/>
        <w:ind w:firstLine="0"/>
        <w:rPr>
          <w:vanish/>
        </w:rPr>
      </w:pPr>
      <w:r w:rsidRPr="00C11231">
        <w:rPr>
          <w:vanish/>
        </w:rPr>
        <w:t>..Title</w:t>
      </w:r>
    </w:p>
    <w:p w14:paraId="255655DB" w14:textId="6CACA044" w:rsidR="003E3768" w:rsidRDefault="003E3768" w:rsidP="003E3768">
      <w:pPr>
        <w:pStyle w:val="BodyText"/>
        <w:spacing w:line="240" w:lineRule="auto"/>
        <w:ind w:firstLine="0"/>
      </w:pPr>
      <w:r>
        <w:t>A Local Law in relation to requiring a report on outreach</w:t>
      </w:r>
      <w:r w:rsidRPr="00C6256D">
        <w:t xml:space="preserve"> by the </w:t>
      </w:r>
      <w:r w:rsidR="00B740DA">
        <w:t>police department</w:t>
      </w:r>
      <w:r w:rsidRPr="00C6256D">
        <w:t xml:space="preserve"> </w:t>
      </w:r>
      <w:r w:rsidR="00B740DA">
        <w:t xml:space="preserve">and fire department </w:t>
      </w:r>
      <w:r w:rsidRPr="00C6256D">
        <w:t xml:space="preserve">to </w:t>
      </w:r>
      <w:r w:rsidR="00B740DA">
        <w:t xml:space="preserve">police officers, firefighters, and civilian employees </w:t>
      </w:r>
      <w:r w:rsidR="0033559B">
        <w:t>potentially exposed to environmental hazards as a result of the terrorist attack on the World Trad</w:t>
      </w:r>
      <w:r w:rsidR="008471D3">
        <w:t>e Center on September 11, 2011 and its aftermath</w:t>
      </w:r>
    </w:p>
    <w:p w14:paraId="358D52A1" w14:textId="41CA44DA" w:rsidR="00C11231" w:rsidRPr="00C11231" w:rsidRDefault="00C11231" w:rsidP="003E3768">
      <w:pPr>
        <w:pStyle w:val="BodyText"/>
        <w:spacing w:line="240" w:lineRule="auto"/>
        <w:ind w:firstLine="0"/>
        <w:rPr>
          <w:vanish/>
        </w:rPr>
      </w:pPr>
      <w:r w:rsidRPr="00C11231">
        <w:rPr>
          <w:vanish/>
        </w:rPr>
        <w:t>..Body</w:t>
      </w:r>
    </w:p>
    <w:p w14:paraId="7C288580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99682A0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E1E092B" w14:textId="77777777" w:rsidR="004E1CF2" w:rsidRDefault="004E1CF2" w:rsidP="006662DF">
      <w:pPr>
        <w:jc w:val="both"/>
      </w:pPr>
    </w:p>
    <w:p w14:paraId="2710E8F7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EC60A39" w14:textId="4618FAC3" w:rsidR="0033559B" w:rsidRDefault="007101A2" w:rsidP="0033559B">
      <w:pPr>
        <w:spacing w:line="480" w:lineRule="auto"/>
        <w:jc w:val="both"/>
        <w:rPr>
          <w:color w:val="000000"/>
          <w:shd w:val="clear" w:color="auto" w:fill="FFFFFF"/>
        </w:rPr>
      </w:pPr>
      <w:r>
        <w:t>S</w:t>
      </w:r>
      <w:r w:rsidR="004E1CF2">
        <w:t>ection 1.</w:t>
      </w:r>
      <w:r w:rsidR="007E79D5">
        <w:t xml:space="preserve"> </w:t>
      </w:r>
      <w:r w:rsidR="0033559B">
        <w:rPr>
          <w:color w:val="000000"/>
          <w:shd w:val="clear" w:color="auto" w:fill="FFFFFF"/>
        </w:rPr>
        <w:t>No later t</w:t>
      </w:r>
      <w:r w:rsidR="003F5E5F">
        <w:rPr>
          <w:color w:val="000000"/>
          <w:shd w:val="clear" w:color="auto" w:fill="FFFFFF"/>
        </w:rPr>
        <w:t>han one year after</w:t>
      </w:r>
      <w:r w:rsidR="0033559B">
        <w:rPr>
          <w:color w:val="000000"/>
          <w:shd w:val="clear" w:color="auto" w:fill="FFFFFF"/>
        </w:rPr>
        <w:t xml:space="preserve"> the effective date of this local law, the police department and fire department shall submit to the council a report on all </w:t>
      </w:r>
      <w:r w:rsidR="00FE17D3">
        <w:rPr>
          <w:color w:val="000000"/>
          <w:shd w:val="clear" w:color="auto" w:fill="FFFFFF"/>
        </w:rPr>
        <w:t xml:space="preserve">police officers, firefighters, </w:t>
      </w:r>
      <w:r w:rsidR="00AC1903">
        <w:rPr>
          <w:color w:val="000000"/>
          <w:shd w:val="clear" w:color="auto" w:fill="FFFFFF"/>
        </w:rPr>
        <w:t xml:space="preserve">and </w:t>
      </w:r>
      <w:r w:rsidR="00FE17D3">
        <w:rPr>
          <w:color w:val="000000"/>
          <w:shd w:val="clear" w:color="auto" w:fill="FFFFFF"/>
        </w:rPr>
        <w:t xml:space="preserve">civilian employees </w:t>
      </w:r>
      <w:r w:rsidR="0033559B">
        <w:rPr>
          <w:color w:val="000000"/>
          <w:shd w:val="clear" w:color="auto" w:fill="FFFFFF"/>
        </w:rPr>
        <w:t xml:space="preserve">who </w:t>
      </w:r>
      <w:r w:rsidR="008471D3">
        <w:rPr>
          <w:color w:val="000000"/>
          <w:shd w:val="clear" w:color="auto" w:fill="FFFFFF"/>
        </w:rPr>
        <w:t xml:space="preserve">conducted </w:t>
      </w:r>
      <w:r w:rsidR="0033559B">
        <w:rPr>
          <w:color w:val="000000"/>
          <w:shd w:val="clear" w:color="auto" w:fill="FFFFFF"/>
        </w:rPr>
        <w:t xml:space="preserve">rescue, recovery, </w:t>
      </w:r>
      <w:r w:rsidR="008471D3">
        <w:rPr>
          <w:color w:val="000000"/>
          <w:shd w:val="clear" w:color="auto" w:fill="FFFFFF"/>
        </w:rPr>
        <w:t xml:space="preserve">clean-up, or served in </w:t>
      </w:r>
      <w:r w:rsidR="00681B3B">
        <w:rPr>
          <w:color w:val="000000"/>
          <w:shd w:val="clear" w:color="auto" w:fill="FFFFFF"/>
        </w:rPr>
        <w:t xml:space="preserve">any </w:t>
      </w:r>
      <w:r w:rsidR="008471D3">
        <w:rPr>
          <w:color w:val="000000"/>
          <w:shd w:val="clear" w:color="auto" w:fill="FFFFFF"/>
        </w:rPr>
        <w:t>other capacity which could have resulted in exposure to environmental hazards as a result of the terrorist attack on the World Trade Center on September 11, 2011 and its aftermath. Such report shall, at a minimum:</w:t>
      </w:r>
      <w:r w:rsidR="0033559B">
        <w:rPr>
          <w:color w:val="000000"/>
          <w:shd w:val="clear" w:color="auto" w:fill="FFFFFF"/>
        </w:rPr>
        <w:t xml:space="preserve"> </w:t>
      </w:r>
    </w:p>
    <w:p w14:paraId="1E8309EC" w14:textId="7D866B24" w:rsidR="008471D3" w:rsidRDefault="008471D3" w:rsidP="008471D3">
      <w:pPr>
        <w:spacing w:line="480" w:lineRule="auto"/>
        <w:jc w:val="both"/>
      </w:pPr>
      <w:r>
        <w:rPr>
          <w:color w:val="000000"/>
          <w:shd w:val="clear" w:color="auto" w:fill="FFFFFF"/>
        </w:rPr>
        <w:t>1. Include information about all efforts to inform such individuals about their eligibility for any programs to help, monitor</w:t>
      </w:r>
      <w:r w:rsidR="00AC1903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or compensate individuals who may have been harmed as a result of the terrorist attack on the World Trade Center on September 11, 2001 and its aftermath, including, without limitation, the </w:t>
      </w:r>
      <w:r w:rsidRPr="00A0349F">
        <w:rPr>
          <w:color w:val="000000"/>
          <w:shd w:val="clear" w:color="auto" w:fill="FFFFFF"/>
        </w:rPr>
        <w:t>World Trade Center Health Registry</w:t>
      </w:r>
      <w:r>
        <w:rPr>
          <w:color w:val="000000"/>
          <w:shd w:val="clear" w:color="auto" w:fill="FFFFFF"/>
        </w:rPr>
        <w:t xml:space="preserve">, the World Trade Center Health </w:t>
      </w:r>
      <w:r w:rsidR="00977E17">
        <w:rPr>
          <w:color w:val="000000"/>
          <w:shd w:val="clear" w:color="auto" w:fill="FFFFFF"/>
        </w:rPr>
        <w:t xml:space="preserve">Program, </w:t>
      </w:r>
      <w:r w:rsidRPr="001E10A4">
        <w:rPr>
          <w:color w:val="000000"/>
          <w:shd w:val="clear" w:color="auto" w:fill="FFFFFF"/>
        </w:rPr>
        <w:t>the September 11th Victim Compensation Fund</w:t>
      </w:r>
      <w:r w:rsidR="00977E17">
        <w:rPr>
          <w:color w:val="000000"/>
          <w:shd w:val="clear" w:color="auto" w:fill="FFFFFF"/>
        </w:rPr>
        <w:t xml:space="preserve"> and all pension, disability or retirement benefits available from the police department and fire department</w:t>
      </w:r>
      <w:r>
        <w:t xml:space="preserve">; </w:t>
      </w:r>
    </w:p>
    <w:p w14:paraId="242054B7" w14:textId="77777777" w:rsidR="002F196D" w:rsidRDefault="008471D3" w:rsidP="008471D3">
      <w:pPr>
        <w:spacing w:line="480" w:lineRule="auto"/>
        <w:jc w:val="both"/>
      </w:pPr>
      <w:r>
        <w:t>2. Identify any difficulties in identifying or contacting such individuals as well as any other gaps or deficiencies in such outreach efforts; and</w:t>
      </w:r>
    </w:p>
    <w:p w14:paraId="075EA9E1" w14:textId="77777777" w:rsidR="008471D3" w:rsidRDefault="008471D3" w:rsidP="008471D3">
      <w:pPr>
        <w:spacing w:line="480" w:lineRule="auto"/>
        <w:jc w:val="both"/>
      </w:pPr>
      <w:r>
        <w:t>3. Make recommendations regarding further outreach to such individuals</w:t>
      </w:r>
    </w:p>
    <w:p w14:paraId="55A7D575" w14:textId="77777777" w:rsidR="008471D3" w:rsidRPr="008471D3" w:rsidRDefault="008471D3" w:rsidP="008471D3">
      <w:pPr>
        <w:spacing w:line="480" w:lineRule="auto"/>
        <w:jc w:val="both"/>
      </w:pPr>
      <w:r w:rsidRPr="008471D3">
        <w:t>§ 2. This local law takes effect immediately.</w:t>
      </w:r>
    </w:p>
    <w:p w14:paraId="22B4D69A" w14:textId="77777777" w:rsidR="008471D3" w:rsidRPr="008471D3" w:rsidRDefault="008471D3" w:rsidP="008471D3">
      <w:pPr>
        <w:spacing w:line="480" w:lineRule="auto"/>
        <w:ind w:firstLine="0"/>
        <w:jc w:val="both"/>
        <w:rPr>
          <w:u w:val="single"/>
        </w:rPr>
        <w:sectPr w:rsidR="008471D3" w:rsidRPr="008471D3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BB7B42F" w14:textId="37F43EBE" w:rsidR="008471D3" w:rsidRDefault="62F86673" w:rsidP="1E31C43B">
      <w:pPr>
        <w:ind w:firstLine="0"/>
        <w:jc w:val="both"/>
        <w:rPr>
          <w:sz w:val="18"/>
          <w:szCs w:val="18"/>
        </w:rPr>
      </w:pPr>
      <w:r w:rsidRPr="1E31C43B">
        <w:rPr>
          <w:sz w:val="18"/>
          <w:szCs w:val="18"/>
        </w:rPr>
        <w:t>JW</w:t>
      </w:r>
    </w:p>
    <w:p w14:paraId="289289AD" w14:textId="77777777" w:rsidR="008471D3" w:rsidRDefault="62F86673" w:rsidP="1E31C43B">
      <w:pPr>
        <w:ind w:firstLine="0"/>
        <w:jc w:val="both"/>
        <w:rPr>
          <w:sz w:val="18"/>
          <w:szCs w:val="18"/>
        </w:rPr>
      </w:pPr>
      <w:r w:rsidRPr="1E31C43B">
        <w:rPr>
          <w:sz w:val="18"/>
          <w:szCs w:val="18"/>
        </w:rPr>
        <w:t>LS #11544</w:t>
      </w:r>
    </w:p>
    <w:p w14:paraId="0E48CEC4" w14:textId="31509FD5" w:rsidR="006217A8" w:rsidRDefault="006217A8" w:rsidP="1E31C43B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#0613-2024</w:t>
      </w:r>
    </w:p>
    <w:p w14:paraId="6D004C82" w14:textId="0677FF65" w:rsidR="002D5F4F" w:rsidRDefault="006217A8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1/5/2026 4:13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C572A" w14:textId="77777777" w:rsidR="007D3876" w:rsidRDefault="007D3876">
      <w:r>
        <w:separator/>
      </w:r>
    </w:p>
    <w:p w14:paraId="2388BFE0" w14:textId="77777777" w:rsidR="007D3876" w:rsidRDefault="007D3876"/>
  </w:endnote>
  <w:endnote w:type="continuationSeparator" w:id="0">
    <w:p w14:paraId="36D997D5" w14:textId="77777777" w:rsidR="007D3876" w:rsidRDefault="007D3876">
      <w:r>
        <w:continuationSeparator/>
      </w:r>
    </w:p>
    <w:p w14:paraId="54A2937B" w14:textId="77777777" w:rsidR="007D3876" w:rsidRDefault="007D38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D1036F" w14:textId="7E501C2E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718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7D9EB4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C4CE02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2202AA7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D8240" w14:textId="77777777" w:rsidR="007D3876" w:rsidRDefault="007D3876">
      <w:r>
        <w:separator/>
      </w:r>
    </w:p>
    <w:p w14:paraId="509AB401" w14:textId="77777777" w:rsidR="007D3876" w:rsidRDefault="007D3876"/>
  </w:footnote>
  <w:footnote w:type="continuationSeparator" w:id="0">
    <w:p w14:paraId="2B7915EC" w14:textId="77777777" w:rsidR="007D3876" w:rsidRDefault="007D3876">
      <w:r>
        <w:continuationSeparator/>
      </w:r>
    </w:p>
    <w:p w14:paraId="5F4AD32D" w14:textId="77777777" w:rsidR="007D3876" w:rsidRDefault="007D387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226DF"/>
    <w:multiLevelType w:val="hybridMultilevel"/>
    <w:tmpl w:val="A4468FF2"/>
    <w:lvl w:ilvl="0" w:tplc="2118D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571B7D"/>
    <w:multiLevelType w:val="hybridMultilevel"/>
    <w:tmpl w:val="F2C88B8A"/>
    <w:lvl w:ilvl="0" w:tplc="43B617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3795675">
    <w:abstractNumId w:val="1"/>
  </w:num>
  <w:num w:numId="2" w16cid:durableId="1232933511">
    <w:abstractNumId w:val="0"/>
  </w:num>
  <w:num w:numId="3" w16cid:durableId="625083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M3MLW0MDc0NTYyNbdU0lEKTi0uzszPAykwqgUA3HGlGywAAAA="/>
  </w:docVars>
  <w:rsids>
    <w:rsidRoot w:val="002E67D2"/>
    <w:rsid w:val="000135A3"/>
    <w:rsid w:val="00035181"/>
    <w:rsid w:val="000502BC"/>
    <w:rsid w:val="000541F4"/>
    <w:rsid w:val="00056BB0"/>
    <w:rsid w:val="00064AFB"/>
    <w:rsid w:val="0009173E"/>
    <w:rsid w:val="00094A70"/>
    <w:rsid w:val="000A1C16"/>
    <w:rsid w:val="000D4A7F"/>
    <w:rsid w:val="001073BD"/>
    <w:rsid w:val="00115B31"/>
    <w:rsid w:val="001509BF"/>
    <w:rsid w:val="00150A27"/>
    <w:rsid w:val="00162FC0"/>
    <w:rsid w:val="00165627"/>
    <w:rsid w:val="00167107"/>
    <w:rsid w:val="00180BD2"/>
    <w:rsid w:val="00195A80"/>
    <w:rsid w:val="001A5F4D"/>
    <w:rsid w:val="001B3746"/>
    <w:rsid w:val="001D4249"/>
    <w:rsid w:val="001E5386"/>
    <w:rsid w:val="001E657C"/>
    <w:rsid w:val="001F4612"/>
    <w:rsid w:val="00205741"/>
    <w:rsid w:val="00207323"/>
    <w:rsid w:val="00213213"/>
    <w:rsid w:val="0021642E"/>
    <w:rsid w:val="0022099D"/>
    <w:rsid w:val="00241F94"/>
    <w:rsid w:val="00270162"/>
    <w:rsid w:val="00280955"/>
    <w:rsid w:val="00292C42"/>
    <w:rsid w:val="002C4435"/>
    <w:rsid w:val="002D5F4F"/>
    <w:rsid w:val="002D6D42"/>
    <w:rsid w:val="002E4AFE"/>
    <w:rsid w:val="002E67D2"/>
    <w:rsid w:val="002F196D"/>
    <w:rsid w:val="002F269C"/>
    <w:rsid w:val="002F7847"/>
    <w:rsid w:val="00301E5D"/>
    <w:rsid w:val="00320D3B"/>
    <w:rsid w:val="0033027F"/>
    <w:rsid w:val="0033559B"/>
    <w:rsid w:val="003447CD"/>
    <w:rsid w:val="00352CA7"/>
    <w:rsid w:val="003720CF"/>
    <w:rsid w:val="003874A1"/>
    <w:rsid w:val="00387754"/>
    <w:rsid w:val="00393B50"/>
    <w:rsid w:val="003A29EF"/>
    <w:rsid w:val="003A75C2"/>
    <w:rsid w:val="003C7A38"/>
    <w:rsid w:val="003E3768"/>
    <w:rsid w:val="003F26F9"/>
    <w:rsid w:val="003F3109"/>
    <w:rsid w:val="003F5E5F"/>
    <w:rsid w:val="0040132D"/>
    <w:rsid w:val="00432688"/>
    <w:rsid w:val="00444642"/>
    <w:rsid w:val="00447A01"/>
    <w:rsid w:val="00461D87"/>
    <w:rsid w:val="00465293"/>
    <w:rsid w:val="004740A3"/>
    <w:rsid w:val="00474335"/>
    <w:rsid w:val="004948B5"/>
    <w:rsid w:val="00497233"/>
    <w:rsid w:val="004B097C"/>
    <w:rsid w:val="004D15EF"/>
    <w:rsid w:val="004E1CF2"/>
    <w:rsid w:val="004F3343"/>
    <w:rsid w:val="004F7182"/>
    <w:rsid w:val="005020E8"/>
    <w:rsid w:val="005026A2"/>
    <w:rsid w:val="00550E96"/>
    <w:rsid w:val="00554C35"/>
    <w:rsid w:val="0057235A"/>
    <w:rsid w:val="00586366"/>
    <w:rsid w:val="00595589"/>
    <w:rsid w:val="005A1EBD"/>
    <w:rsid w:val="005B5DE4"/>
    <w:rsid w:val="005C6980"/>
    <w:rsid w:val="005D4A03"/>
    <w:rsid w:val="005E655A"/>
    <w:rsid w:val="005E7681"/>
    <w:rsid w:val="005F3AA6"/>
    <w:rsid w:val="006217A8"/>
    <w:rsid w:val="00630AB3"/>
    <w:rsid w:val="00662943"/>
    <w:rsid w:val="006662DF"/>
    <w:rsid w:val="00681A93"/>
    <w:rsid w:val="00681B3B"/>
    <w:rsid w:val="00687344"/>
    <w:rsid w:val="006A691C"/>
    <w:rsid w:val="006B26AF"/>
    <w:rsid w:val="006B590A"/>
    <w:rsid w:val="006B5AB9"/>
    <w:rsid w:val="006C29D8"/>
    <w:rsid w:val="006D3E3C"/>
    <w:rsid w:val="006D562C"/>
    <w:rsid w:val="006D6199"/>
    <w:rsid w:val="006F5CC7"/>
    <w:rsid w:val="007101A2"/>
    <w:rsid w:val="007218EB"/>
    <w:rsid w:val="0072551E"/>
    <w:rsid w:val="00727F04"/>
    <w:rsid w:val="00746E3B"/>
    <w:rsid w:val="00750030"/>
    <w:rsid w:val="00767CD4"/>
    <w:rsid w:val="00770B9A"/>
    <w:rsid w:val="007A1A40"/>
    <w:rsid w:val="007B293E"/>
    <w:rsid w:val="007B6497"/>
    <w:rsid w:val="007C1D9D"/>
    <w:rsid w:val="007C6893"/>
    <w:rsid w:val="007D3876"/>
    <w:rsid w:val="007E73C5"/>
    <w:rsid w:val="007E79D5"/>
    <w:rsid w:val="007F0A63"/>
    <w:rsid w:val="007F4087"/>
    <w:rsid w:val="00806569"/>
    <w:rsid w:val="008167F4"/>
    <w:rsid w:val="0083646C"/>
    <w:rsid w:val="008471D3"/>
    <w:rsid w:val="0085260B"/>
    <w:rsid w:val="00853E42"/>
    <w:rsid w:val="00872BFD"/>
    <w:rsid w:val="00873B26"/>
    <w:rsid w:val="00880099"/>
    <w:rsid w:val="008A2737"/>
    <w:rsid w:val="008E28FA"/>
    <w:rsid w:val="008E530D"/>
    <w:rsid w:val="008F0B17"/>
    <w:rsid w:val="00900ACB"/>
    <w:rsid w:val="00925D71"/>
    <w:rsid w:val="0094029B"/>
    <w:rsid w:val="00966342"/>
    <w:rsid w:val="00977E17"/>
    <w:rsid w:val="009822E5"/>
    <w:rsid w:val="00990ECE"/>
    <w:rsid w:val="009B1159"/>
    <w:rsid w:val="00A003B5"/>
    <w:rsid w:val="00A03635"/>
    <w:rsid w:val="00A10451"/>
    <w:rsid w:val="00A269C2"/>
    <w:rsid w:val="00A36A27"/>
    <w:rsid w:val="00A46ACE"/>
    <w:rsid w:val="00A531EC"/>
    <w:rsid w:val="00A654D0"/>
    <w:rsid w:val="00AC1903"/>
    <w:rsid w:val="00AD1881"/>
    <w:rsid w:val="00AE212E"/>
    <w:rsid w:val="00AF39A5"/>
    <w:rsid w:val="00B15D83"/>
    <w:rsid w:val="00B1635A"/>
    <w:rsid w:val="00B30100"/>
    <w:rsid w:val="00B47730"/>
    <w:rsid w:val="00B740DA"/>
    <w:rsid w:val="00BA4408"/>
    <w:rsid w:val="00BA599A"/>
    <w:rsid w:val="00BB4C52"/>
    <w:rsid w:val="00BB6434"/>
    <w:rsid w:val="00BC1806"/>
    <w:rsid w:val="00BD4E49"/>
    <w:rsid w:val="00BE3C7C"/>
    <w:rsid w:val="00BF76F0"/>
    <w:rsid w:val="00C11231"/>
    <w:rsid w:val="00C2628D"/>
    <w:rsid w:val="00C87B89"/>
    <w:rsid w:val="00C92A35"/>
    <w:rsid w:val="00C93F56"/>
    <w:rsid w:val="00C96CEE"/>
    <w:rsid w:val="00CA09E2"/>
    <w:rsid w:val="00CA2899"/>
    <w:rsid w:val="00CA30A1"/>
    <w:rsid w:val="00CA6B5C"/>
    <w:rsid w:val="00CC4ED3"/>
    <w:rsid w:val="00CE602C"/>
    <w:rsid w:val="00CF17D2"/>
    <w:rsid w:val="00D12955"/>
    <w:rsid w:val="00D30A34"/>
    <w:rsid w:val="00D52CE9"/>
    <w:rsid w:val="00D929DF"/>
    <w:rsid w:val="00D94395"/>
    <w:rsid w:val="00D96E80"/>
    <w:rsid w:val="00D975BE"/>
    <w:rsid w:val="00DA4B6A"/>
    <w:rsid w:val="00DB4F0D"/>
    <w:rsid w:val="00DB6BFB"/>
    <w:rsid w:val="00DC57C0"/>
    <w:rsid w:val="00DE6E46"/>
    <w:rsid w:val="00DF7976"/>
    <w:rsid w:val="00E0423E"/>
    <w:rsid w:val="00E06550"/>
    <w:rsid w:val="00E13406"/>
    <w:rsid w:val="00E15794"/>
    <w:rsid w:val="00E310B4"/>
    <w:rsid w:val="00E34500"/>
    <w:rsid w:val="00E37C8F"/>
    <w:rsid w:val="00E42EF6"/>
    <w:rsid w:val="00E467F5"/>
    <w:rsid w:val="00E5664D"/>
    <w:rsid w:val="00E611AD"/>
    <w:rsid w:val="00E611DE"/>
    <w:rsid w:val="00E61A8F"/>
    <w:rsid w:val="00E84A4E"/>
    <w:rsid w:val="00E94F4D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F01C1E"/>
    <w:rsid w:val="00F0418B"/>
    <w:rsid w:val="00F12CB7"/>
    <w:rsid w:val="00F1371E"/>
    <w:rsid w:val="00F20CAD"/>
    <w:rsid w:val="00F23C44"/>
    <w:rsid w:val="00F33321"/>
    <w:rsid w:val="00F34140"/>
    <w:rsid w:val="00F60349"/>
    <w:rsid w:val="00FA5BBD"/>
    <w:rsid w:val="00FA63F7"/>
    <w:rsid w:val="00FB2FD6"/>
    <w:rsid w:val="00FC3002"/>
    <w:rsid w:val="00FC547E"/>
    <w:rsid w:val="00FD2966"/>
    <w:rsid w:val="00FE17D3"/>
    <w:rsid w:val="00FF4160"/>
    <w:rsid w:val="1E31C43B"/>
    <w:rsid w:val="2F0909B8"/>
    <w:rsid w:val="34E32AEC"/>
    <w:rsid w:val="483B26F4"/>
    <w:rsid w:val="62F86673"/>
    <w:rsid w:val="71C5A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AA9476"/>
  <w15:docId w15:val="{58E22288-4599-44DC-ACF7-07D77CE8C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C19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19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190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19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1903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5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2" ma:contentTypeDescription="Create a new document." ma:contentTypeScope="" ma:versionID="247a25be90dd5cedb0f5fca2c72f5f6e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dd48da02aa9dcba36c87a348b85fb78f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3EF37-D830-43D4-B370-AD6DC517E73F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customXml/itemProps2.xml><?xml version="1.0" encoding="utf-8"?>
<ds:datastoreItem xmlns:ds="http://schemas.openxmlformats.org/officeDocument/2006/customXml" ds:itemID="{821D37B7-6595-41BF-86EC-91B6F8033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842E97-FEC4-4CDB-910D-4619CA01C4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CD914F-1885-46AC-8F40-D5C9979D1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Whiteman, Jeremy</dc:creator>
  <cp:lastModifiedBy>Martin, William</cp:lastModifiedBy>
  <cp:revision>6</cp:revision>
  <cp:lastPrinted>2013-04-22T14:57:00Z</cp:lastPrinted>
  <dcterms:created xsi:type="dcterms:W3CDTF">2026-02-17T14:19:00Z</dcterms:created>
  <dcterms:modified xsi:type="dcterms:W3CDTF">2026-02-27T19:20:00Z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