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6A6C0"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976A6C1"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976A6C2" w14:textId="78D8E902" w:rsidR="0041520B" w:rsidRPr="00A5189C" w:rsidRDefault="0004593B" w:rsidP="006C314E">
      <w:pPr>
        <w:pStyle w:val="NoSpacing"/>
        <w:spacing w:before="80"/>
        <w:jc w:val="both"/>
        <w:rPr>
          <w:rFonts w:cs="Times New Roman"/>
          <w:szCs w:val="24"/>
        </w:rPr>
      </w:pPr>
      <w:r>
        <w:rPr>
          <w:rFonts w:cs="Times New Roman"/>
          <w:szCs w:val="24"/>
        </w:rPr>
        <w:t>Int. No.</w:t>
      </w:r>
      <w:r w:rsidR="00083079">
        <w:rPr>
          <w:rFonts w:cs="Times New Roman"/>
          <w:szCs w:val="24"/>
        </w:rPr>
        <w:t xml:space="preserve"> </w:t>
      </w:r>
      <w:r w:rsidR="00775E28">
        <w:rPr>
          <w:rFonts w:cs="Times New Roman"/>
          <w:szCs w:val="24"/>
        </w:rPr>
        <w:t>657</w:t>
      </w:r>
    </w:p>
    <w:p w14:paraId="4976A6C3" w14:textId="77777777" w:rsidR="0041520B" w:rsidRDefault="0041520B" w:rsidP="0041520B">
      <w:pPr>
        <w:pStyle w:val="NoSpacing"/>
        <w:jc w:val="both"/>
        <w:rPr>
          <w:rFonts w:cs="Times New Roman"/>
          <w:b/>
          <w:szCs w:val="24"/>
        </w:rPr>
      </w:pPr>
    </w:p>
    <w:p w14:paraId="4976A6C4"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157B0D4" w14:textId="66AAD017" w:rsidR="009A466F" w:rsidRDefault="007614FC" w:rsidP="0041520B">
      <w:pPr>
        <w:pStyle w:val="NoSpacing"/>
        <w:jc w:val="both"/>
        <w:rPr>
          <w:rFonts w:cs="Times New Roman"/>
          <w:szCs w:val="24"/>
        </w:rPr>
      </w:pPr>
      <w:r w:rsidRPr="007614FC">
        <w:rPr>
          <w:rFonts w:cs="Times New Roman"/>
          <w:szCs w:val="24"/>
        </w:rPr>
        <w:t>By Council Members P. Sanchez, Hudson, De La Rosa, Brewer, Nurse, Restler, Williams, Abreu, Krishnan, Ung, Hanif, Cabán, Avilés, Farías, Marte, Stevens, Feliz, Schulman, Narcisse, Won, Banks, Riley, Ossé, Gutiérrez, Louis, Joseph, Aldebol, J. Sanchez, Brooks-Powers and Hankerson</w:t>
      </w:r>
    </w:p>
    <w:p w14:paraId="4778C7D9" w14:textId="77777777" w:rsidR="007614FC" w:rsidRPr="003A304F" w:rsidRDefault="007614FC" w:rsidP="0041520B">
      <w:pPr>
        <w:pStyle w:val="NoSpacing"/>
        <w:jc w:val="both"/>
        <w:rPr>
          <w:rFonts w:cs="Times New Roman"/>
          <w:szCs w:val="24"/>
        </w:rPr>
      </w:pPr>
    </w:p>
    <w:p w14:paraId="4976A6C7"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976A6C8" w14:textId="77777777" w:rsidR="005F4B9E" w:rsidRPr="009B4100" w:rsidRDefault="001218E3" w:rsidP="005F4B9E">
      <w:pPr>
        <w:pStyle w:val="BodyText"/>
        <w:spacing w:before="80" w:line="240" w:lineRule="auto"/>
        <w:ind w:firstLine="0"/>
      </w:pPr>
      <w:r>
        <w:t>A Local Law to</w:t>
      </w:r>
      <w:r w:rsidR="00A9132D">
        <w:t xml:space="preserve"> </w:t>
      </w:r>
      <w:r w:rsidR="009F5670">
        <w:t>amend the administrative code of the c</w:t>
      </w:r>
      <w:r w:rsidR="005F4B9E">
        <w:t xml:space="preserve">ity of New York, in relation </w:t>
      </w:r>
      <w:r w:rsidR="005F4B9E" w:rsidRPr="009B4100">
        <w:t>to the third party transfer program</w:t>
      </w:r>
      <w:r w:rsidR="005F4B9E">
        <w:t>,</w:t>
      </w:r>
      <w:r w:rsidR="005F4B9E" w:rsidRPr="009B4100">
        <w:t xml:space="preserve"> and to repeal section</w:t>
      </w:r>
      <w:r w:rsidR="005F4B9E">
        <w:t>s</w:t>
      </w:r>
      <w:r w:rsidR="005F4B9E" w:rsidRPr="009B4100">
        <w:t xml:space="preserve"> 11-425, 11-426,</w:t>
      </w:r>
      <w:r w:rsidR="005F4B9E">
        <w:t xml:space="preserve"> and</w:t>
      </w:r>
      <w:r w:rsidR="005F4B9E" w:rsidRPr="009B4100">
        <w:t xml:space="preserve"> 11-427 of such code, </w:t>
      </w:r>
      <w:r w:rsidR="005F4B9E">
        <w:t>relating to agreements for payment of delinquent taxes and charges in installments</w:t>
      </w:r>
    </w:p>
    <w:p w14:paraId="4976A6C9" w14:textId="77777777" w:rsidR="00887B45" w:rsidRDefault="00887B45" w:rsidP="00887B45">
      <w:pPr>
        <w:pStyle w:val="BodyText"/>
        <w:spacing w:before="80" w:line="240" w:lineRule="auto"/>
        <w:ind w:firstLine="0"/>
      </w:pPr>
    </w:p>
    <w:p w14:paraId="4976A6CA"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976A6CB"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976A6CC" w14:textId="77777777" w:rsidR="008823EE" w:rsidRDefault="008823EE" w:rsidP="0041520B">
      <w:pPr>
        <w:pStyle w:val="NoSpacing"/>
        <w:jc w:val="both"/>
        <w:rPr>
          <w:rFonts w:cs="Times New Roman"/>
          <w:szCs w:val="24"/>
        </w:rPr>
      </w:pPr>
    </w:p>
    <w:p w14:paraId="4976A6CD" w14:textId="77777777" w:rsidR="007F72D1" w:rsidRPr="007B53DC" w:rsidRDefault="00B94098" w:rsidP="0041520B">
      <w:pPr>
        <w:pStyle w:val="NoSpacing"/>
        <w:jc w:val="both"/>
        <w:rPr>
          <w:rFonts w:cs="Times New Roman"/>
          <w:szCs w:val="24"/>
        </w:rPr>
      </w:pPr>
      <w:r>
        <w:rPr>
          <w:rFonts w:cs="Times New Roman"/>
          <w:szCs w:val="24"/>
        </w:rPr>
        <w:t xml:space="preserve">This bill would make amendments to the </w:t>
      </w:r>
      <w:r w:rsidR="007F72D1">
        <w:rPr>
          <w:rFonts w:cs="Times New Roman"/>
          <w:szCs w:val="24"/>
        </w:rPr>
        <w:t>T</w:t>
      </w:r>
      <w:r>
        <w:rPr>
          <w:rFonts w:cs="Times New Roman"/>
          <w:szCs w:val="24"/>
        </w:rPr>
        <w:t xml:space="preserve">hird </w:t>
      </w:r>
      <w:r w:rsidR="007F72D1">
        <w:rPr>
          <w:rFonts w:cs="Times New Roman"/>
          <w:szCs w:val="24"/>
        </w:rPr>
        <w:t>P</w:t>
      </w:r>
      <w:r>
        <w:rPr>
          <w:rFonts w:cs="Times New Roman"/>
          <w:szCs w:val="24"/>
        </w:rPr>
        <w:t xml:space="preserve">arty </w:t>
      </w:r>
      <w:r w:rsidR="007F72D1">
        <w:rPr>
          <w:rFonts w:cs="Times New Roman"/>
          <w:szCs w:val="24"/>
        </w:rPr>
        <w:t>T</w:t>
      </w:r>
      <w:r>
        <w:rPr>
          <w:rFonts w:cs="Times New Roman"/>
          <w:szCs w:val="24"/>
        </w:rPr>
        <w:t xml:space="preserve">ransfer </w:t>
      </w:r>
      <w:r w:rsidR="007F72D1">
        <w:rPr>
          <w:rFonts w:cs="Times New Roman"/>
          <w:szCs w:val="24"/>
        </w:rPr>
        <w:t xml:space="preserve">(“TPT”) </w:t>
      </w:r>
      <w:r>
        <w:rPr>
          <w:rFonts w:cs="Times New Roman"/>
          <w:szCs w:val="24"/>
        </w:rPr>
        <w:t xml:space="preserve">program. </w:t>
      </w:r>
      <w:r w:rsidR="007B53DC">
        <w:rPr>
          <w:color w:val="000000"/>
        </w:rPr>
        <w:t xml:space="preserve">Through the TPT program, the City forecloses on financially and physically distressed properties and transfers them to a third party for rehabilitation. </w:t>
      </w:r>
      <w:r w:rsidR="007B53DC">
        <w:rPr>
          <w:rFonts w:cs="Times New Roman"/>
          <w:szCs w:val="24"/>
        </w:rPr>
        <w:t>This bill would expand the definition of</w:t>
      </w:r>
      <w:r w:rsidR="005D0E48">
        <w:rPr>
          <w:rFonts w:cs="Times New Roman"/>
          <w:szCs w:val="24"/>
        </w:rPr>
        <w:t xml:space="preserve"> distressed properties, create additional</w:t>
      </w:r>
      <w:r w:rsidR="007B53DC">
        <w:rPr>
          <w:rFonts w:cs="Times New Roman"/>
          <w:szCs w:val="24"/>
        </w:rPr>
        <w:t xml:space="preserve"> notice requirements to property owners and building residents, and provide opportunities for building owners to avoid the transfer of their property in particular circumstances, amon</w:t>
      </w:r>
      <w:r w:rsidR="005D0E48">
        <w:rPr>
          <w:rFonts w:cs="Times New Roman"/>
          <w:szCs w:val="24"/>
        </w:rPr>
        <w:t>g other changes to the program.</w:t>
      </w:r>
    </w:p>
    <w:p w14:paraId="4976A6CE" w14:textId="77777777" w:rsidR="007F72D1" w:rsidRDefault="007F72D1" w:rsidP="0041520B">
      <w:pPr>
        <w:pStyle w:val="NoSpacing"/>
        <w:jc w:val="both"/>
        <w:rPr>
          <w:rFonts w:cs="Times New Roman"/>
          <w:szCs w:val="24"/>
        </w:rPr>
      </w:pPr>
    </w:p>
    <w:p w14:paraId="4976A6CF"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976A6D0" w14:textId="77777777" w:rsidR="0041520B" w:rsidRPr="00A5189C" w:rsidRDefault="00B94098" w:rsidP="006C314E">
      <w:pPr>
        <w:pStyle w:val="NoSpacing"/>
        <w:spacing w:before="80"/>
        <w:jc w:val="both"/>
        <w:rPr>
          <w:rFonts w:cs="Times New Roman"/>
          <w:szCs w:val="24"/>
        </w:rPr>
      </w:pPr>
      <w:r>
        <w:rPr>
          <w:rFonts w:cs="Times New Roman"/>
          <w:szCs w:val="24"/>
        </w:rPr>
        <w:t>180 days after it becomes law</w:t>
      </w:r>
    </w:p>
    <w:p w14:paraId="4976A6D1" w14:textId="77777777" w:rsidR="00D92C74" w:rsidRDefault="00D92C74" w:rsidP="0041520B"/>
    <w:p w14:paraId="4976A6D2"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4976A6D3"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Content>
          <w:r w:rsidR="005F4B9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976A6D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5F4B9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976A6D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976A6D6"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4976A6D7"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976A6D8" w14:textId="77777777" w:rsidR="00A5189C" w:rsidRDefault="00A5189C" w:rsidP="008823EE">
      <w:pPr>
        <w:pStyle w:val="NoSpacing"/>
        <w:jc w:val="both"/>
        <w:rPr>
          <w:rStyle w:val="apple-style-span"/>
          <w:b/>
          <w:bCs/>
          <w:szCs w:val="24"/>
        </w:rPr>
      </w:pPr>
    </w:p>
    <w:p w14:paraId="4E202FB5" w14:textId="091B2E47" w:rsidR="0058733A" w:rsidRPr="009B4100" w:rsidRDefault="008823EE" w:rsidP="00F621E9">
      <w:pPr>
        <w:pStyle w:val="NoSpacing"/>
        <w:jc w:val="both"/>
        <w:rPr>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E70A434" w14:textId="77777777" w:rsidR="00F621E9" w:rsidRPr="009B4100" w:rsidRDefault="00F621E9" w:rsidP="00F621E9">
      <w:pPr>
        <w:suppressLineNumber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p>
    <w:p w14:paraId="72583FEC" w14:textId="77777777" w:rsidR="00F621E9" w:rsidRPr="009B4100" w:rsidRDefault="00F621E9" w:rsidP="00F621E9">
      <w:pPr>
        <w:suppressLineNumber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24"/>
        </w:rPr>
      </w:pPr>
      <w:r w:rsidRPr="009B4100">
        <w:rPr>
          <w:sz w:val="18"/>
          <w:szCs w:val="24"/>
        </w:rPr>
        <w:t>TZ</w:t>
      </w:r>
    </w:p>
    <w:p w14:paraId="3E992344" w14:textId="77777777" w:rsidR="00F621E9" w:rsidRDefault="00F621E9" w:rsidP="00F621E9">
      <w:pPr>
        <w:suppressLineNumber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24"/>
        </w:rPr>
      </w:pPr>
      <w:r w:rsidRPr="009B4100">
        <w:rPr>
          <w:sz w:val="18"/>
          <w:szCs w:val="24"/>
        </w:rPr>
        <w:t>LS 14114</w:t>
      </w:r>
    </w:p>
    <w:p w14:paraId="13EABC26" w14:textId="77777777" w:rsidR="00F621E9" w:rsidRPr="009B4100" w:rsidRDefault="00F621E9" w:rsidP="00F621E9">
      <w:pPr>
        <w:suppressLineNumber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24"/>
        </w:rPr>
      </w:pPr>
      <w:r>
        <w:rPr>
          <w:sz w:val="18"/>
          <w:szCs w:val="24"/>
        </w:rPr>
        <w:lastRenderedPageBreak/>
        <w:t>Int. #1063-2024</w:t>
      </w:r>
    </w:p>
    <w:p w14:paraId="2F40CC7B" w14:textId="77777777" w:rsidR="00F621E9" w:rsidRPr="009B4100" w:rsidRDefault="00F621E9" w:rsidP="00F621E9">
      <w:pPr>
        <w:suppressLineNumber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24"/>
        </w:rPr>
      </w:pPr>
      <w:r>
        <w:rPr>
          <w:sz w:val="18"/>
          <w:szCs w:val="24"/>
        </w:rPr>
        <w:t>1/5/2026 4:25 PM</w:t>
      </w:r>
    </w:p>
    <w:p w14:paraId="4976A6DD" w14:textId="0A1476DA" w:rsidR="00B32C52" w:rsidRPr="009B7689" w:rsidRDefault="00B32C52" w:rsidP="001218E3">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11D11" w14:textId="77777777" w:rsidR="0028557B" w:rsidRDefault="0028557B" w:rsidP="00272634">
      <w:r>
        <w:separator/>
      </w:r>
    </w:p>
  </w:endnote>
  <w:endnote w:type="continuationSeparator" w:id="0">
    <w:p w14:paraId="11F902EE" w14:textId="77777777" w:rsidR="0028557B" w:rsidRDefault="0028557B"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87B26" w14:textId="77777777" w:rsidR="0028557B" w:rsidRDefault="0028557B" w:rsidP="00272634">
      <w:r>
        <w:separator/>
      </w:r>
    </w:p>
  </w:footnote>
  <w:footnote w:type="continuationSeparator" w:id="0">
    <w:p w14:paraId="1774E51E" w14:textId="77777777" w:rsidR="0028557B" w:rsidRDefault="0028557B"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6A6E2"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1473296">
    <w:abstractNumId w:val="0"/>
  </w:num>
  <w:num w:numId="2" w16cid:durableId="769930850">
    <w:abstractNumId w:val="2"/>
  </w:num>
  <w:num w:numId="3" w16cid:durableId="12969574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0D4570"/>
    <w:rsid w:val="00006640"/>
    <w:rsid w:val="00044289"/>
    <w:rsid w:val="0004593B"/>
    <w:rsid w:val="000765AF"/>
    <w:rsid w:val="00080B67"/>
    <w:rsid w:val="00083079"/>
    <w:rsid w:val="000D4570"/>
    <w:rsid w:val="000E457A"/>
    <w:rsid w:val="000E4F15"/>
    <w:rsid w:val="0010786F"/>
    <w:rsid w:val="00112832"/>
    <w:rsid w:val="001218E3"/>
    <w:rsid w:val="00134583"/>
    <w:rsid w:val="001349AE"/>
    <w:rsid w:val="00144D0C"/>
    <w:rsid w:val="0017748E"/>
    <w:rsid w:val="0018552A"/>
    <w:rsid w:val="0019012F"/>
    <w:rsid w:val="00194415"/>
    <w:rsid w:val="001B3743"/>
    <w:rsid w:val="001B6B70"/>
    <w:rsid w:val="001E3407"/>
    <w:rsid w:val="001E526C"/>
    <w:rsid w:val="00216A92"/>
    <w:rsid w:val="00220726"/>
    <w:rsid w:val="00222A29"/>
    <w:rsid w:val="0025331F"/>
    <w:rsid w:val="00272634"/>
    <w:rsid w:val="00280543"/>
    <w:rsid w:val="0028557B"/>
    <w:rsid w:val="002915C1"/>
    <w:rsid w:val="002B0495"/>
    <w:rsid w:val="002B247F"/>
    <w:rsid w:val="002B309C"/>
    <w:rsid w:val="002C4B04"/>
    <w:rsid w:val="002D0471"/>
    <w:rsid w:val="002D05D1"/>
    <w:rsid w:val="002D78A5"/>
    <w:rsid w:val="00314831"/>
    <w:rsid w:val="0033433B"/>
    <w:rsid w:val="00345D79"/>
    <w:rsid w:val="0035723D"/>
    <w:rsid w:val="00376A5E"/>
    <w:rsid w:val="003A304F"/>
    <w:rsid w:val="003A47F0"/>
    <w:rsid w:val="003D6D23"/>
    <w:rsid w:val="003E2F46"/>
    <w:rsid w:val="003E4678"/>
    <w:rsid w:val="003E57E6"/>
    <w:rsid w:val="003E5930"/>
    <w:rsid w:val="0041520B"/>
    <w:rsid w:val="00420D63"/>
    <w:rsid w:val="00424E79"/>
    <w:rsid w:val="0045680F"/>
    <w:rsid w:val="00460B19"/>
    <w:rsid w:val="00474067"/>
    <w:rsid w:val="004763C4"/>
    <w:rsid w:val="00480E29"/>
    <w:rsid w:val="00485CCD"/>
    <w:rsid w:val="0049152E"/>
    <w:rsid w:val="004B589D"/>
    <w:rsid w:val="004C30FE"/>
    <w:rsid w:val="004D4651"/>
    <w:rsid w:val="005021D5"/>
    <w:rsid w:val="00510AA7"/>
    <w:rsid w:val="00512FB5"/>
    <w:rsid w:val="00514A11"/>
    <w:rsid w:val="005331A0"/>
    <w:rsid w:val="00563377"/>
    <w:rsid w:val="00571B74"/>
    <w:rsid w:val="0058733A"/>
    <w:rsid w:val="00590A54"/>
    <w:rsid w:val="00597FA2"/>
    <w:rsid w:val="005B1E8E"/>
    <w:rsid w:val="005C2210"/>
    <w:rsid w:val="005D07D2"/>
    <w:rsid w:val="005D0E48"/>
    <w:rsid w:val="005E5537"/>
    <w:rsid w:val="005E60DC"/>
    <w:rsid w:val="005F4B9E"/>
    <w:rsid w:val="00606846"/>
    <w:rsid w:val="00615680"/>
    <w:rsid w:val="00617310"/>
    <w:rsid w:val="006209CB"/>
    <w:rsid w:val="00643A81"/>
    <w:rsid w:val="00651D12"/>
    <w:rsid w:val="006A3338"/>
    <w:rsid w:val="006B0536"/>
    <w:rsid w:val="006C314E"/>
    <w:rsid w:val="006D4888"/>
    <w:rsid w:val="006F5093"/>
    <w:rsid w:val="00701FD6"/>
    <w:rsid w:val="0071581C"/>
    <w:rsid w:val="00751580"/>
    <w:rsid w:val="007614FC"/>
    <w:rsid w:val="00775E28"/>
    <w:rsid w:val="00780F76"/>
    <w:rsid w:val="00781399"/>
    <w:rsid w:val="00790290"/>
    <w:rsid w:val="00797612"/>
    <w:rsid w:val="007B53DC"/>
    <w:rsid w:val="007C0A5B"/>
    <w:rsid w:val="007F72D1"/>
    <w:rsid w:val="0082024D"/>
    <w:rsid w:val="00820C10"/>
    <w:rsid w:val="00837EB5"/>
    <w:rsid w:val="0086326E"/>
    <w:rsid w:val="008749A3"/>
    <w:rsid w:val="008823EE"/>
    <w:rsid w:val="00887B45"/>
    <w:rsid w:val="008A65DD"/>
    <w:rsid w:val="008B33D3"/>
    <w:rsid w:val="008E0CAC"/>
    <w:rsid w:val="008F0F5B"/>
    <w:rsid w:val="00901A95"/>
    <w:rsid w:val="00922114"/>
    <w:rsid w:val="009243C8"/>
    <w:rsid w:val="00932BFA"/>
    <w:rsid w:val="00955286"/>
    <w:rsid w:val="00957F28"/>
    <w:rsid w:val="00962A70"/>
    <w:rsid w:val="009654CB"/>
    <w:rsid w:val="009654F5"/>
    <w:rsid w:val="0099608B"/>
    <w:rsid w:val="009962C5"/>
    <w:rsid w:val="009A466F"/>
    <w:rsid w:val="009B087E"/>
    <w:rsid w:val="009B251D"/>
    <w:rsid w:val="009B7689"/>
    <w:rsid w:val="009C047D"/>
    <w:rsid w:val="009D3F0D"/>
    <w:rsid w:val="009F5670"/>
    <w:rsid w:val="00A0355B"/>
    <w:rsid w:val="00A0603B"/>
    <w:rsid w:val="00A23AED"/>
    <w:rsid w:val="00A5189C"/>
    <w:rsid w:val="00A54037"/>
    <w:rsid w:val="00A6526E"/>
    <w:rsid w:val="00A87143"/>
    <w:rsid w:val="00A9132D"/>
    <w:rsid w:val="00AA19D0"/>
    <w:rsid w:val="00AB6EBE"/>
    <w:rsid w:val="00AB79E8"/>
    <w:rsid w:val="00AC5EE7"/>
    <w:rsid w:val="00AD5034"/>
    <w:rsid w:val="00AD7EC0"/>
    <w:rsid w:val="00AE0B07"/>
    <w:rsid w:val="00AE4DE1"/>
    <w:rsid w:val="00AF56D8"/>
    <w:rsid w:val="00B31B2C"/>
    <w:rsid w:val="00B32C52"/>
    <w:rsid w:val="00B578BD"/>
    <w:rsid w:val="00B94098"/>
    <w:rsid w:val="00B9759C"/>
    <w:rsid w:val="00BA14D6"/>
    <w:rsid w:val="00BA1D4D"/>
    <w:rsid w:val="00BB709E"/>
    <w:rsid w:val="00BD2104"/>
    <w:rsid w:val="00BD51CA"/>
    <w:rsid w:val="00BE46A1"/>
    <w:rsid w:val="00C026CE"/>
    <w:rsid w:val="00C056D7"/>
    <w:rsid w:val="00C20C57"/>
    <w:rsid w:val="00C20D76"/>
    <w:rsid w:val="00C22CDF"/>
    <w:rsid w:val="00C2463D"/>
    <w:rsid w:val="00C564A2"/>
    <w:rsid w:val="00C67FA9"/>
    <w:rsid w:val="00C77277"/>
    <w:rsid w:val="00CC3989"/>
    <w:rsid w:val="00CC3F79"/>
    <w:rsid w:val="00CD468C"/>
    <w:rsid w:val="00CE5F44"/>
    <w:rsid w:val="00CF1435"/>
    <w:rsid w:val="00CF16C6"/>
    <w:rsid w:val="00CF6AED"/>
    <w:rsid w:val="00D0018B"/>
    <w:rsid w:val="00D25C62"/>
    <w:rsid w:val="00D442F8"/>
    <w:rsid w:val="00D74104"/>
    <w:rsid w:val="00D85D9E"/>
    <w:rsid w:val="00D92C74"/>
    <w:rsid w:val="00DA25D7"/>
    <w:rsid w:val="00DB46CB"/>
    <w:rsid w:val="00E3518C"/>
    <w:rsid w:val="00E444FF"/>
    <w:rsid w:val="00E47F9F"/>
    <w:rsid w:val="00E92B07"/>
    <w:rsid w:val="00EB0238"/>
    <w:rsid w:val="00ED573D"/>
    <w:rsid w:val="00EF0E87"/>
    <w:rsid w:val="00F159E6"/>
    <w:rsid w:val="00F21FC5"/>
    <w:rsid w:val="00F42BA3"/>
    <w:rsid w:val="00F4558B"/>
    <w:rsid w:val="00F51D32"/>
    <w:rsid w:val="00F621E9"/>
    <w:rsid w:val="00F656F0"/>
    <w:rsid w:val="00F74B3D"/>
    <w:rsid w:val="00F8660B"/>
    <w:rsid w:val="00F8773C"/>
    <w:rsid w:val="00FB0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6A6C0"/>
  <w15:docId w15:val="{31F52787-D35E-42E0-ABDE-C4D8E39C4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954620">
      <w:bodyDiv w:val="1"/>
      <w:marLeft w:val="0"/>
      <w:marRight w:val="0"/>
      <w:marTop w:val="0"/>
      <w:marBottom w:val="0"/>
      <w:divBdr>
        <w:top w:val="none" w:sz="0" w:space="0" w:color="auto"/>
        <w:left w:val="none" w:sz="0" w:space="0" w:color="auto"/>
        <w:bottom w:val="none" w:sz="0" w:space="0" w:color="auto"/>
        <w:right w:val="none" w:sz="0" w:space="0" w:color="auto"/>
      </w:divBdr>
    </w:div>
    <w:div w:id="220675960">
      <w:bodyDiv w:val="1"/>
      <w:marLeft w:val="0"/>
      <w:marRight w:val="0"/>
      <w:marTop w:val="0"/>
      <w:marBottom w:val="0"/>
      <w:divBdr>
        <w:top w:val="none" w:sz="0" w:space="0" w:color="auto"/>
        <w:left w:val="none" w:sz="0" w:space="0" w:color="auto"/>
        <w:bottom w:val="none" w:sz="0" w:space="0" w:color="auto"/>
        <w:right w:val="none" w:sz="0" w:space="0" w:color="auto"/>
      </w:divBdr>
    </w:div>
    <w:div w:id="1194685272">
      <w:bodyDiv w:val="1"/>
      <w:marLeft w:val="0"/>
      <w:marRight w:val="0"/>
      <w:marTop w:val="0"/>
      <w:marBottom w:val="0"/>
      <w:divBdr>
        <w:top w:val="none" w:sz="0" w:space="0" w:color="auto"/>
        <w:left w:val="none" w:sz="0" w:space="0" w:color="auto"/>
        <w:bottom w:val="none" w:sz="0" w:space="0" w:color="auto"/>
        <w:right w:val="none" w:sz="0" w:space="0" w:color="auto"/>
      </w:divBdr>
    </w:div>
    <w:div w:id="2006516326">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 w:id="2133818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2</Pages>
  <Words>344</Words>
  <Characters>1965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Zelony, Taylor</dc:creator>
  <cp:lastModifiedBy>Jeffries, Jillian</cp:lastModifiedBy>
  <cp:revision>5</cp:revision>
  <cp:lastPrinted>2018-02-28T16:57:00Z</cp:lastPrinted>
  <dcterms:created xsi:type="dcterms:W3CDTF">2026-02-02T17:33:00Z</dcterms:created>
  <dcterms:modified xsi:type="dcterms:W3CDTF">2026-02-13T20:16:00Z</dcterms:modified>
</cp:coreProperties>
</file>