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9D2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29C53E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24BBF59" w14:textId="0114969C" w:rsidR="0041520B" w:rsidRPr="00A5189C" w:rsidRDefault="48C5B0D0" w:rsidP="48C5B0D0">
      <w:pPr>
        <w:pStyle w:val="NoSpacing"/>
        <w:spacing w:before="80"/>
        <w:jc w:val="both"/>
        <w:rPr>
          <w:rFonts w:cs="Times New Roman"/>
        </w:rPr>
      </w:pPr>
      <w:r w:rsidRPr="48C5B0D0">
        <w:rPr>
          <w:rFonts w:cs="Times New Roman"/>
        </w:rPr>
        <w:t xml:space="preserve">Int. No. </w:t>
      </w:r>
      <w:r w:rsidR="0020046A">
        <w:rPr>
          <w:rFonts w:cs="Times New Roman"/>
        </w:rPr>
        <w:t>500</w:t>
      </w:r>
    </w:p>
    <w:p w14:paraId="5EF8B20A" w14:textId="77777777" w:rsidR="0041520B" w:rsidRDefault="0041520B" w:rsidP="0041520B">
      <w:pPr>
        <w:pStyle w:val="NoSpacing"/>
        <w:jc w:val="both"/>
        <w:rPr>
          <w:rFonts w:cs="Times New Roman"/>
          <w:b/>
          <w:szCs w:val="24"/>
        </w:rPr>
      </w:pPr>
    </w:p>
    <w:p w14:paraId="05D31B7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E889539" w14:textId="76960341" w:rsidR="006E0732" w:rsidRDefault="006E0732" w:rsidP="006E0732">
      <w:pPr>
        <w:autoSpaceDE w:val="0"/>
        <w:autoSpaceDN w:val="0"/>
        <w:adjustRightInd w:val="0"/>
        <w:jc w:val="both"/>
        <w:rPr>
          <w:rFonts w:eastAsiaTheme="minorHAnsi"/>
          <w:szCs w:val="24"/>
        </w:rPr>
      </w:pPr>
      <w:r>
        <w:rPr>
          <w:rFonts w:eastAsiaTheme="minorHAnsi"/>
          <w:szCs w:val="24"/>
        </w:rPr>
        <w:t>By Council Member Williams</w:t>
      </w:r>
    </w:p>
    <w:p w14:paraId="3119978E" w14:textId="7CA92E17" w:rsidR="723030EE" w:rsidRDefault="723030EE" w:rsidP="723030EE">
      <w:pPr>
        <w:jc w:val="both"/>
        <w:rPr>
          <w:rFonts w:eastAsiaTheme="minorEastAsia"/>
        </w:rPr>
      </w:pPr>
    </w:p>
    <w:p w14:paraId="762215D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AD0991" w14:textId="77777777" w:rsidR="0041520B" w:rsidRDefault="001218E3" w:rsidP="001218E3">
      <w:pPr>
        <w:pStyle w:val="BodyText"/>
        <w:spacing w:before="80" w:line="240" w:lineRule="auto"/>
        <w:ind w:firstLine="0"/>
      </w:pPr>
      <w:r>
        <w:t>A Local Law to</w:t>
      </w:r>
      <w:r w:rsidR="00A9132D">
        <w:t xml:space="preserve"> </w:t>
      </w:r>
      <w:r w:rsidR="009C425C">
        <w:t>amend the New York city fire code, in relation to inspections of s</w:t>
      </w:r>
      <w:r w:rsidR="009C425C" w:rsidRPr="005A771A">
        <w:t>prinkler system and standpipe sys</w:t>
      </w:r>
      <w:r w:rsidR="009C425C">
        <w:t>tem fire department connections</w:t>
      </w:r>
    </w:p>
    <w:p w14:paraId="4D54AA29" w14:textId="77777777" w:rsidR="008823EE" w:rsidRDefault="008823EE" w:rsidP="0041520B">
      <w:pPr>
        <w:pStyle w:val="NoSpacing"/>
        <w:jc w:val="both"/>
        <w:rPr>
          <w:rFonts w:cs="Times New Roman"/>
          <w:szCs w:val="24"/>
        </w:rPr>
      </w:pPr>
    </w:p>
    <w:p w14:paraId="4410C05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1B05E9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62A9B07"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9C425C">
        <w:t>require the New York City Fire Department (FDNY) to witness automatic sprinkler system and standpipe system tests every three years.</w:t>
      </w:r>
    </w:p>
    <w:p w14:paraId="5B8A4E42" w14:textId="77777777" w:rsidR="008823EE" w:rsidRDefault="008823EE" w:rsidP="0041520B">
      <w:pPr>
        <w:pStyle w:val="NoSpacing"/>
        <w:jc w:val="both"/>
        <w:rPr>
          <w:rFonts w:cs="Times New Roman"/>
          <w:szCs w:val="24"/>
        </w:rPr>
      </w:pPr>
    </w:p>
    <w:p w14:paraId="63E917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0340465" w14:textId="77777777" w:rsidR="0041520B" w:rsidRPr="00A5189C" w:rsidRDefault="009C425C" w:rsidP="006C314E">
      <w:pPr>
        <w:pStyle w:val="NoSpacing"/>
        <w:spacing w:before="80"/>
        <w:jc w:val="both"/>
        <w:rPr>
          <w:rFonts w:cs="Times New Roman"/>
          <w:szCs w:val="24"/>
        </w:rPr>
      </w:pPr>
      <w:r>
        <w:rPr>
          <w:rFonts w:cs="Times New Roman"/>
          <w:szCs w:val="24"/>
        </w:rPr>
        <w:t>Immediately</w:t>
      </w:r>
    </w:p>
    <w:p w14:paraId="669943B9" w14:textId="77777777" w:rsidR="00D92C74" w:rsidRDefault="00D92C74" w:rsidP="0041520B"/>
    <w:p w14:paraId="20C7F06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15F036D" w14:textId="77777777" w:rsidR="002B309C" w:rsidRPr="002B309C" w:rsidRDefault="0020046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5133C2C" w14:textId="77777777" w:rsidR="002B309C" w:rsidRPr="002B309C" w:rsidRDefault="0020046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DF83A13" w14:textId="77777777" w:rsidR="002B309C" w:rsidRPr="002B309C" w:rsidRDefault="0020046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6D8DFCA" w14:textId="77777777" w:rsidR="002B309C" w:rsidRPr="002B309C" w:rsidRDefault="0020046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90E3003" w14:textId="77777777" w:rsidR="002B309C" w:rsidRPr="002B309C" w:rsidRDefault="0020046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0549E96" w14:textId="77777777" w:rsidR="00A5189C" w:rsidRDefault="00A5189C" w:rsidP="008823EE">
      <w:pPr>
        <w:pStyle w:val="NoSpacing"/>
        <w:jc w:val="both"/>
        <w:rPr>
          <w:rStyle w:val="apple-style-span"/>
          <w:b/>
          <w:bCs/>
          <w:szCs w:val="24"/>
        </w:rPr>
      </w:pPr>
    </w:p>
    <w:p w14:paraId="69549C8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E051405" w14:textId="77777777" w:rsidR="006C314E" w:rsidRDefault="006C314E" w:rsidP="008823EE">
      <w:pPr>
        <w:pStyle w:val="NoSpacing"/>
        <w:jc w:val="both"/>
        <w:rPr>
          <w:rStyle w:val="apple-style-span"/>
          <w:szCs w:val="24"/>
        </w:rPr>
      </w:pPr>
    </w:p>
    <w:p w14:paraId="53DDFA21" w14:textId="356D9F84" w:rsidR="006C314E" w:rsidRDefault="723030EE" w:rsidP="723030EE">
      <w:pPr>
        <w:rPr>
          <w:sz w:val="20"/>
        </w:rPr>
      </w:pPr>
      <w:r w:rsidRPr="723030EE">
        <w:rPr>
          <w:sz w:val="20"/>
        </w:rPr>
        <w:t>CP</w:t>
      </w:r>
    </w:p>
    <w:p w14:paraId="05D196A3" w14:textId="77777777" w:rsidR="00B32C52" w:rsidRDefault="00B32C52" w:rsidP="00B32C52">
      <w:pPr>
        <w:rPr>
          <w:rStyle w:val="apple-style-span"/>
          <w:sz w:val="20"/>
        </w:rPr>
      </w:pPr>
      <w:r>
        <w:rPr>
          <w:rStyle w:val="apple-style-span"/>
          <w:sz w:val="20"/>
        </w:rPr>
        <w:t>LS #</w:t>
      </w:r>
      <w:r w:rsidR="009C425C">
        <w:rPr>
          <w:rStyle w:val="apple-style-span"/>
          <w:sz w:val="20"/>
        </w:rPr>
        <w:t>7053</w:t>
      </w:r>
    </w:p>
    <w:p w14:paraId="53092600" w14:textId="18B0BA3A" w:rsidR="00572E57" w:rsidRDefault="00572E57" w:rsidP="00B32C52">
      <w:pPr>
        <w:rPr>
          <w:rStyle w:val="apple-style-span"/>
          <w:sz w:val="20"/>
        </w:rPr>
      </w:pPr>
      <w:proofErr w:type="gramStart"/>
      <w:r>
        <w:rPr>
          <w:rStyle w:val="apple-style-span"/>
          <w:sz w:val="20"/>
        </w:rPr>
        <w:t>Int. #</w:t>
      </w:r>
      <w:proofErr w:type="gramEnd"/>
      <w:r>
        <w:rPr>
          <w:rStyle w:val="apple-style-span"/>
          <w:sz w:val="20"/>
        </w:rPr>
        <w:t>0467-2024</w:t>
      </w:r>
    </w:p>
    <w:p w14:paraId="33B346D3" w14:textId="2F2E3B9D" w:rsidR="00B32C52" w:rsidRPr="001218E3" w:rsidRDefault="00572E57" w:rsidP="001218E3">
      <w:pPr>
        <w:rPr>
          <w:sz w:val="20"/>
        </w:rPr>
      </w:pPr>
      <w:r>
        <w:rPr>
          <w:rStyle w:val="apple-style-span"/>
          <w:sz w:val="20"/>
        </w:rPr>
        <w:t>1/8/2026 2:17 PM</w:t>
      </w: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08EB2" w14:textId="77777777" w:rsidR="00F53393" w:rsidRDefault="00F53393" w:rsidP="00272634">
      <w:r>
        <w:separator/>
      </w:r>
    </w:p>
  </w:endnote>
  <w:endnote w:type="continuationSeparator" w:id="0">
    <w:p w14:paraId="74BF9D32" w14:textId="77777777" w:rsidR="00F53393" w:rsidRDefault="00F5339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6334F" w14:textId="77777777" w:rsidR="00F53393" w:rsidRDefault="00F53393" w:rsidP="00272634">
      <w:r>
        <w:separator/>
      </w:r>
    </w:p>
  </w:footnote>
  <w:footnote w:type="continuationSeparator" w:id="0">
    <w:p w14:paraId="277F480E" w14:textId="77777777" w:rsidR="00F53393" w:rsidRDefault="00F5339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AAA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373233">
    <w:abstractNumId w:val="0"/>
  </w:num>
  <w:num w:numId="2" w16cid:durableId="1787581151">
    <w:abstractNumId w:val="2"/>
  </w:num>
  <w:num w:numId="3" w16cid:durableId="253898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202F4"/>
    <w:rsid w:val="00002A6B"/>
    <w:rsid w:val="00003108"/>
    <w:rsid w:val="00006640"/>
    <w:rsid w:val="00043BB0"/>
    <w:rsid w:val="00063111"/>
    <w:rsid w:val="000765AF"/>
    <w:rsid w:val="00077F4A"/>
    <w:rsid w:val="00080B67"/>
    <w:rsid w:val="000E4AB6"/>
    <w:rsid w:val="000E4F15"/>
    <w:rsid w:val="000E4F41"/>
    <w:rsid w:val="0010786F"/>
    <w:rsid w:val="00111803"/>
    <w:rsid w:val="00117754"/>
    <w:rsid w:val="001218E3"/>
    <w:rsid w:val="00121C62"/>
    <w:rsid w:val="001278B9"/>
    <w:rsid w:val="00134583"/>
    <w:rsid w:val="001349AE"/>
    <w:rsid w:val="0017748E"/>
    <w:rsid w:val="00191040"/>
    <w:rsid w:val="001A7D1D"/>
    <w:rsid w:val="001C3987"/>
    <w:rsid w:val="001E27C8"/>
    <w:rsid w:val="001E3407"/>
    <w:rsid w:val="0020046A"/>
    <w:rsid w:val="00216A92"/>
    <w:rsid w:val="00220726"/>
    <w:rsid w:val="00224684"/>
    <w:rsid w:val="00272634"/>
    <w:rsid w:val="002750F9"/>
    <w:rsid w:val="00280543"/>
    <w:rsid w:val="002B309C"/>
    <w:rsid w:val="002D351F"/>
    <w:rsid w:val="002D78A5"/>
    <w:rsid w:val="00304639"/>
    <w:rsid w:val="00314831"/>
    <w:rsid w:val="0032729A"/>
    <w:rsid w:val="00327FE6"/>
    <w:rsid w:val="0033433B"/>
    <w:rsid w:val="003435B1"/>
    <w:rsid w:val="00345D79"/>
    <w:rsid w:val="0035723D"/>
    <w:rsid w:val="00365213"/>
    <w:rsid w:val="003A304F"/>
    <w:rsid w:val="003A618C"/>
    <w:rsid w:val="003D6D23"/>
    <w:rsid w:val="003E1B8C"/>
    <w:rsid w:val="003E2F46"/>
    <w:rsid w:val="003E57E6"/>
    <w:rsid w:val="0041448B"/>
    <w:rsid w:val="0041520B"/>
    <w:rsid w:val="00424E79"/>
    <w:rsid w:val="00432BC4"/>
    <w:rsid w:val="00433F41"/>
    <w:rsid w:val="00456D3C"/>
    <w:rsid w:val="0047004F"/>
    <w:rsid w:val="00474067"/>
    <w:rsid w:val="00492400"/>
    <w:rsid w:val="004937C9"/>
    <w:rsid w:val="004A337B"/>
    <w:rsid w:val="004B589D"/>
    <w:rsid w:val="004B6861"/>
    <w:rsid w:val="004C3973"/>
    <w:rsid w:val="004D21D4"/>
    <w:rsid w:val="005021D5"/>
    <w:rsid w:val="00512FB5"/>
    <w:rsid w:val="00532BC0"/>
    <w:rsid w:val="005331A0"/>
    <w:rsid w:val="0053569C"/>
    <w:rsid w:val="00543D04"/>
    <w:rsid w:val="00563377"/>
    <w:rsid w:val="00572E57"/>
    <w:rsid w:val="00597FA2"/>
    <w:rsid w:val="005B1E8E"/>
    <w:rsid w:val="005E5537"/>
    <w:rsid w:val="005E60DC"/>
    <w:rsid w:val="00606846"/>
    <w:rsid w:val="00615680"/>
    <w:rsid w:val="00617310"/>
    <w:rsid w:val="00620C94"/>
    <w:rsid w:val="0063515E"/>
    <w:rsid w:val="00651D12"/>
    <w:rsid w:val="006532E2"/>
    <w:rsid w:val="00680F5D"/>
    <w:rsid w:val="0068711F"/>
    <w:rsid w:val="006B0536"/>
    <w:rsid w:val="006B3575"/>
    <w:rsid w:val="006B798F"/>
    <w:rsid w:val="006C314E"/>
    <w:rsid w:val="006D5D48"/>
    <w:rsid w:val="006E0732"/>
    <w:rsid w:val="006F5093"/>
    <w:rsid w:val="00751580"/>
    <w:rsid w:val="007532E3"/>
    <w:rsid w:val="0077272E"/>
    <w:rsid w:val="00781399"/>
    <w:rsid w:val="00785885"/>
    <w:rsid w:val="007A5D55"/>
    <w:rsid w:val="007B7B24"/>
    <w:rsid w:val="007C5208"/>
    <w:rsid w:val="00805BF0"/>
    <w:rsid w:val="0082024D"/>
    <w:rsid w:val="00820C10"/>
    <w:rsid w:val="0082245B"/>
    <w:rsid w:val="0082659C"/>
    <w:rsid w:val="00837EB5"/>
    <w:rsid w:val="0086326E"/>
    <w:rsid w:val="008640CB"/>
    <w:rsid w:val="008749A3"/>
    <w:rsid w:val="00882000"/>
    <w:rsid w:val="008823EE"/>
    <w:rsid w:val="00886C47"/>
    <w:rsid w:val="008A7A13"/>
    <w:rsid w:val="008D20FA"/>
    <w:rsid w:val="009062DA"/>
    <w:rsid w:val="009243C8"/>
    <w:rsid w:val="00930706"/>
    <w:rsid w:val="00932BFA"/>
    <w:rsid w:val="00957F28"/>
    <w:rsid w:val="00962A70"/>
    <w:rsid w:val="009654CB"/>
    <w:rsid w:val="00994C7E"/>
    <w:rsid w:val="009B087E"/>
    <w:rsid w:val="009C425C"/>
    <w:rsid w:val="009D3F0D"/>
    <w:rsid w:val="009D46ED"/>
    <w:rsid w:val="009F4E2F"/>
    <w:rsid w:val="00A01C42"/>
    <w:rsid w:val="00A05E05"/>
    <w:rsid w:val="00A0603B"/>
    <w:rsid w:val="00A5189C"/>
    <w:rsid w:val="00A52AA0"/>
    <w:rsid w:val="00A54037"/>
    <w:rsid w:val="00A558A1"/>
    <w:rsid w:val="00A62FB1"/>
    <w:rsid w:val="00A6526E"/>
    <w:rsid w:val="00A67F87"/>
    <w:rsid w:val="00A87143"/>
    <w:rsid w:val="00A9132D"/>
    <w:rsid w:val="00AD7EC0"/>
    <w:rsid w:val="00AE4DE1"/>
    <w:rsid w:val="00AF56D8"/>
    <w:rsid w:val="00B00B16"/>
    <w:rsid w:val="00B16DE4"/>
    <w:rsid w:val="00B32C52"/>
    <w:rsid w:val="00B578BD"/>
    <w:rsid w:val="00B9759C"/>
    <w:rsid w:val="00BA1D4D"/>
    <w:rsid w:val="00BB3427"/>
    <w:rsid w:val="00BB755A"/>
    <w:rsid w:val="00BD2104"/>
    <w:rsid w:val="00BD51CA"/>
    <w:rsid w:val="00BF1327"/>
    <w:rsid w:val="00C0407E"/>
    <w:rsid w:val="00C04C44"/>
    <w:rsid w:val="00C05387"/>
    <w:rsid w:val="00C20C57"/>
    <w:rsid w:val="00C20D76"/>
    <w:rsid w:val="00C22CDF"/>
    <w:rsid w:val="00C50A14"/>
    <w:rsid w:val="00C564A2"/>
    <w:rsid w:val="00C67FA9"/>
    <w:rsid w:val="00C67FFE"/>
    <w:rsid w:val="00C7152C"/>
    <w:rsid w:val="00C851FC"/>
    <w:rsid w:val="00CC3989"/>
    <w:rsid w:val="00CC3F79"/>
    <w:rsid w:val="00CC7D12"/>
    <w:rsid w:val="00CF5016"/>
    <w:rsid w:val="00D0018B"/>
    <w:rsid w:val="00D202F4"/>
    <w:rsid w:val="00D25C62"/>
    <w:rsid w:val="00D442F8"/>
    <w:rsid w:val="00D6641F"/>
    <w:rsid w:val="00D74104"/>
    <w:rsid w:val="00D92C74"/>
    <w:rsid w:val="00DA25D7"/>
    <w:rsid w:val="00DB46CB"/>
    <w:rsid w:val="00E3518C"/>
    <w:rsid w:val="00E444FF"/>
    <w:rsid w:val="00E47F9F"/>
    <w:rsid w:val="00E538D2"/>
    <w:rsid w:val="00E65F38"/>
    <w:rsid w:val="00E86E3D"/>
    <w:rsid w:val="00E932D6"/>
    <w:rsid w:val="00ED1DE1"/>
    <w:rsid w:val="00EE27F4"/>
    <w:rsid w:val="00EF0E87"/>
    <w:rsid w:val="00F139F4"/>
    <w:rsid w:val="00F21FC5"/>
    <w:rsid w:val="00F42BA3"/>
    <w:rsid w:val="00F4558B"/>
    <w:rsid w:val="00F51D32"/>
    <w:rsid w:val="00F53393"/>
    <w:rsid w:val="00F656F0"/>
    <w:rsid w:val="00F747B6"/>
    <w:rsid w:val="00F74B3D"/>
    <w:rsid w:val="00F82C2F"/>
    <w:rsid w:val="00F8773C"/>
    <w:rsid w:val="00FC635D"/>
    <w:rsid w:val="00FE33DE"/>
    <w:rsid w:val="48C5B0D0"/>
    <w:rsid w:val="72303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59DD180E-867D-4D06-9362-77643FBE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94796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DDAE60-547A-49AA-9126-5C342BC98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822DB0-713C-4D68-A761-2A47DF0B47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AA704C-7A77-4D41-BCA2-3FE1E9CC4F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229</Words>
  <Characters>1310</Characters>
  <Application>Microsoft Office Word</Application>
  <DocSecurity>4</DocSecurity>
  <Lines>10</Lines>
  <Paragraphs>3</Paragraphs>
  <ScaleCrop>false</ScaleCrop>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Jeffries, Jillian</cp:lastModifiedBy>
  <cp:revision>2</cp:revision>
  <cp:lastPrinted>2018-02-28T16:57:00Z</cp:lastPrinted>
  <dcterms:created xsi:type="dcterms:W3CDTF">2026-02-18T17:58:00Z</dcterms:created>
  <dcterms:modified xsi:type="dcterms:W3CDTF">2026-02-18T17:58:00Z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