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F836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BB164C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F7510E0" w14:textId="26D833F2" w:rsidR="0041520B" w:rsidRPr="00A5189C" w:rsidRDefault="008D0553" w:rsidP="006C314E">
      <w:pPr>
        <w:pStyle w:val="NoSpacing"/>
        <w:spacing w:before="80"/>
        <w:jc w:val="both"/>
        <w:rPr>
          <w:rFonts w:cs="Times New Roman"/>
          <w:szCs w:val="24"/>
        </w:rPr>
      </w:pPr>
      <w:r>
        <w:rPr>
          <w:rFonts w:cs="Times New Roman"/>
          <w:szCs w:val="24"/>
        </w:rPr>
        <w:t xml:space="preserve">Proposed </w:t>
      </w:r>
      <w:r w:rsidR="007612C2">
        <w:rPr>
          <w:rFonts w:cs="Times New Roman"/>
          <w:szCs w:val="24"/>
        </w:rPr>
        <w:t xml:space="preserve">Int. No. </w:t>
      </w:r>
      <w:r w:rsidR="000F6525">
        <w:rPr>
          <w:rFonts w:cs="Times New Roman"/>
          <w:szCs w:val="24"/>
        </w:rPr>
        <w:t>327</w:t>
      </w:r>
      <w:r>
        <w:rPr>
          <w:rFonts w:cs="Times New Roman"/>
          <w:szCs w:val="24"/>
        </w:rPr>
        <w:t>-</w:t>
      </w:r>
      <w:r w:rsidR="008F791E">
        <w:rPr>
          <w:rFonts w:cs="Times New Roman"/>
          <w:szCs w:val="24"/>
        </w:rPr>
        <w:t>B</w:t>
      </w:r>
    </w:p>
    <w:p w14:paraId="69151346" w14:textId="77777777" w:rsidR="0041520B" w:rsidRDefault="0041520B" w:rsidP="0041520B">
      <w:pPr>
        <w:pStyle w:val="NoSpacing"/>
        <w:jc w:val="both"/>
        <w:rPr>
          <w:rFonts w:cs="Times New Roman"/>
          <w:b/>
          <w:szCs w:val="24"/>
        </w:rPr>
      </w:pPr>
    </w:p>
    <w:p w14:paraId="6891639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F33D6B3" w14:textId="1529CFD4" w:rsidR="00953EDA" w:rsidRDefault="003F6A08" w:rsidP="00953EDA">
      <w:pPr>
        <w:jc w:val="both"/>
        <w:rPr>
          <w:rFonts w:eastAsia="Times New Roman"/>
        </w:rPr>
      </w:pPr>
      <w:r>
        <w:t>By Council Member</w:t>
      </w:r>
      <w:r w:rsidR="008D0553">
        <w:t>s</w:t>
      </w:r>
      <w:r>
        <w:t xml:space="preserve"> </w:t>
      </w:r>
      <w:r w:rsidR="000B7E59">
        <w:rPr>
          <w:color w:val="000000"/>
          <w:shd w:val="clear" w:color="auto" w:fill="FFFFFF"/>
        </w:rPr>
        <w:t>Narcisse</w:t>
      </w:r>
      <w:r w:rsidR="008D0553" w:rsidRPr="00756581">
        <w:rPr>
          <w:color w:val="000000" w:themeColor="text1"/>
        </w:rPr>
        <w:t xml:space="preserve">, Louis, </w:t>
      </w:r>
      <w:r w:rsidR="008D0553" w:rsidRPr="00756581">
        <w:rPr>
          <w:color w:val="000000"/>
          <w:lang w:val="en"/>
        </w:rPr>
        <w:t xml:space="preserve">Schulman, Maloney, Feliz, Salaam, Wong, Brooks-Powers, Abreu, Dinowitz, Banks, </w:t>
      </w:r>
      <w:r w:rsidR="00683B91">
        <w:rPr>
          <w:color w:val="000000"/>
          <w:lang w:val="en"/>
        </w:rPr>
        <w:t xml:space="preserve">Gennaro, </w:t>
      </w:r>
      <w:r w:rsidR="008D0553" w:rsidRPr="00756581">
        <w:rPr>
          <w:color w:val="000000" w:themeColor="text1"/>
        </w:rPr>
        <w:t>Paladino, Morano, and Ariola</w:t>
      </w:r>
    </w:p>
    <w:p w14:paraId="7E4C5F99" w14:textId="77777777" w:rsidR="00E3518C" w:rsidRPr="003A304F" w:rsidRDefault="00E3518C" w:rsidP="0041520B">
      <w:pPr>
        <w:pStyle w:val="NoSpacing"/>
        <w:jc w:val="both"/>
        <w:rPr>
          <w:rFonts w:cs="Times New Roman"/>
          <w:szCs w:val="24"/>
        </w:rPr>
      </w:pPr>
    </w:p>
    <w:p w14:paraId="0B8A8660" w14:textId="77777777" w:rsidR="00A22C4D" w:rsidRDefault="008823EE" w:rsidP="00A22C4D">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ADD603A" w14:textId="77777777" w:rsidR="00A22C4D" w:rsidRDefault="00A22C4D" w:rsidP="00A22C4D">
      <w:pPr>
        <w:pStyle w:val="NoSpacing"/>
        <w:jc w:val="both"/>
        <w:rPr>
          <w:rFonts w:cs="Times New Roman"/>
          <w:szCs w:val="24"/>
          <w:u w:val="single"/>
        </w:rPr>
      </w:pPr>
    </w:p>
    <w:p w14:paraId="4D7569E3" w14:textId="77777777" w:rsidR="000B7E59" w:rsidRDefault="000B7E59" w:rsidP="000B7E59">
      <w:pPr>
        <w:pStyle w:val="BodyText"/>
        <w:spacing w:line="240" w:lineRule="auto"/>
        <w:ind w:firstLine="0"/>
      </w:pPr>
      <w:r>
        <w:t>A Local Law to amend the administrative code of the city of New York, in relation to reimbursing nonpublic schools for the cost of video surveillance cameras</w:t>
      </w:r>
    </w:p>
    <w:p w14:paraId="3A153EB4" w14:textId="77777777" w:rsidR="00C40F28" w:rsidRDefault="00C40F28" w:rsidP="00C40F28">
      <w:pPr>
        <w:pStyle w:val="NoSpacing"/>
        <w:jc w:val="both"/>
      </w:pPr>
    </w:p>
    <w:p w14:paraId="055DCDB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AA8982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B3B7187" w14:textId="77777777" w:rsidR="000B7E59" w:rsidRDefault="000B7E59" w:rsidP="00DE555C">
      <w:pPr>
        <w:jc w:val="both"/>
        <w:rPr>
          <w:rFonts w:eastAsia="Roboto"/>
        </w:rPr>
      </w:pPr>
    </w:p>
    <w:p w14:paraId="44601489" w14:textId="7DB51E79" w:rsidR="000B7E59" w:rsidRPr="00DE555C" w:rsidRDefault="00481C45" w:rsidP="00DE555C">
      <w:pPr>
        <w:jc w:val="both"/>
        <w:rPr>
          <w:rFonts w:eastAsia="Roboto"/>
        </w:rPr>
      </w:pPr>
      <w:r>
        <w:rPr>
          <w:szCs w:val="24"/>
        </w:rPr>
        <w:t>P</w:t>
      </w:r>
      <w:r w:rsidR="000B7E59">
        <w:rPr>
          <w:szCs w:val="24"/>
        </w:rPr>
        <w:t xml:space="preserve">ursuant to Local Law, the </w:t>
      </w:r>
      <w:proofErr w:type="gramStart"/>
      <w:r w:rsidR="000B7E59">
        <w:rPr>
          <w:szCs w:val="24"/>
        </w:rPr>
        <w:t>City</w:t>
      </w:r>
      <w:proofErr w:type="gramEnd"/>
      <w:r w:rsidR="000B7E59">
        <w:rPr>
          <w:szCs w:val="24"/>
        </w:rPr>
        <w:t xml:space="preserve"> </w:t>
      </w:r>
      <w:r>
        <w:rPr>
          <w:szCs w:val="24"/>
        </w:rPr>
        <w:t xml:space="preserve">currently </w:t>
      </w:r>
      <w:r w:rsidR="000B7E59">
        <w:rPr>
          <w:szCs w:val="24"/>
        </w:rPr>
        <w:t>operates a program to</w:t>
      </w:r>
      <w:r>
        <w:rPr>
          <w:szCs w:val="24"/>
        </w:rPr>
        <w:t xml:space="preserve"> provide</w:t>
      </w:r>
      <w:r w:rsidR="000B7E59">
        <w:rPr>
          <w:szCs w:val="24"/>
        </w:rPr>
        <w:t xml:space="preserve"> reimburse</w:t>
      </w:r>
      <w:r>
        <w:rPr>
          <w:szCs w:val="24"/>
        </w:rPr>
        <w:t>ment to</w:t>
      </w:r>
      <w:r w:rsidR="000B7E59">
        <w:rPr>
          <w:szCs w:val="24"/>
        </w:rPr>
        <w:t xml:space="preserve"> nonpublic schools for </w:t>
      </w:r>
      <w:r w:rsidR="000B7E59" w:rsidRPr="002B0D7D">
        <w:rPr>
          <w:szCs w:val="24"/>
        </w:rPr>
        <w:t>costs related to employing security guards.</w:t>
      </w:r>
      <w:r w:rsidR="000B7E59">
        <w:rPr>
          <w:szCs w:val="24"/>
        </w:rPr>
        <w:t xml:space="preserve"> This legislation will expand this program </w:t>
      </w:r>
      <w:r>
        <w:rPr>
          <w:szCs w:val="24"/>
        </w:rPr>
        <w:t xml:space="preserve">by </w:t>
      </w:r>
      <w:r w:rsidR="000B7E59">
        <w:rPr>
          <w:szCs w:val="24"/>
        </w:rPr>
        <w:t>provid</w:t>
      </w:r>
      <w:r>
        <w:rPr>
          <w:szCs w:val="24"/>
        </w:rPr>
        <w:t xml:space="preserve">ing </w:t>
      </w:r>
      <w:r w:rsidR="000B7E59">
        <w:rPr>
          <w:szCs w:val="24"/>
        </w:rPr>
        <w:t>reimburs</w:t>
      </w:r>
      <w:r w:rsidR="000B7E59" w:rsidRPr="000B7E59">
        <w:rPr>
          <w:szCs w:val="24"/>
        </w:rPr>
        <w:t xml:space="preserve">ement for the </w:t>
      </w:r>
      <w:r w:rsidR="000B7E59" w:rsidRPr="000B7E59">
        <w:t>purchase</w:t>
      </w:r>
      <w:r w:rsidR="009921B0">
        <w:t xml:space="preserve"> and</w:t>
      </w:r>
      <w:r w:rsidR="000B7E59" w:rsidRPr="000B7E59">
        <w:t xml:space="preserve"> installation of video surveillance cameras. </w:t>
      </w:r>
      <w:r w:rsidR="009921B0">
        <w:t xml:space="preserve">Reimbursement levels would be capped based on enrollment size. </w:t>
      </w:r>
      <w:r w:rsidR="00960BFE">
        <w:t xml:space="preserve">The administering agency would further consider </w:t>
      </w:r>
      <w:r w:rsidR="009921B0">
        <w:t>qualifying nonpublic schools’ tuition costs</w:t>
      </w:r>
      <w:r w:rsidR="008F791E">
        <w:t>, the number of entrances and exits in regular use,</w:t>
      </w:r>
      <w:r w:rsidR="003758F6">
        <w:t xml:space="preserve"> </w:t>
      </w:r>
      <w:r w:rsidR="009921B0">
        <w:t xml:space="preserve">and other relevant factors </w:t>
      </w:r>
      <w:r w:rsidR="0018445F">
        <w:t>in determining reimbursement levels and potential cost-sharing obligations</w:t>
      </w:r>
      <w:r w:rsidR="009921B0">
        <w:t xml:space="preserve">. </w:t>
      </w:r>
    </w:p>
    <w:p w14:paraId="46CA2E41" w14:textId="77777777" w:rsidR="00D75BB2" w:rsidRDefault="00D75BB2" w:rsidP="0041520B">
      <w:pPr>
        <w:pStyle w:val="NoSpacing"/>
        <w:jc w:val="both"/>
        <w:rPr>
          <w:rFonts w:cs="Times New Roman"/>
          <w:szCs w:val="24"/>
        </w:rPr>
      </w:pPr>
    </w:p>
    <w:p w14:paraId="2258D961" w14:textId="77777777" w:rsidR="006C314E" w:rsidRDefault="0041520B" w:rsidP="00BE4D3D">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69323A6" w14:textId="4F4D891B" w:rsidR="00D92C74" w:rsidRDefault="000B7E59" w:rsidP="0041520B">
      <w:r>
        <w:t xml:space="preserve">July </w:t>
      </w:r>
      <w:r w:rsidRPr="004658EE">
        <w:t>1, 20</w:t>
      </w:r>
      <w:r>
        <w:t>2</w:t>
      </w:r>
      <w:r w:rsidR="008F791E">
        <w:t>7</w:t>
      </w:r>
    </w:p>
    <w:p w14:paraId="0DDAF1C4" w14:textId="77777777" w:rsidR="000B7E59" w:rsidRDefault="000B7E59" w:rsidP="0041520B"/>
    <w:p w14:paraId="05CB8E3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D1BB802" w14:textId="329EB43B" w:rsidR="002B309C" w:rsidRPr="002B309C" w:rsidRDefault="00050D4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9921B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B6F115F" w14:textId="08BA0C71" w:rsidR="002B309C" w:rsidRPr="002B309C" w:rsidRDefault="00050D4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D97DC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EFA5209" w14:textId="77777777" w:rsidR="002B309C" w:rsidRPr="002B309C" w:rsidRDefault="00050D4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42A0C04" w14:textId="77777777" w:rsidR="002B309C" w:rsidRPr="002B309C" w:rsidRDefault="00050D4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C1BF31D" w14:textId="77777777" w:rsidR="002B309C" w:rsidRPr="002B309C" w:rsidRDefault="00050D4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74A442D" w14:textId="77777777" w:rsidR="00A5189C" w:rsidRDefault="00A5189C" w:rsidP="008823EE">
      <w:pPr>
        <w:pStyle w:val="NoSpacing"/>
        <w:jc w:val="both"/>
        <w:rPr>
          <w:rStyle w:val="apple-style-span"/>
          <w:b/>
          <w:bCs/>
          <w:szCs w:val="24"/>
        </w:rPr>
      </w:pPr>
    </w:p>
    <w:p w14:paraId="76B7CFAF" w14:textId="09F49607" w:rsidR="00BE4D3D" w:rsidRDefault="008823EE" w:rsidP="001A4D74">
      <w:pPr>
        <w:pStyle w:val="NoSpacing"/>
        <w:spacing w:after="120"/>
        <w:jc w:val="both"/>
        <w:rPr>
          <w:rStyle w:val="apple-style-span"/>
          <w:rFonts w:eastAsia="Calibri" w:cs="Times New Rom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3B16EFE" w14:textId="77777777" w:rsidR="00C665A4" w:rsidRDefault="00C665A4" w:rsidP="00C665A4">
      <w:pPr>
        <w:jc w:val="both"/>
        <w:rPr>
          <w:sz w:val="18"/>
          <w:szCs w:val="18"/>
          <w:u w:val="single"/>
        </w:rPr>
      </w:pPr>
    </w:p>
    <w:p w14:paraId="00CAB4A8" w14:textId="0F8149D3" w:rsidR="00C665A4" w:rsidRDefault="00C665A4" w:rsidP="00C665A4">
      <w:pPr>
        <w:jc w:val="both"/>
        <w:rPr>
          <w:sz w:val="18"/>
          <w:szCs w:val="18"/>
        </w:rPr>
      </w:pPr>
      <w:r>
        <w:rPr>
          <w:sz w:val="18"/>
          <w:szCs w:val="18"/>
        </w:rPr>
        <w:t>JDK</w:t>
      </w:r>
      <w:r w:rsidR="008D0553">
        <w:rPr>
          <w:sz w:val="18"/>
          <w:szCs w:val="18"/>
        </w:rPr>
        <w:t>/JLB</w:t>
      </w:r>
    </w:p>
    <w:p w14:paraId="7B813BD0" w14:textId="7E52478D" w:rsidR="00C665A4" w:rsidRDefault="00C665A4" w:rsidP="00C665A4">
      <w:pPr>
        <w:jc w:val="both"/>
        <w:rPr>
          <w:sz w:val="18"/>
          <w:szCs w:val="18"/>
        </w:rPr>
      </w:pPr>
      <w:r>
        <w:rPr>
          <w:sz w:val="18"/>
          <w:szCs w:val="18"/>
        </w:rPr>
        <w:t>LS #</w:t>
      </w:r>
      <w:r w:rsidR="000B7E59">
        <w:rPr>
          <w:sz w:val="18"/>
          <w:szCs w:val="18"/>
        </w:rPr>
        <w:t>21477</w:t>
      </w:r>
    </w:p>
    <w:p w14:paraId="02134350" w14:textId="13B81A8B" w:rsidR="00B32C52" w:rsidRPr="005B59D1" w:rsidRDefault="008F791E" w:rsidP="005B59D1">
      <w:pPr>
        <w:jc w:val="both"/>
        <w:rPr>
          <w:sz w:val="18"/>
          <w:szCs w:val="18"/>
        </w:rPr>
      </w:pPr>
      <w:r>
        <w:rPr>
          <w:sz w:val="18"/>
          <w:szCs w:val="18"/>
        </w:rPr>
        <w:t>4/</w:t>
      </w:r>
      <w:r w:rsidR="00861FB5">
        <w:rPr>
          <w:sz w:val="18"/>
          <w:szCs w:val="18"/>
        </w:rPr>
        <w:t>7</w:t>
      </w:r>
      <w:r w:rsidR="005B59D1">
        <w:rPr>
          <w:sz w:val="18"/>
          <w:szCs w:val="18"/>
        </w:rPr>
        <w:t>/2</w:t>
      </w:r>
      <w:r w:rsidR="000B7E59">
        <w:rPr>
          <w:sz w:val="18"/>
          <w:szCs w:val="18"/>
        </w:rPr>
        <w:t>6</w:t>
      </w:r>
      <w:r w:rsidR="008D0553">
        <w:rPr>
          <w:sz w:val="18"/>
          <w:szCs w:val="18"/>
        </w:rPr>
        <w:t xml:space="preserve">, </w:t>
      </w:r>
      <w:r w:rsidR="00861FB5">
        <w:rPr>
          <w:sz w:val="18"/>
          <w:szCs w:val="18"/>
        </w:rPr>
        <w:t>3</w:t>
      </w:r>
      <w:r w:rsidR="008D0553">
        <w:rPr>
          <w:sz w:val="18"/>
          <w:szCs w:val="18"/>
        </w:rPr>
        <w:t>:</w:t>
      </w:r>
      <w:r w:rsidR="00861FB5">
        <w:rPr>
          <w:sz w:val="18"/>
          <w:szCs w:val="18"/>
        </w:rPr>
        <w:t>2</w:t>
      </w:r>
      <w:r w:rsidR="008D0553">
        <w:rPr>
          <w:sz w:val="18"/>
          <w:szCs w:val="18"/>
        </w:rPr>
        <w:t xml:space="preserve">3 </w:t>
      </w:r>
      <w:r w:rsidR="00861FB5">
        <w:rPr>
          <w:sz w:val="18"/>
          <w:szCs w:val="18"/>
        </w:rPr>
        <w:t>P</w:t>
      </w:r>
      <w:r w:rsidR="008D0553">
        <w:rPr>
          <w:sz w:val="18"/>
          <w:szCs w:val="18"/>
        </w:rPr>
        <w:t>M</w:t>
      </w:r>
    </w:p>
    <w:sectPr w:rsidR="00B32C52" w:rsidRPr="005B59D1">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71E99" w14:textId="77777777" w:rsidR="00C265AF" w:rsidRDefault="00C265AF" w:rsidP="00272634">
      <w:r>
        <w:separator/>
      </w:r>
    </w:p>
  </w:endnote>
  <w:endnote w:type="continuationSeparator" w:id="0">
    <w:p w14:paraId="1D6C4284" w14:textId="77777777" w:rsidR="00C265AF" w:rsidRDefault="00C265A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23B11" w14:textId="77777777" w:rsidR="00C265AF" w:rsidRDefault="00C265AF" w:rsidP="00272634">
      <w:r>
        <w:separator/>
      </w:r>
    </w:p>
  </w:footnote>
  <w:footnote w:type="continuationSeparator" w:id="0">
    <w:p w14:paraId="12C29002" w14:textId="77777777" w:rsidR="00C265AF" w:rsidRDefault="00C265A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C3C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3476393">
    <w:abstractNumId w:val="0"/>
  </w:num>
  <w:num w:numId="2" w16cid:durableId="711074238">
    <w:abstractNumId w:val="2"/>
  </w:num>
  <w:num w:numId="3" w16cid:durableId="827598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9083C"/>
    <w:rsid w:val="00004868"/>
    <w:rsid w:val="00006640"/>
    <w:rsid w:val="00015D3C"/>
    <w:rsid w:val="000276AD"/>
    <w:rsid w:val="00050D40"/>
    <w:rsid w:val="000526DF"/>
    <w:rsid w:val="000765AF"/>
    <w:rsid w:val="00080B67"/>
    <w:rsid w:val="000B7E59"/>
    <w:rsid w:val="000D6049"/>
    <w:rsid w:val="000E4F15"/>
    <w:rsid w:val="000F6525"/>
    <w:rsid w:val="0010786F"/>
    <w:rsid w:val="001218E3"/>
    <w:rsid w:val="00134583"/>
    <w:rsid w:val="001349AE"/>
    <w:rsid w:val="00143683"/>
    <w:rsid w:val="001513BC"/>
    <w:rsid w:val="0017748E"/>
    <w:rsid w:val="0018445F"/>
    <w:rsid w:val="001A4D74"/>
    <w:rsid w:val="001E3407"/>
    <w:rsid w:val="00215475"/>
    <w:rsid w:val="00216A92"/>
    <w:rsid w:val="00220726"/>
    <w:rsid w:val="00272634"/>
    <w:rsid w:val="00280543"/>
    <w:rsid w:val="0029083C"/>
    <w:rsid w:val="002B309C"/>
    <w:rsid w:val="002D78A5"/>
    <w:rsid w:val="00307BD5"/>
    <w:rsid w:val="00314831"/>
    <w:rsid w:val="0033433B"/>
    <w:rsid w:val="00345D79"/>
    <w:rsid w:val="00356CFB"/>
    <w:rsid w:val="0035723D"/>
    <w:rsid w:val="00357AB1"/>
    <w:rsid w:val="003758F6"/>
    <w:rsid w:val="003A304F"/>
    <w:rsid w:val="003B7E6F"/>
    <w:rsid w:val="003D6D23"/>
    <w:rsid w:val="003E2F46"/>
    <w:rsid w:val="003E57E6"/>
    <w:rsid w:val="003F0673"/>
    <w:rsid w:val="003F6A08"/>
    <w:rsid w:val="00407F48"/>
    <w:rsid w:val="0041520B"/>
    <w:rsid w:val="00424E79"/>
    <w:rsid w:val="00431A83"/>
    <w:rsid w:val="00450BE2"/>
    <w:rsid w:val="00451EF0"/>
    <w:rsid w:val="00454A57"/>
    <w:rsid w:val="00474067"/>
    <w:rsid w:val="00481C45"/>
    <w:rsid w:val="004824EA"/>
    <w:rsid w:val="0048371B"/>
    <w:rsid w:val="004B589D"/>
    <w:rsid w:val="004E319B"/>
    <w:rsid w:val="00500BDA"/>
    <w:rsid w:val="005021D5"/>
    <w:rsid w:val="00512FB5"/>
    <w:rsid w:val="005331A0"/>
    <w:rsid w:val="00547BB0"/>
    <w:rsid w:val="00563377"/>
    <w:rsid w:val="005663E6"/>
    <w:rsid w:val="00571CC7"/>
    <w:rsid w:val="00582A18"/>
    <w:rsid w:val="00597FA2"/>
    <w:rsid w:val="005B1E8E"/>
    <w:rsid w:val="005B59D1"/>
    <w:rsid w:val="005E5537"/>
    <w:rsid w:val="005E60DC"/>
    <w:rsid w:val="005E612B"/>
    <w:rsid w:val="00606846"/>
    <w:rsid w:val="00615680"/>
    <w:rsid w:val="0061610D"/>
    <w:rsid w:val="00617310"/>
    <w:rsid w:val="00632A68"/>
    <w:rsid w:val="00651D12"/>
    <w:rsid w:val="00672530"/>
    <w:rsid w:val="00674C3A"/>
    <w:rsid w:val="00683B91"/>
    <w:rsid w:val="00686780"/>
    <w:rsid w:val="006A2405"/>
    <w:rsid w:val="006A71C0"/>
    <w:rsid w:val="006B0536"/>
    <w:rsid w:val="006C314E"/>
    <w:rsid w:val="006D7CB3"/>
    <w:rsid w:val="006E3825"/>
    <w:rsid w:val="006F0F2F"/>
    <w:rsid w:val="006F30A5"/>
    <w:rsid w:val="006F5093"/>
    <w:rsid w:val="00700A9F"/>
    <w:rsid w:val="00732DF7"/>
    <w:rsid w:val="00751580"/>
    <w:rsid w:val="00755E89"/>
    <w:rsid w:val="00756647"/>
    <w:rsid w:val="007612C2"/>
    <w:rsid w:val="007809C3"/>
    <w:rsid w:val="00781399"/>
    <w:rsid w:val="007B50C1"/>
    <w:rsid w:val="007C23C8"/>
    <w:rsid w:val="007E3308"/>
    <w:rsid w:val="0082024D"/>
    <w:rsid w:val="00820C10"/>
    <w:rsid w:val="00820F89"/>
    <w:rsid w:val="0083017C"/>
    <w:rsid w:val="00837EB5"/>
    <w:rsid w:val="00852716"/>
    <w:rsid w:val="00861FB5"/>
    <w:rsid w:val="0086326E"/>
    <w:rsid w:val="008749A3"/>
    <w:rsid w:val="008823EE"/>
    <w:rsid w:val="008A4FDB"/>
    <w:rsid w:val="008B1D69"/>
    <w:rsid w:val="008D0553"/>
    <w:rsid w:val="008F0446"/>
    <w:rsid w:val="008F791E"/>
    <w:rsid w:val="009243C8"/>
    <w:rsid w:val="00925390"/>
    <w:rsid w:val="00932BFA"/>
    <w:rsid w:val="00953EDA"/>
    <w:rsid w:val="00957F28"/>
    <w:rsid w:val="00960BFE"/>
    <w:rsid w:val="00962A70"/>
    <w:rsid w:val="009654CB"/>
    <w:rsid w:val="009921B0"/>
    <w:rsid w:val="009B087E"/>
    <w:rsid w:val="009D1A0D"/>
    <w:rsid w:val="009D24D2"/>
    <w:rsid w:val="009D3F0D"/>
    <w:rsid w:val="009E2D36"/>
    <w:rsid w:val="00A0603B"/>
    <w:rsid w:val="00A1214B"/>
    <w:rsid w:val="00A20A24"/>
    <w:rsid w:val="00A22C4D"/>
    <w:rsid w:val="00A27C85"/>
    <w:rsid w:val="00A44912"/>
    <w:rsid w:val="00A46261"/>
    <w:rsid w:val="00A5189C"/>
    <w:rsid w:val="00A54037"/>
    <w:rsid w:val="00A6526E"/>
    <w:rsid w:val="00A87143"/>
    <w:rsid w:val="00A9132D"/>
    <w:rsid w:val="00AC11B0"/>
    <w:rsid w:val="00AD7EC0"/>
    <w:rsid w:val="00AE4DE1"/>
    <w:rsid w:val="00AF56D8"/>
    <w:rsid w:val="00AF707B"/>
    <w:rsid w:val="00B22AE4"/>
    <w:rsid w:val="00B32C52"/>
    <w:rsid w:val="00B4140B"/>
    <w:rsid w:val="00B578BD"/>
    <w:rsid w:val="00B8252C"/>
    <w:rsid w:val="00B9759C"/>
    <w:rsid w:val="00BA1D4D"/>
    <w:rsid w:val="00BB1A48"/>
    <w:rsid w:val="00BD2104"/>
    <w:rsid w:val="00BD51CA"/>
    <w:rsid w:val="00BE4D3D"/>
    <w:rsid w:val="00BF500F"/>
    <w:rsid w:val="00C20C57"/>
    <w:rsid w:val="00C20D76"/>
    <w:rsid w:val="00C22CDF"/>
    <w:rsid w:val="00C265AF"/>
    <w:rsid w:val="00C40F28"/>
    <w:rsid w:val="00C4502E"/>
    <w:rsid w:val="00C55A9A"/>
    <w:rsid w:val="00C564A2"/>
    <w:rsid w:val="00C665A4"/>
    <w:rsid w:val="00C67FA9"/>
    <w:rsid w:val="00C87798"/>
    <w:rsid w:val="00CC3989"/>
    <w:rsid w:val="00CC3F79"/>
    <w:rsid w:val="00D0018B"/>
    <w:rsid w:val="00D046FC"/>
    <w:rsid w:val="00D23BA5"/>
    <w:rsid w:val="00D25C62"/>
    <w:rsid w:val="00D442F8"/>
    <w:rsid w:val="00D74104"/>
    <w:rsid w:val="00D75BB2"/>
    <w:rsid w:val="00D7682D"/>
    <w:rsid w:val="00D92C74"/>
    <w:rsid w:val="00D97DC8"/>
    <w:rsid w:val="00DA25D7"/>
    <w:rsid w:val="00DB46CB"/>
    <w:rsid w:val="00DD5E7C"/>
    <w:rsid w:val="00DE555C"/>
    <w:rsid w:val="00E3518C"/>
    <w:rsid w:val="00E444FF"/>
    <w:rsid w:val="00E47F9F"/>
    <w:rsid w:val="00EB1FEE"/>
    <w:rsid w:val="00EE75E4"/>
    <w:rsid w:val="00EF0E87"/>
    <w:rsid w:val="00F21FC5"/>
    <w:rsid w:val="00F42BA3"/>
    <w:rsid w:val="00F4558B"/>
    <w:rsid w:val="00F51D32"/>
    <w:rsid w:val="00F522F5"/>
    <w:rsid w:val="00F656F0"/>
    <w:rsid w:val="00F74B3D"/>
    <w:rsid w:val="00F81B67"/>
    <w:rsid w:val="00F84236"/>
    <w:rsid w:val="00F8773C"/>
    <w:rsid w:val="00FD18D7"/>
    <w:rsid w:val="00FF40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8604"/>
  <w15:docId w15:val="{6B1572B4-1EB5-4A60-8E7B-0531099F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B1FEE"/>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21769">
      <w:bodyDiv w:val="1"/>
      <w:marLeft w:val="0"/>
      <w:marRight w:val="0"/>
      <w:marTop w:val="0"/>
      <w:marBottom w:val="0"/>
      <w:divBdr>
        <w:top w:val="none" w:sz="0" w:space="0" w:color="auto"/>
        <w:left w:val="none" w:sz="0" w:space="0" w:color="auto"/>
        <w:bottom w:val="none" w:sz="0" w:space="0" w:color="auto"/>
        <w:right w:val="none" w:sz="0" w:space="0" w:color="auto"/>
      </w:divBdr>
    </w:div>
    <w:div w:id="731318111">
      <w:bodyDiv w:val="1"/>
      <w:marLeft w:val="0"/>
      <w:marRight w:val="0"/>
      <w:marTop w:val="0"/>
      <w:marBottom w:val="0"/>
      <w:divBdr>
        <w:top w:val="none" w:sz="0" w:space="0" w:color="auto"/>
        <w:left w:val="none" w:sz="0" w:space="0" w:color="auto"/>
        <w:bottom w:val="none" w:sz="0" w:space="0" w:color="auto"/>
        <w:right w:val="none" w:sz="0" w:space="0" w:color="auto"/>
      </w:divBdr>
    </w:div>
    <w:div w:id="150073453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882BEA-B5C5-47E5-99F1-0CA9C6FF7F3C}">
  <ds:schemaRefs>
    <ds:schemaRef ds:uri="http://schemas.openxmlformats.org/officeDocument/2006/bibliography"/>
  </ds:schemaRefs>
</ds:datastoreItem>
</file>

<file path=customXml/itemProps2.xml><?xml version="1.0" encoding="utf-8"?>
<ds:datastoreItem xmlns:ds="http://schemas.openxmlformats.org/officeDocument/2006/customXml" ds:itemID="{EBE3F36B-9EA7-4E05-8335-C3E8B58C0078}">
  <ds:schemaRefs>
    <ds:schemaRef ds:uri="http://schemas.microsoft.com/sharepoint/v3/contenttype/forms"/>
  </ds:schemaRefs>
</ds:datastoreItem>
</file>

<file path=customXml/itemProps3.xml><?xml version="1.0" encoding="utf-8"?>
<ds:datastoreItem xmlns:ds="http://schemas.openxmlformats.org/officeDocument/2006/customXml" ds:itemID="{9A51DD8B-AEDA-4D78-B82A-A26C57BDFA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CB8BC8-665B-49E4-A33E-07D77A3F7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317</Words>
  <Characters>1813</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Vitale, Bianca</dc:creator>
  <cp:lastModifiedBy>Jeffries, Jillian</cp:lastModifiedBy>
  <cp:revision>2</cp:revision>
  <cp:lastPrinted>2026-04-07T18:12:00Z</cp:lastPrinted>
  <dcterms:created xsi:type="dcterms:W3CDTF">2026-04-15T15:06:00Z</dcterms:created>
  <dcterms:modified xsi:type="dcterms:W3CDTF">2026-04-15T15:06:00Z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