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19AB" w14:textId="02A3BEC6" w:rsidR="004E1CF2" w:rsidRDefault="58CDFE4D" w:rsidP="00E97376">
      <w:pPr>
        <w:ind w:firstLine="0"/>
        <w:jc w:val="center"/>
      </w:pPr>
      <w:r>
        <w:t>Int. No.</w:t>
      </w:r>
      <w:r w:rsidR="0056657D">
        <w:t xml:space="preserve"> </w:t>
      </w:r>
      <w:r w:rsidR="00E25150">
        <w:t>22</w:t>
      </w:r>
    </w:p>
    <w:p w14:paraId="4AE48A3D" w14:textId="77777777" w:rsidR="00E97376" w:rsidRDefault="00E97376" w:rsidP="00E97376">
      <w:pPr>
        <w:ind w:firstLine="0"/>
        <w:jc w:val="center"/>
      </w:pPr>
    </w:p>
    <w:p w14:paraId="266AFAE8" w14:textId="77777777" w:rsidR="00A23619" w:rsidRDefault="00A23619" w:rsidP="00A2361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Lee, Louis, Schulman, Maloney, Brewer, Feliz, Hankerson, Salaam and Brooks-Powers</w:t>
      </w:r>
    </w:p>
    <w:p w14:paraId="029CFF4B" w14:textId="77777777" w:rsidR="004E1CF2" w:rsidRDefault="004E1CF2" w:rsidP="007101A2">
      <w:pPr>
        <w:pStyle w:val="BodyText"/>
        <w:spacing w:line="240" w:lineRule="auto"/>
        <w:ind w:firstLine="0"/>
      </w:pPr>
    </w:p>
    <w:p w14:paraId="19289968" w14:textId="77777777" w:rsidR="00BD7793" w:rsidRPr="00BD7793" w:rsidRDefault="00BD7793" w:rsidP="007101A2">
      <w:pPr>
        <w:pStyle w:val="BodyText"/>
        <w:spacing w:line="240" w:lineRule="auto"/>
        <w:ind w:firstLine="0"/>
        <w:rPr>
          <w:vanish/>
        </w:rPr>
      </w:pPr>
      <w:r w:rsidRPr="00BD7793">
        <w:rPr>
          <w:vanish/>
        </w:rPr>
        <w:t>..Title</w:t>
      </w:r>
    </w:p>
    <w:p w14:paraId="5BFA7FA4" w14:textId="1CD1FFA3" w:rsidR="004E1CF2" w:rsidRDefault="00BD779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A37A7">
        <w:t>administrative code of the city of New York</w:t>
      </w:r>
      <w:r w:rsidR="004E1CF2">
        <w:t>, in relation to</w:t>
      </w:r>
      <w:r w:rsidR="00873B26">
        <w:t xml:space="preserve"> </w:t>
      </w:r>
      <w:r w:rsidR="003A37A7">
        <w:t>requiring the department of education to distribute materials to students about the risks of social media</w:t>
      </w:r>
      <w:r w:rsidR="00B6785D">
        <w:t xml:space="preserve"> and online hate</w:t>
      </w:r>
    </w:p>
    <w:p w14:paraId="09FB8693" w14:textId="4211A135" w:rsidR="00BD7793" w:rsidRPr="00BD7793" w:rsidRDefault="00BD7793" w:rsidP="007101A2">
      <w:pPr>
        <w:pStyle w:val="BodyText"/>
        <w:spacing w:line="240" w:lineRule="auto"/>
        <w:ind w:firstLine="0"/>
        <w:rPr>
          <w:vanish/>
        </w:rPr>
      </w:pPr>
      <w:r w:rsidRPr="00BD7793">
        <w:rPr>
          <w:vanish/>
        </w:rPr>
        <w:t>..Body</w:t>
      </w:r>
    </w:p>
    <w:p w14:paraId="33FF948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EF25A6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284282B" w14:textId="77777777" w:rsidR="004E1CF2" w:rsidRDefault="004E1CF2" w:rsidP="006662DF">
      <w:pPr>
        <w:jc w:val="both"/>
      </w:pPr>
    </w:p>
    <w:p w14:paraId="0305DD5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099679" w14:textId="2DC1ED5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67903">
        <w:t>Title 21-A</w:t>
      </w:r>
      <w:r w:rsidR="00165A8C">
        <w:t xml:space="preserve"> of t</w:t>
      </w:r>
      <w:r w:rsidR="003A37A7" w:rsidRPr="00BD668B">
        <w:t xml:space="preserve">he administrative code of the city of New York is amended by adding a new </w:t>
      </w:r>
      <w:r w:rsidR="00165A8C">
        <w:t>chapter 34</w:t>
      </w:r>
      <w:r w:rsidR="003A37A7" w:rsidRPr="00BD668B">
        <w:t xml:space="preserve"> to read as follows</w:t>
      </w:r>
      <w:r w:rsidR="003A37A7">
        <w:t>:</w:t>
      </w:r>
    </w:p>
    <w:p w14:paraId="71DE4C17" w14:textId="77777777" w:rsidR="00165A8C" w:rsidRDefault="00165A8C" w:rsidP="00165A8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>CHAPTER 34</w:t>
      </w:r>
    </w:p>
    <w:p w14:paraId="7819FEAB" w14:textId="33D04411" w:rsidR="00165A8C" w:rsidRPr="003E27C5" w:rsidRDefault="00165A8C" w:rsidP="003E27C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DISTRIBUTION OF </w:t>
      </w:r>
      <w:r w:rsidR="00BF3FC6">
        <w:rPr>
          <w:u w:val="single"/>
        </w:rPr>
        <w:t>MATERIALS ON THE RISKS OF SOCIAL MEDIA</w:t>
      </w:r>
      <w:r w:rsidR="00B6785D">
        <w:rPr>
          <w:u w:val="single"/>
        </w:rPr>
        <w:t xml:space="preserve"> AND ONLINE HATE</w:t>
      </w:r>
    </w:p>
    <w:p w14:paraId="184BF11E" w14:textId="4139AC95" w:rsidR="003A37A7" w:rsidRDefault="003A37A7" w:rsidP="00595589">
      <w:pPr>
        <w:spacing w:line="480" w:lineRule="auto"/>
        <w:jc w:val="both"/>
        <w:rPr>
          <w:u w:val="single"/>
        </w:rPr>
      </w:pPr>
      <w:r w:rsidRPr="003A37A7">
        <w:rPr>
          <w:u w:val="single"/>
        </w:rPr>
        <w:t>§</w:t>
      </w:r>
      <w:r>
        <w:rPr>
          <w:u w:val="single"/>
        </w:rPr>
        <w:t xml:space="preserve"> 21-</w:t>
      </w:r>
      <w:r w:rsidR="00165A8C">
        <w:rPr>
          <w:u w:val="single"/>
        </w:rPr>
        <w:t xml:space="preserve">1005 </w:t>
      </w:r>
      <w:r>
        <w:rPr>
          <w:u w:val="single"/>
        </w:rPr>
        <w:t xml:space="preserve">Distribution of materials on the risks of social media. a. Definitions. As used in this section, the following terms have the following meanings: </w:t>
      </w:r>
    </w:p>
    <w:p w14:paraId="346DBD47" w14:textId="77777777" w:rsidR="003A4B35" w:rsidRDefault="003A4B35" w:rsidP="00595589">
      <w:pPr>
        <w:spacing w:line="480" w:lineRule="auto"/>
        <w:jc w:val="both"/>
        <w:rPr>
          <w:bCs/>
          <w:u w:val="single"/>
        </w:rPr>
      </w:pPr>
      <w:r w:rsidRPr="003A4B35">
        <w:rPr>
          <w:u w:val="single"/>
        </w:rPr>
        <w:t xml:space="preserve">Social media. The term “social media” means any </w:t>
      </w:r>
      <w:r w:rsidR="00131D07">
        <w:rPr>
          <w:u w:val="single"/>
        </w:rPr>
        <w:t xml:space="preserve">social networking </w:t>
      </w:r>
      <w:r w:rsidRPr="003A4B35">
        <w:rPr>
          <w:u w:val="single"/>
        </w:rPr>
        <w:t xml:space="preserve">website, program, or application that allows users to disseminate information to a network of users who are able to share, interact with, and comment on such information. </w:t>
      </w:r>
      <w:r w:rsidRPr="003A4B35">
        <w:rPr>
          <w:bCs/>
          <w:u w:val="single"/>
        </w:rPr>
        <w:t>Such dissemination of information to users is moderated by proprietary and often undisclosed algorithms that are often used to identify the user’s interest, and maximize their engagement</w:t>
      </w:r>
      <w:r>
        <w:rPr>
          <w:bCs/>
          <w:u w:val="single"/>
        </w:rPr>
        <w:t>.</w:t>
      </w:r>
    </w:p>
    <w:p w14:paraId="71031B2A" w14:textId="561E5077" w:rsidR="00131D07" w:rsidRDefault="007E1C65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b. </w:t>
      </w:r>
      <w:r w:rsidR="00B3736C">
        <w:rPr>
          <w:bCs/>
          <w:u w:val="single"/>
        </w:rPr>
        <w:t>No later than September 15, 2024</w:t>
      </w:r>
      <w:r w:rsidRPr="007E1C65">
        <w:rPr>
          <w:bCs/>
          <w:u w:val="single"/>
        </w:rPr>
        <w:t xml:space="preserve">, and annually thereafter, the department shall distribute to each </w:t>
      </w:r>
      <w:r w:rsidR="005A5A1F">
        <w:rPr>
          <w:bCs/>
          <w:u w:val="single"/>
        </w:rPr>
        <w:t xml:space="preserve">middle and high </w:t>
      </w:r>
      <w:r w:rsidRPr="007E1C65">
        <w:rPr>
          <w:bCs/>
          <w:u w:val="single"/>
        </w:rPr>
        <w:t>school, to be shared with every student of such school,</w:t>
      </w:r>
      <w:r>
        <w:rPr>
          <w:bCs/>
          <w:u w:val="single"/>
        </w:rPr>
        <w:t xml:space="preserve"> </w:t>
      </w:r>
      <w:r w:rsidR="00131D07">
        <w:rPr>
          <w:color w:val="000000"/>
          <w:u w:val="single"/>
          <w:shd w:val="clear" w:color="auto" w:fill="FFFFFF"/>
        </w:rPr>
        <w:t>in writing, in hard copy, or electronically if availability of similar documents occurs electronically, using plain, simple, and age-appropriate language,</w:t>
      </w:r>
      <w:r w:rsidR="00131D07" w:rsidDel="00131D07">
        <w:rPr>
          <w:bCs/>
          <w:u w:val="single"/>
        </w:rPr>
        <w:t xml:space="preserve"> </w:t>
      </w:r>
      <w:r w:rsidR="00131D07">
        <w:rPr>
          <w:bCs/>
          <w:u w:val="single"/>
        </w:rPr>
        <w:t xml:space="preserve">the following </w:t>
      </w:r>
      <w:r>
        <w:rPr>
          <w:bCs/>
          <w:u w:val="single"/>
        </w:rPr>
        <w:t>information</w:t>
      </w:r>
      <w:r w:rsidR="00131D07">
        <w:rPr>
          <w:bCs/>
          <w:u w:val="single"/>
        </w:rPr>
        <w:t>:</w:t>
      </w:r>
      <w:r>
        <w:rPr>
          <w:bCs/>
          <w:u w:val="single"/>
        </w:rPr>
        <w:t xml:space="preserve"> </w:t>
      </w:r>
    </w:p>
    <w:p w14:paraId="1F361A50" w14:textId="3183FA3F" w:rsidR="00131D07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1. Information about </w:t>
      </w:r>
      <w:r w:rsidR="007E1C65">
        <w:rPr>
          <w:bCs/>
          <w:u w:val="single"/>
        </w:rPr>
        <w:t xml:space="preserve">the risks </w:t>
      </w:r>
      <w:r w:rsidR="002C05E9">
        <w:rPr>
          <w:bCs/>
          <w:u w:val="single"/>
        </w:rPr>
        <w:t xml:space="preserve">and dangers </w:t>
      </w:r>
      <w:r w:rsidR="007E1C65">
        <w:rPr>
          <w:bCs/>
          <w:u w:val="single"/>
        </w:rPr>
        <w:t xml:space="preserve">associated with </w:t>
      </w:r>
      <w:r>
        <w:rPr>
          <w:bCs/>
          <w:u w:val="single"/>
        </w:rPr>
        <w:t xml:space="preserve">using </w:t>
      </w:r>
      <w:r w:rsidR="007E1C65">
        <w:rPr>
          <w:bCs/>
          <w:u w:val="single"/>
        </w:rPr>
        <w:t>social media</w:t>
      </w:r>
      <w:r>
        <w:rPr>
          <w:bCs/>
          <w:u w:val="single"/>
        </w:rPr>
        <w:t xml:space="preserve">, particularly for young people and youth, including, but not limited to, social media addiction, negative impacts </w:t>
      </w:r>
      <w:r>
        <w:rPr>
          <w:bCs/>
          <w:u w:val="single"/>
        </w:rPr>
        <w:lastRenderedPageBreak/>
        <w:t>on mental and physical health, the dangers of engaging with strangers online</w:t>
      </w:r>
      <w:r w:rsidR="009D4F90">
        <w:rPr>
          <w:bCs/>
          <w:u w:val="single"/>
        </w:rPr>
        <w:t xml:space="preserve">, and the risks and dangers of </w:t>
      </w:r>
      <w:r w:rsidR="009D4F90" w:rsidRPr="009D4F90">
        <w:rPr>
          <w:bCs/>
          <w:u w:val="single"/>
        </w:rPr>
        <w:t>bullying, harassment, intimidation</w:t>
      </w:r>
      <w:r w:rsidR="009D4F90">
        <w:rPr>
          <w:bCs/>
          <w:u w:val="single"/>
        </w:rPr>
        <w:t>,</w:t>
      </w:r>
      <w:r w:rsidR="009D4F90" w:rsidRPr="009D4F90">
        <w:rPr>
          <w:bCs/>
          <w:u w:val="single"/>
        </w:rPr>
        <w:t xml:space="preserve"> </w:t>
      </w:r>
      <w:r w:rsidR="009D4F90">
        <w:rPr>
          <w:bCs/>
          <w:u w:val="single"/>
        </w:rPr>
        <w:t xml:space="preserve">and </w:t>
      </w:r>
      <w:r w:rsidR="009D4F90" w:rsidRPr="009D4F90">
        <w:rPr>
          <w:bCs/>
          <w:u w:val="single"/>
        </w:rPr>
        <w:t>discrimination</w:t>
      </w:r>
      <w:r w:rsidR="009D4F90">
        <w:rPr>
          <w:bCs/>
          <w:u w:val="single"/>
        </w:rPr>
        <w:t xml:space="preserve"> in online forums</w:t>
      </w:r>
      <w:r>
        <w:rPr>
          <w:bCs/>
          <w:u w:val="single"/>
        </w:rPr>
        <w:t>;</w:t>
      </w:r>
    </w:p>
    <w:p w14:paraId="799C32DF" w14:textId="2CE5CFF1" w:rsidR="00131D07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2. Information about </w:t>
      </w:r>
      <w:r w:rsidR="002C05E9">
        <w:rPr>
          <w:bCs/>
          <w:u w:val="single"/>
        </w:rPr>
        <w:t>misinformation and</w:t>
      </w:r>
      <w:r w:rsidR="00B6785D">
        <w:rPr>
          <w:bCs/>
          <w:u w:val="single"/>
        </w:rPr>
        <w:t xml:space="preserve"> disinformation, including their role in perpetuating or amplifying hate, bias, and discrimination, and</w:t>
      </w:r>
      <w:r w:rsidR="002C05E9">
        <w:rPr>
          <w:bCs/>
          <w:u w:val="single"/>
        </w:rPr>
        <w:t xml:space="preserve"> the importance of independent research, primary sources, and the need for independent verification; and</w:t>
      </w:r>
      <w:r w:rsidR="00A72F79">
        <w:rPr>
          <w:bCs/>
          <w:u w:val="single"/>
        </w:rPr>
        <w:t xml:space="preserve"> </w:t>
      </w:r>
    </w:p>
    <w:p w14:paraId="78587D9C" w14:textId="1F7E9BFC" w:rsidR="007E1C65" w:rsidRDefault="00131D07" w:rsidP="00595589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3. </w:t>
      </w:r>
      <w:r w:rsidR="002C05E9">
        <w:rPr>
          <w:bCs/>
          <w:u w:val="single"/>
        </w:rPr>
        <w:t xml:space="preserve">Methods for </w:t>
      </w:r>
      <w:r w:rsidR="00B6785D">
        <w:rPr>
          <w:bCs/>
          <w:u w:val="single"/>
        </w:rPr>
        <w:t xml:space="preserve">preventing or </w:t>
      </w:r>
      <w:r w:rsidR="00892653">
        <w:rPr>
          <w:bCs/>
          <w:u w:val="single"/>
        </w:rPr>
        <w:t xml:space="preserve">mitigating the harm that social media </w:t>
      </w:r>
      <w:r w:rsidR="002C05E9">
        <w:rPr>
          <w:bCs/>
          <w:u w:val="single"/>
        </w:rPr>
        <w:t xml:space="preserve">may </w:t>
      </w:r>
      <w:r w:rsidR="00892653">
        <w:rPr>
          <w:bCs/>
          <w:u w:val="single"/>
        </w:rPr>
        <w:t>cause</w:t>
      </w:r>
      <w:r w:rsidR="00A72F79">
        <w:rPr>
          <w:bCs/>
          <w:u w:val="single"/>
        </w:rPr>
        <w:t xml:space="preserve">. </w:t>
      </w:r>
    </w:p>
    <w:p w14:paraId="75D7B963" w14:textId="77777777" w:rsidR="005A5A1F" w:rsidRPr="00A74279" w:rsidRDefault="005A5A1F" w:rsidP="00A74279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c. The department shall ensure that such materials are available on the department’s website in English and each of the designated citywide languages as defined in section 23-1101 of the administrative code. </w:t>
      </w:r>
    </w:p>
    <w:p w14:paraId="6FF00492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33FA1">
        <w:t xml:space="preserve"> This local law takes effect immediately. </w:t>
      </w:r>
    </w:p>
    <w:p w14:paraId="65EC4DB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56F8A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39D41E7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40586C23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43FA6FAE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457B595F" w14:textId="77777777" w:rsidR="00BD7793" w:rsidRDefault="00BD7793" w:rsidP="007101A2">
      <w:pPr>
        <w:ind w:firstLine="0"/>
        <w:jc w:val="both"/>
        <w:rPr>
          <w:sz w:val="18"/>
          <w:szCs w:val="18"/>
        </w:rPr>
      </w:pPr>
    </w:p>
    <w:p w14:paraId="1315C35C" w14:textId="4D0F51F6" w:rsidR="00EB262D" w:rsidRDefault="00510818" w:rsidP="007101A2">
      <w:pPr>
        <w:ind w:firstLine="0"/>
        <w:jc w:val="both"/>
        <w:rPr>
          <w:sz w:val="18"/>
          <w:szCs w:val="18"/>
        </w:rPr>
      </w:pPr>
      <w:r w:rsidRPr="00510818">
        <w:rPr>
          <w:sz w:val="18"/>
          <w:szCs w:val="18"/>
        </w:rPr>
        <w:t>CY</w:t>
      </w:r>
      <w:r w:rsidR="00B6785D">
        <w:rPr>
          <w:sz w:val="18"/>
          <w:szCs w:val="18"/>
        </w:rPr>
        <w:t>/JLB</w:t>
      </w:r>
    </w:p>
    <w:p w14:paraId="44F46B6D" w14:textId="77777777" w:rsidR="004E1CF2" w:rsidRDefault="58CDFE4D" w:rsidP="007101A2">
      <w:pPr>
        <w:ind w:firstLine="0"/>
        <w:jc w:val="both"/>
      </w:pPr>
      <w:r w:rsidRPr="58CDFE4D">
        <w:rPr>
          <w:sz w:val="18"/>
          <w:szCs w:val="18"/>
        </w:rPr>
        <w:t>LS #13823</w:t>
      </w:r>
    </w:p>
    <w:p w14:paraId="61D202B7" w14:textId="2DFEC4CA" w:rsidR="002D5F4F" w:rsidRDefault="58CDFE4D" w:rsidP="58CDFE4D">
      <w:pPr>
        <w:ind w:firstLine="0"/>
        <w:jc w:val="both"/>
      </w:pPr>
      <w:r w:rsidRPr="58CDFE4D">
        <w:rPr>
          <w:sz w:val="18"/>
          <w:szCs w:val="18"/>
        </w:rPr>
        <w:t>Int. #0002-2024</w:t>
      </w:r>
    </w:p>
    <w:p w14:paraId="5773C141" w14:textId="1368A721" w:rsidR="002D5F4F" w:rsidRDefault="58CDFE4D" w:rsidP="58CDFE4D">
      <w:pPr>
        <w:ind w:firstLine="0"/>
        <w:rPr>
          <w:sz w:val="18"/>
          <w:szCs w:val="18"/>
        </w:rPr>
      </w:pPr>
      <w:r w:rsidRPr="58CDFE4D">
        <w:rPr>
          <w:color w:val="000000" w:themeColor="text1"/>
          <w:sz w:val="18"/>
          <w:szCs w:val="18"/>
        </w:rPr>
        <w:t>1/2</w:t>
      </w:r>
      <w:r w:rsidR="00B6785D">
        <w:rPr>
          <w:color w:val="000000" w:themeColor="text1"/>
          <w:sz w:val="18"/>
          <w:szCs w:val="18"/>
        </w:rPr>
        <w:t>3</w:t>
      </w:r>
      <w:r w:rsidR="00E65E43">
        <w:rPr>
          <w:color w:val="000000" w:themeColor="text1"/>
          <w:sz w:val="18"/>
          <w:szCs w:val="18"/>
        </w:rPr>
        <w:t>/</w:t>
      </w:r>
      <w:r w:rsidRPr="58CDFE4D">
        <w:rPr>
          <w:color w:val="000000" w:themeColor="text1"/>
          <w:sz w:val="18"/>
          <w:szCs w:val="18"/>
        </w:rPr>
        <w:t xml:space="preserve">2026 </w:t>
      </w:r>
      <w:r w:rsidR="00B6785D">
        <w:rPr>
          <w:color w:val="000000" w:themeColor="text1"/>
          <w:sz w:val="18"/>
          <w:szCs w:val="18"/>
        </w:rPr>
        <w:t>1</w:t>
      </w:r>
      <w:r w:rsidRPr="58CDFE4D">
        <w:rPr>
          <w:color w:val="000000" w:themeColor="text1"/>
          <w:sz w:val="18"/>
          <w:szCs w:val="18"/>
        </w:rPr>
        <w:t>:</w:t>
      </w:r>
      <w:r w:rsidR="00B6785D">
        <w:rPr>
          <w:color w:val="000000" w:themeColor="text1"/>
          <w:sz w:val="18"/>
          <w:szCs w:val="18"/>
        </w:rPr>
        <w:t>1</w:t>
      </w:r>
      <w:r w:rsidRPr="58CDFE4D">
        <w:rPr>
          <w:color w:val="000000" w:themeColor="text1"/>
          <w:sz w:val="18"/>
          <w:szCs w:val="18"/>
        </w:rPr>
        <w:t xml:space="preserve">9 </w:t>
      </w:r>
      <w:r w:rsidR="00B6785D">
        <w:rPr>
          <w:color w:val="000000" w:themeColor="text1"/>
          <w:sz w:val="18"/>
          <w:szCs w:val="18"/>
        </w:rPr>
        <w:t>P</w:t>
      </w:r>
      <w:r w:rsidRPr="58CDFE4D">
        <w:rPr>
          <w:color w:val="000000" w:themeColor="text1"/>
          <w:sz w:val="18"/>
          <w:szCs w:val="18"/>
        </w:rPr>
        <w:t>M</w:t>
      </w:r>
    </w:p>
    <w:p w14:paraId="1BE3D54D" w14:textId="4EBAB26A" w:rsidR="002D5F4F" w:rsidRDefault="002D5F4F" w:rsidP="58CDFE4D">
      <w:pPr>
        <w:ind w:firstLine="0"/>
        <w:jc w:val="both"/>
        <w:rPr>
          <w:sz w:val="18"/>
          <w:szCs w:val="18"/>
        </w:rPr>
      </w:pPr>
    </w:p>
    <w:p w14:paraId="0AAAEED7" w14:textId="730380BC" w:rsidR="002D5F4F" w:rsidRDefault="002D5F4F" w:rsidP="58CDFE4D">
      <w:pPr>
        <w:ind w:firstLine="0"/>
        <w:jc w:val="both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B371" w14:textId="77777777" w:rsidR="00307975" w:rsidRDefault="00307975">
      <w:r>
        <w:separator/>
      </w:r>
    </w:p>
    <w:p w14:paraId="0038D1FE" w14:textId="77777777" w:rsidR="00307975" w:rsidRDefault="00307975"/>
  </w:endnote>
  <w:endnote w:type="continuationSeparator" w:id="0">
    <w:p w14:paraId="12BAAFD5" w14:textId="77777777" w:rsidR="00307975" w:rsidRDefault="00307975">
      <w:r>
        <w:continuationSeparator/>
      </w:r>
    </w:p>
    <w:p w14:paraId="1EF83F1F" w14:textId="77777777" w:rsidR="00307975" w:rsidRDefault="003079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89F53" w14:textId="5C7EC86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D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850C6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31F72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46AF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48412" w14:textId="77777777" w:rsidR="00307975" w:rsidRDefault="00307975">
      <w:r>
        <w:separator/>
      </w:r>
    </w:p>
    <w:p w14:paraId="0E9B9343" w14:textId="77777777" w:rsidR="00307975" w:rsidRDefault="00307975"/>
  </w:footnote>
  <w:footnote w:type="continuationSeparator" w:id="0">
    <w:p w14:paraId="5663327B" w14:textId="77777777" w:rsidR="00307975" w:rsidRDefault="00307975">
      <w:r>
        <w:continuationSeparator/>
      </w:r>
    </w:p>
    <w:p w14:paraId="36947898" w14:textId="77777777" w:rsidR="00307975" w:rsidRDefault="003079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147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A7"/>
    <w:rsid w:val="000135A3"/>
    <w:rsid w:val="00035181"/>
    <w:rsid w:val="000502BC"/>
    <w:rsid w:val="00056BB0"/>
    <w:rsid w:val="00064AFB"/>
    <w:rsid w:val="000856A5"/>
    <w:rsid w:val="0009173E"/>
    <w:rsid w:val="00094A70"/>
    <w:rsid w:val="000A7285"/>
    <w:rsid w:val="000C54C2"/>
    <w:rsid w:val="000D4A7F"/>
    <w:rsid w:val="000D5B5F"/>
    <w:rsid w:val="001073BD"/>
    <w:rsid w:val="00115B31"/>
    <w:rsid w:val="00131D07"/>
    <w:rsid w:val="001509BF"/>
    <w:rsid w:val="00150A27"/>
    <w:rsid w:val="00162FC0"/>
    <w:rsid w:val="00165627"/>
    <w:rsid w:val="00165A8C"/>
    <w:rsid w:val="00167107"/>
    <w:rsid w:val="00180BD2"/>
    <w:rsid w:val="00195A80"/>
    <w:rsid w:val="001D4249"/>
    <w:rsid w:val="001E2719"/>
    <w:rsid w:val="00205741"/>
    <w:rsid w:val="00207323"/>
    <w:rsid w:val="0021642E"/>
    <w:rsid w:val="0022099D"/>
    <w:rsid w:val="00241F94"/>
    <w:rsid w:val="00256E81"/>
    <w:rsid w:val="002676B0"/>
    <w:rsid w:val="00270162"/>
    <w:rsid w:val="00280955"/>
    <w:rsid w:val="00292C42"/>
    <w:rsid w:val="002C05E9"/>
    <w:rsid w:val="002C4435"/>
    <w:rsid w:val="002C70EA"/>
    <w:rsid w:val="002D3954"/>
    <w:rsid w:val="002D5F4F"/>
    <w:rsid w:val="002F196D"/>
    <w:rsid w:val="002F269C"/>
    <w:rsid w:val="002F6E54"/>
    <w:rsid w:val="00301E5D"/>
    <w:rsid w:val="00307975"/>
    <w:rsid w:val="00320D3B"/>
    <w:rsid w:val="0033027F"/>
    <w:rsid w:val="003447CD"/>
    <w:rsid w:val="00352CA7"/>
    <w:rsid w:val="00355884"/>
    <w:rsid w:val="00367903"/>
    <w:rsid w:val="003720CF"/>
    <w:rsid w:val="0038399F"/>
    <w:rsid w:val="003874A1"/>
    <w:rsid w:val="00387754"/>
    <w:rsid w:val="003A29EF"/>
    <w:rsid w:val="003A37A7"/>
    <w:rsid w:val="003A4B35"/>
    <w:rsid w:val="003A75C2"/>
    <w:rsid w:val="003E27C5"/>
    <w:rsid w:val="003F26F9"/>
    <w:rsid w:val="003F3109"/>
    <w:rsid w:val="00407834"/>
    <w:rsid w:val="00432688"/>
    <w:rsid w:val="00444642"/>
    <w:rsid w:val="00447A01"/>
    <w:rsid w:val="00465293"/>
    <w:rsid w:val="00466380"/>
    <w:rsid w:val="0048371B"/>
    <w:rsid w:val="004948B5"/>
    <w:rsid w:val="00497233"/>
    <w:rsid w:val="004B097C"/>
    <w:rsid w:val="004E1CF2"/>
    <w:rsid w:val="004F3343"/>
    <w:rsid w:val="005020E8"/>
    <w:rsid w:val="00510818"/>
    <w:rsid w:val="0051766F"/>
    <w:rsid w:val="00536D5A"/>
    <w:rsid w:val="00550E96"/>
    <w:rsid w:val="00554C35"/>
    <w:rsid w:val="0056657D"/>
    <w:rsid w:val="0057235A"/>
    <w:rsid w:val="005730FB"/>
    <w:rsid w:val="00586366"/>
    <w:rsid w:val="00595589"/>
    <w:rsid w:val="005A1EBD"/>
    <w:rsid w:val="005A5A1F"/>
    <w:rsid w:val="005B5DE4"/>
    <w:rsid w:val="005C2923"/>
    <w:rsid w:val="005C6980"/>
    <w:rsid w:val="005D4A03"/>
    <w:rsid w:val="005E655A"/>
    <w:rsid w:val="005E7681"/>
    <w:rsid w:val="005F3AA6"/>
    <w:rsid w:val="00630AB3"/>
    <w:rsid w:val="006662DF"/>
    <w:rsid w:val="00676417"/>
    <w:rsid w:val="00681A93"/>
    <w:rsid w:val="00687344"/>
    <w:rsid w:val="006A691C"/>
    <w:rsid w:val="006B26AF"/>
    <w:rsid w:val="006B3CC5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710C5"/>
    <w:rsid w:val="007A1518"/>
    <w:rsid w:val="007A1A40"/>
    <w:rsid w:val="007B293E"/>
    <w:rsid w:val="007B6497"/>
    <w:rsid w:val="007C1D9D"/>
    <w:rsid w:val="007C6893"/>
    <w:rsid w:val="007E1C65"/>
    <w:rsid w:val="007E73C5"/>
    <w:rsid w:val="007E79D5"/>
    <w:rsid w:val="007F0A63"/>
    <w:rsid w:val="007F4087"/>
    <w:rsid w:val="00806569"/>
    <w:rsid w:val="008167F4"/>
    <w:rsid w:val="00825509"/>
    <w:rsid w:val="0083204E"/>
    <w:rsid w:val="00833FA1"/>
    <w:rsid w:val="0083646C"/>
    <w:rsid w:val="0085260B"/>
    <w:rsid w:val="00853E42"/>
    <w:rsid w:val="00861FE3"/>
    <w:rsid w:val="00872BFD"/>
    <w:rsid w:val="00873B26"/>
    <w:rsid w:val="00880099"/>
    <w:rsid w:val="00892653"/>
    <w:rsid w:val="008B6235"/>
    <w:rsid w:val="008E28FA"/>
    <w:rsid w:val="008F0B17"/>
    <w:rsid w:val="00900ACB"/>
    <w:rsid w:val="00907FE6"/>
    <w:rsid w:val="00925D71"/>
    <w:rsid w:val="009357C5"/>
    <w:rsid w:val="0094029B"/>
    <w:rsid w:val="009822E5"/>
    <w:rsid w:val="00990ECE"/>
    <w:rsid w:val="009B7E76"/>
    <w:rsid w:val="009C7576"/>
    <w:rsid w:val="009D4F90"/>
    <w:rsid w:val="009F7E50"/>
    <w:rsid w:val="00A0103C"/>
    <w:rsid w:val="00A02F8B"/>
    <w:rsid w:val="00A03635"/>
    <w:rsid w:val="00A10451"/>
    <w:rsid w:val="00A23619"/>
    <w:rsid w:val="00A269C2"/>
    <w:rsid w:val="00A26FAC"/>
    <w:rsid w:val="00A46ACE"/>
    <w:rsid w:val="00A531EC"/>
    <w:rsid w:val="00A55E0B"/>
    <w:rsid w:val="00A654D0"/>
    <w:rsid w:val="00A72F79"/>
    <w:rsid w:val="00A74279"/>
    <w:rsid w:val="00AD1881"/>
    <w:rsid w:val="00AE212E"/>
    <w:rsid w:val="00AF39A5"/>
    <w:rsid w:val="00B15D83"/>
    <w:rsid w:val="00B1635A"/>
    <w:rsid w:val="00B27729"/>
    <w:rsid w:val="00B30100"/>
    <w:rsid w:val="00B3736C"/>
    <w:rsid w:val="00B47730"/>
    <w:rsid w:val="00B50023"/>
    <w:rsid w:val="00B53F62"/>
    <w:rsid w:val="00B54362"/>
    <w:rsid w:val="00B6785D"/>
    <w:rsid w:val="00BA4408"/>
    <w:rsid w:val="00BA599A"/>
    <w:rsid w:val="00BB6434"/>
    <w:rsid w:val="00BC1806"/>
    <w:rsid w:val="00BD4E49"/>
    <w:rsid w:val="00BD7793"/>
    <w:rsid w:val="00BF3FC6"/>
    <w:rsid w:val="00BF76F0"/>
    <w:rsid w:val="00C04148"/>
    <w:rsid w:val="00C10030"/>
    <w:rsid w:val="00C8025E"/>
    <w:rsid w:val="00C92A35"/>
    <w:rsid w:val="00C93E9A"/>
    <w:rsid w:val="00C93F56"/>
    <w:rsid w:val="00C96CEE"/>
    <w:rsid w:val="00CA09E2"/>
    <w:rsid w:val="00CA2899"/>
    <w:rsid w:val="00CA30A1"/>
    <w:rsid w:val="00CA6B5C"/>
    <w:rsid w:val="00CC4DBE"/>
    <w:rsid w:val="00CC4ED3"/>
    <w:rsid w:val="00CE03AC"/>
    <w:rsid w:val="00CE602C"/>
    <w:rsid w:val="00CF17D2"/>
    <w:rsid w:val="00D14980"/>
    <w:rsid w:val="00D30A34"/>
    <w:rsid w:val="00D5278D"/>
    <w:rsid w:val="00D52CE9"/>
    <w:rsid w:val="00D929DF"/>
    <w:rsid w:val="00D94395"/>
    <w:rsid w:val="00D95A96"/>
    <w:rsid w:val="00D975BE"/>
    <w:rsid w:val="00DB6BFB"/>
    <w:rsid w:val="00DC57C0"/>
    <w:rsid w:val="00DE6E46"/>
    <w:rsid w:val="00DF7976"/>
    <w:rsid w:val="00E0423E"/>
    <w:rsid w:val="00E06550"/>
    <w:rsid w:val="00E13406"/>
    <w:rsid w:val="00E25150"/>
    <w:rsid w:val="00E310B4"/>
    <w:rsid w:val="00E34500"/>
    <w:rsid w:val="00E37C8F"/>
    <w:rsid w:val="00E42EF6"/>
    <w:rsid w:val="00E611AD"/>
    <w:rsid w:val="00E611DE"/>
    <w:rsid w:val="00E65E43"/>
    <w:rsid w:val="00E72D55"/>
    <w:rsid w:val="00E8149B"/>
    <w:rsid w:val="00E84A4E"/>
    <w:rsid w:val="00E85B38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6120"/>
    <w:rsid w:val="00F60349"/>
    <w:rsid w:val="00F65927"/>
    <w:rsid w:val="00F9029F"/>
    <w:rsid w:val="00FA5BBD"/>
    <w:rsid w:val="00FA63F7"/>
    <w:rsid w:val="00FB2FD6"/>
    <w:rsid w:val="00FB37D1"/>
    <w:rsid w:val="00FC547E"/>
    <w:rsid w:val="00FE2BDE"/>
    <w:rsid w:val="00FF1C93"/>
    <w:rsid w:val="00FF4160"/>
    <w:rsid w:val="58CDF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5F38EF"/>
  <w15:docId w15:val="{2B741BB6-008E-4606-9153-FF074E7D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A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A8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A8C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65A8C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9D4F9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0A43E-4F2E-46B2-9EBE-4EC38DD9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Martin, William</cp:lastModifiedBy>
  <cp:revision>21</cp:revision>
  <cp:lastPrinted>2013-04-22T14:57:00Z</cp:lastPrinted>
  <dcterms:created xsi:type="dcterms:W3CDTF">2026-01-26T19:57:00Z</dcterms:created>
  <dcterms:modified xsi:type="dcterms:W3CDTF">2026-03-06T01:19:00Z</dcterms:modified>
</cp:coreProperties>
</file>