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7D04" w14:textId="77777777" w:rsidR="00E3518C" w:rsidRPr="00E3518C" w:rsidRDefault="00E3518C" w:rsidP="00823E3B">
      <w:pPr>
        <w:pStyle w:val="NoSpacing"/>
        <w:jc w:val="center"/>
        <w:rPr>
          <w:rFonts w:cs="Times New Roman"/>
          <w:b/>
          <w:sz w:val="28"/>
          <w:szCs w:val="28"/>
          <w:u w:val="single"/>
        </w:rPr>
      </w:pPr>
      <w:r w:rsidRPr="00E3518C">
        <w:rPr>
          <w:rFonts w:cs="Times New Roman"/>
          <w:b/>
          <w:sz w:val="28"/>
          <w:szCs w:val="28"/>
          <w:u w:val="single"/>
        </w:rPr>
        <w:t>Plain Language Summary</w:t>
      </w:r>
    </w:p>
    <w:p w14:paraId="2CDC3A49" w14:textId="77777777" w:rsidR="00E548F6" w:rsidRDefault="00E548F6" w:rsidP="0041520B">
      <w:pPr>
        <w:pStyle w:val="NoSpacing"/>
        <w:jc w:val="both"/>
        <w:rPr>
          <w:rFonts w:cs="Times New Roman"/>
          <w:b/>
          <w:szCs w:val="24"/>
          <w:u w:val="single"/>
        </w:rPr>
      </w:pPr>
    </w:p>
    <w:p w14:paraId="215DDC98" w14:textId="5B60D51A"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E47A67" w14:textId="0E2A9F7D" w:rsidR="0041520B" w:rsidRPr="00A5189C" w:rsidRDefault="008F729C" w:rsidP="2DEE17CE">
      <w:pPr>
        <w:pStyle w:val="NoSpacing"/>
        <w:spacing w:before="80"/>
        <w:jc w:val="both"/>
        <w:rPr>
          <w:rFonts w:cs="Times New Roman"/>
        </w:rPr>
      </w:pPr>
      <w:r w:rsidRPr="2DEE17CE">
        <w:rPr>
          <w:rFonts w:cs="Times New Roman"/>
        </w:rPr>
        <w:t xml:space="preserve">Int. No. </w:t>
      </w:r>
      <w:r w:rsidR="00E436EB">
        <w:rPr>
          <w:rFonts w:cs="Times New Roman"/>
        </w:rPr>
        <w:t>404</w:t>
      </w:r>
    </w:p>
    <w:p w14:paraId="60388A52" w14:textId="77777777" w:rsidR="0041520B" w:rsidRDefault="0041520B" w:rsidP="0041520B">
      <w:pPr>
        <w:pStyle w:val="NoSpacing"/>
        <w:jc w:val="both"/>
        <w:rPr>
          <w:rFonts w:cs="Times New Roman"/>
          <w:b/>
          <w:szCs w:val="24"/>
        </w:rPr>
      </w:pPr>
    </w:p>
    <w:p w14:paraId="741F61E0" w14:textId="77777777" w:rsidR="0041520B" w:rsidRPr="008823EE" w:rsidRDefault="0041520B" w:rsidP="0041520B">
      <w:pPr>
        <w:pStyle w:val="NoSpacing"/>
        <w:jc w:val="both"/>
        <w:rPr>
          <w:rFonts w:cs="Times New Roman"/>
          <w:b/>
          <w:szCs w:val="24"/>
          <w:u w:val="single"/>
        </w:rPr>
      </w:pPr>
      <w:r w:rsidRPr="21BF970F">
        <w:rPr>
          <w:rFonts w:cs="Times New Roman"/>
          <w:b/>
          <w:bCs/>
          <w:u w:val="single"/>
        </w:rPr>
        <w:t>P</w:t>
      </w:r>
      <w:r w:rsidR="008823EE" w:rsidRPr="21BF970F">
        <w:rPr>
          <w:rFonts w:cs="Times New Roman"/>
          <w:b/>
          <w:bCs/>
          <w:u w:val="single"/>
        </w:rPr>
        <w:t>rime Sponsors</w:t>
      </w:r>
      <w:r w:rsidRPr="21BF970F">
        <w:rPr>
          <w:rFonts w:cs="Times New Roman"/>
          <w:b/>
          <w:bCs/>
        </w:rPr>
        <w:t>:</w:t>
      </w:r>
    </w:p>
    <w:p w14:paraId="4A3F0907" w14:textId="2A91AA12" w:rsidR="007C65AE" w:rsidRDefault="007C65AE" w:rsidP="007C65AE">
      <w:pPr>
        <w:autoSpaceDE w:val="0"/>
        <w:autoSpaceDN w:val="0"/>
        <w:adjustRightInd w:val="0"/>
        <w:jc w:val="both"/>
        <w:rPr>
          <w:rFonts w:eastAsiaTheme="minorHAnsi"/>
          <w:szCs w:val="24"/>
        </w:rPr>
      </w:pPr>
      <w:r>
        <w:rPr>
          <w:rFonts w:eastAsiaTheme="minorHAnsi"/>
          <w:szCs w:val="24"/>
        </w:rPr>
        <w:t xml:space="preserve">By </w:t>
      </w:r>
      <w:r w:rsidR="00B5379E">
        <w:t xml:space="preserve">Council Member </w:t>
      </w:r>
      <w:r w:rsidR="00B5379E" w:rsidRPr="00F24CC9">
        <w:t>Riley</w:t>
      </w:r>
    </w:p>
    <w:p w14:paraId="169B0624" w14:textId="77777777" w:rsidR="00E3518C" w:rsidRPr="003A304F" w:rsidRDefault="00E3518C" w:rsidP="0041520B">
      <w:pPr>
        <w:pStyle w:val="NoSpacing"/>
        <w:jc w:val="both"/>
        <w:rPr>
          <w:rFonts w:cs="Times New Roman"/>
          <w:szCs w:val="24"/>
        </w:rPr>
      </w:pPr>
    </w:p>
    <w:p w14:paraId="54475C2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E62792" w14:textId="77777777" w:rsidR="00823E3B" w:rsidRDefault="00823E3B" w:rsidP="00823E3B">
      <w:pPr>
        <w:pStyle w:val="BodyText"/>
        <w:spacing w:line="240" w:lineRule="auto"/>
        <w:ind w:firstLine="0"/>
      </w:pPr>
      <w:r>
        <w:t>A Local Law to amend the administrative code of the city of New York, in relation to the cleaning and maintenance of city property</w:t>
      </w:r>
    </w:p>
    <w:p w14:paraId="1A0AE8E1" w14:textId="77777777" w:rsidR="008823EE" w:rsidRDefault="008823EE" w:rsidP="0041520B">
      <w:pPr>
        <w:pStyle w:val="NoSpacing"/>
        <w:jc w:val="both"/>
        <w:rPr>
          <w:rFonts w:cs="Times New Roman"/>
          <w:szCs w:val="24"/>
        </w:rPr>
      </w:pPr>
    </w:p>
    <w:p w14:paraId="2F94C6C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99A54E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B7D386"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C027C">
        <w:rPr>
          <w:rFonts w:cs="Times New Roman"/>
          <w:szCs w:val="24"/>
        </w:rPr>
        <w:t>assign</w:t>
      </w:r>
      <w:r w:rsidR="009511AB">
        <w:rPr>
          <w:rFonts w:cs="Times New Roman"/>
          <w:szCs w:val="24"/>
        </w:rPr>
        <w:t xml:space="preserve"> jurisdiction </w:t>
      </w:r>
      <w:r w:rsidR="008C027C">
        <w:rPr>
          <w:rFonts w:cs="Times New Roman"/>
          <w:szCs w:val="24"/>
        </w:rPr>
        <w:t xml:space="preserve">to city agencies </w:t>
      </w:r>
      <w:r w:rsidR="009511AB">
        <w:rPr>
          <w:rFonts w:cs="Times New Roman"/>
          <w:szCs w:val="24"/>
        </w:rPr>
        <w:t xml:space="preserve">for the cleaning and maintenance of certain city properties, including but not limited to, center malls, traffic islands, triangles, medians, underpasses, overpasses, safety zones, steep streets, pedestrian walkways, sidewalks along city-owned properties, dead-end streets and areas along </w:t>
      </w:r>
      <w:r w:rsidR="008C027C">
        <w:rPr>
          <w:rFonts w:cs="Times New Roman"/>
          <w:szCs w:val="24"/>
        </w:rPr>
        <w:t xml:space="preserve">arterial highways, </w:t>
      </w:r>
      <w:r w:rsidR="009511AB">
        <w:rPr>
          <w:rFonts w:cs="Times New Roman"/>
          <w:szCs w:val="24"/>
        </w:rPr>
        <w:t xml:space="preserve">railroad or subway lines. </w:t>
      </w:r>
      <w:r w:rsidR="008C027C">
        <w:rPr>
          <w:rFonts w:cs="Times New Roman"/>
          <w:szCs w:val="24"/>
        </w:rPr>
        <w:t>Under this proposal, the Department of Sanitation, the Department of Transportation and the Department of Parks and R</w:t>
      </w:r>
      <w:r w:rsidR="009511AB">
        <w:rPr>
          <w:rFonts w:cs="Times New Roman"/>
          <w:szCs w:val="24"/>
        </w:rPr>
        <w:t xml:space="preserve">ecreation would </w:t>
      </w:r>
      <w:r w:rsidR="008C027C">
        <w:rPr>
          <w:rFonts w:cs="Times New Roman"/>
          <w:szCs w:val="24"/>
        </w:rPr>
        <w:t xml:space="preserve">each </w:t>
      </w:r>
      <w:r w:rsidR="009511AB">
        <w:rPr>
          <w:rFonts w:cs="Times New Roman"/>
          <w:szCs w:val="24"/>
        </w:rPr>
        <w:t xml:space="preserve">be required to develop and maintain a web-based application </w:t>
      </w:r>
      <w:r w:rsidR="008C027C">
        <w:rPr>
          <w:rFonts w:cs="Times New Roman"/>
          <w:szCs w:val="24"/>
        </w:rPr>
        <w:t>f</w:t>
      </w:r>
      <w:r w:rsidR="009511AB">
        <w:rPr>
          <w:rFonts w:cs="Times New Roman"/>
          <w:szCs w:val="24"/>
        </w:rPr>
        <w:t xml:space="preserve">or the purpose of tracking </w:t>
      </w:r>
      <w:r w:rsidR="008C027C">
        <w:rPr>
          <w:rFonts w:cs="Times New Roman"/>
          <w:szCs w:val="24"/>
        </w:rPr>
        <w:t xml:space="preserve">its </w:t>
      </w:r>
      <w:r w:rsidR="009511AB">
        <w:rPr>
          <w:rFonts w:cs="Times New Roman"/>
          <w:szCs w:val="24"/>
        </w:rPr>
        <w:t xml:space="preserve">progress in relation to the cleaning and </w:t>
      </w:r>
      <w:r w:rsidR="008C027C">
        <w:rPr>
          <w:rFonts w:cs="Times New Roman"/>
          <w:szCs w:val="24"/>
        </w:rPr>
        <w:t>maintenance</w:t>
      </w:r>
      <w:r w:rsidR="009511AB">
        <w:rPr>
          <w:rFonts w:cs="Times New Roman"/>
          <w:szCs w:val="24"/>
        </w:rPr>
        <w:t xml:space="preserve"> o</w:t>
      </w:r>
      <w:r w:rsidR="008C027C">
        <w:rPr>
          <w:rFonts w:cs="Times New Roman"/>
          <w:szCs w:val="24"/>
        </w:rPr>
        <w:t xml:space="preserve">f the city properties under the agency’s jurisdiction. </w:t>
      </w:r>
    </w:p>
    <w:p w14:paraId="173A78C0" w14:textId="77777777" w:rsidR="008823EE" w:rsidRDefault="008823EE" w:rsidP="0041520B">
      <w:pPr>
        <w:pStyle w:val="NoSpacing"/>
        <w:jc w:val="both"/>
        <w:rPr>
          <w:rFonts w:cs="Times New Roman"/>
          <w:szCs w:val="24"/>
        </w:rPr>
      </w:pPr>
    </w:p>
    <w:p w14:paraId="393712A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0D34D4A" w14:textId="13768EDC" w:rsidR="0041520B" w:rsidRPr="00A5189C" w:rsidRDefault="008119AD" w:rsidP="006C314E">
      <w:pPr>
        <w:pStyle w:val="NoSpacing"/>
        <w:spacing w:before="80"/>
        <w:jc w:val="both"/>
        <w:rPr>
          <w:rFonts w:cs="Times New Roman"/>
          <w:szCs w:val="24"/>
        </w:rPr>
      </w:pPr>
      <w:r>
        <w:rPr>
          <w:rFonts w:cs="Times New Roman"/>
          <w:szCs w:val="24"/>
        </w:rPr>
        <w:t xml:space="preserve">120 days </w:t>
      </w:r>
      <w:r w:rsidR="00350909">
        <w:rPr>
          <w:rFonts w:cs="Times New Roman"/>
          <w:szCs w:val="24"/>
        </w:rPr>
        <w:t>after becoming law</w:t>
      </w:r>
    </w:p>
    <w:p w14:paraId="1548C157" w14:textId="77777777" w:rsidR="00D92C74" w:rsidRDefault="00D92C74" w:rsidP="0041520B"/>
    <w:p w14:paraId="232DD59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067B11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50076E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DDF19D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2EF52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44981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C8A5B09" w14:textId="77777777" w:rsidR="00A5189C" w:rsidRDefault="00A5189C" w:rsidP="008823EE">
      <w:pPr>
        <w:pStyle w:val="NoSpacing"/>
        <w:jc w:val="both"/>
        <w:rPr>
          <w:rStyle w:val="apple-style-span"/>
          <w:b/>
          <w:bCs/>
          <w:szCs w:val="24"/>
        </w:rPr>
      </w:pPr>
    </w:p>
    <w:p w14:paraId="32D31BB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DC400E" w14:textId="77777777" w:rsidR="006C314E" w:rsidRDefault="006C314E" w:rsidP="21BF970F">
      <w:pPr>
        <w:pStyle w:val="NoSpacing"/>
        <w:jc w:val="both"/>
        <w:rPr>
          <w:rStyle w:val="apple-style-span"/>
        </w:rPr>
      </w:pPr>
    </w:p>
    <w:p w14:paraId="21B9A3BA" w14:textId="77777777" w:rsidR="003967D3" w:rsidRDefault="003967D3" w:rsidP="003967D3">
      <w:pPr>
        <w:jc w:val="both"/>
        <w:rPr>
          <w:sz w:val="18"/>
          <w:szCs w:val="18"/>
        </w:rPr>
      </w:pPr>
      <w:r>
        <w:rPr>
          <w:sz w:val="18"/>
          <w:szCs w:val="18"/>
        </w:rPr>
        <w:t>CJM</w:t>
      </w:r>
    </w:p>
    <w:p w14:paraId="69CAD9C7" w14:textId="77777777" w:rsidR="003967D3" w:rsidRDefault="003967D3" w:rsidP="003967D3">
      <w:pPr>
        <w:jc w:val="both"/>
        <w:rPr>
          <w:sz w:val="18"/>
          <w:szCs w:val="18"/>
        </w:rPr>
      </w:pPr>
      <w:r>
        <w:rPr>
          <w:sz w:val="18"/>
          <w:szCs w:val="18"/>
        </w:rPr>
        <w:t>LS #7740</w:t>
      </w:r>
    </w:p>
    <w:p w14:paraId="2611A4E0" w14:textId="77777777" w:rsidR="003967D3" w:rsidRDefault="003967D3" w:rsidP="003967D3">
      <w:pPr>
        <w:jc w:val="both"/>
        <w:rPr>
          <w:sz w:val="18"/>
          <w:szCs w:val="18"/>
        </w:rPr>
      </w:pPr>
      <w:r>
        <w:rPr>
          <w:sz w:val="18"/>
          <w:szCs w:val="18"/>
        </w:rPr>
        <w:t>Int. #0650-2024</w:t>
      </w:r>
    </w:p>
    <w:p w14:paraId="0DEEE957" w14:textId="77777777" w:rsidR="003967D3" w:rsidRDefault="003967D3" w:rsidP="003967D3">
      <w:pPr>
        <w:jc w:val="both"/>
        <w:rPr>
          <w:sz w:val="18"/>
          <w:szCs w:val="18"/>
        </w:rPr>
      </w:pPr>
      <w:r>
        <w:rPr>
          <w:sz w:val="18"/>
          <w:szCs w:val="18"/>
        </w:rPr>
        <w:t>1/5/2026 4:44 PM</w:t>
      </w:r>
    </w:p>
    <w:p w14:paraId="77D70A28" w14:textId="71609824" w:rsidR="00823E3B" w:rsidRDefault="00823E3B" w:rsidP="003967D3">
      <w:pPr>
        <w:jc w:val="both"/>
        <w:rPr>
          <w:sz w:val="18"/>
          <w:szCs w:val="18"/>
        </w:rPr>
      </w:pPr>
    </w:p>
    <w:sectPr w:rsidR="00823E3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F0A9" w14:textId="77777777" w:rsidR="00927CEF" w:rsidRDefault="00927CEF" w:rsidP="00272634">
      <w:r>
        <w:separator/>
      </w:r>
    </w:p>
  </w:endnote>
  <w:endnote w:type="continuationSeparator" w:id="0">
    <w:p w14:paraId="0A4B86D4" w14:textId="77777777" w:rsidR="00927CEF" w:rsidRDefault="00927CE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2FF0" w14:textId="77777777" w:rsidR="00927CEF" w:rsidRDefault="00927CEF" w:rsidP="00272634">
      <w:r>
        <w:separator/>
      </w:r>
    </w:p>
  </w:footnote>
  <w:footnote w:type="continuationSeparator" w:id="0">
    <w:p w14:paraId="7C90D563" w14:textId="77777777" w:rsidR="00927CEF" w:rsidRDefault="00927CE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239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976845">
    <w:abstractNumId w:val="0"/>
  </w:num>
  <w:num w:numId="2" w16cid:durableId="1992636441">
    <w:abstractNumId w:val="2"/>
  </w:num>
  <w:num w:numId="3" w16cid:durableId="1415978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6640"/>
    <w:rsid w:val="00010BE9"/>
    <w:rsid w:val="00037685"/>
    <w:rsid w:val="0004436F"/>
    <w:rsid w:val="000765AF"/>
    <w:rsid w:val="00080B67"/>
    <w:rsid w:val="00082B45"/>
    <w:rsid w:val="00090113"/>
    <w:rsid w:val="000E0A9F"/>
    <w:rsid w:val="000E0CE9"/>
    <w:rsid w:val="000E4F15"/>
    <w:rsid w:val="000F6027"/>
    <w:rsid w:val="0010786F"/>
    <w:rsid w:val="00111DC5"/>
    <w:rsid w:val="001218E3"/>
    <w:rsid w:val="00134583"/>
    <w:rsid w:val="001349AE"/>
    <w:rsid w:val="0017748E"/>
    <w:rsid w:val="001950EF"/>
    <w:rsid w:val="001E3407"/>
    <w:rsid w:val="00216A92"/>
    <w:rsid w:val="00220726"/>
    <w:rsid w:val="0022699A"/>
    <w:rsid w:val="00252B66"/>
    <w:rsid w:val="00272634"/>
    <w:rsid w:val="00280543"/>
    <w:rsid w:val="0029083C"/>
    <w:rsid w:val="002B2C9A"/>
    <w:rsid w:val="002B309C"/>
    <w:rsid w:val="002C257D"/>
    <w:rsid w:val="002D78A5"/>
    <w:rsid w:val="002E2896"/>
    <w:rsid w:val="002E549E"/>
    <w:rsid w:val="00314831"/>
    <w:rsid w:val="00333ED4"/>
    <w:rsid w:val="0033433B"/>
    <w:rsid w:val="00345D79"/>
    <w:rsid w:val="00350909"/>
    <w:rsid w:val="003544E3"/>
    <w:rsid w:val="0035723D"/>
    <w:rsid w:val="003850B5"/>
    <w:rsid w:val="003967D3"/>
    <w:rsid w:val="003971F7"/>
    <w:rsid w:val="003A304F"/>
    <w:rsid w:val="003D6D23"/>
    <w:rsid w:val="003E2F46"/>
    <w:rsid w:val="003E57E6"/>
    <w:rsid w:val="0041520B"/>
    <w:rsid w:val="00424E79"/>
    <w:rsid w:val="00474067"/>
    <w:rsid w:val="00492D50"/>
    <w:rsid w:val="004A137A"/>
    <w:rsid w:val="004B589D"/>
    <w:rsid w:val="004C4C44"/>
    <w:rsid w:val="005021D5"/>
    <w:rsid w:val="00512FB5"/>
    <w:rsid w:val="00516CC0"/>
    <w:rsid w:val="005331A0"/>
    <w:rsid w:val="00563377"/>
    <w:rsid w:val="00597699"/>
    <w:rsid w:val="00597FA2"/>
    <w:rsid w:val="005B1E8E"/>
    <w:rsid w:val="005E3623"/>
    <w:rsid w:val="005E5537"/>
    <w:rsid w:val="005E60DC"/>
    <w:rsid w:val="005F1E7E"/>
    <w:rsid w:val="00606846"/>
    <w:rsid w:val="00615680"/>
    <w:rsid w:val="00617310"/>
    <w:rsid w:val="00651D12"/>
    <w:rsid w:val="00660071"/>
    <w:rsid w:val="006736A7"/>
    <w:rsid w:val="006B0536"/>
    <w:rsid w:val="006C314E"/>
    <w:rsid w:val="006D1498"/>
    <w:rsid w:val="006D2B01"/>
    <w:rsid w:val="006F23B7"/>
    <w:rsid w:val="006F5093"/>
    <w:rsid w:val="00713DC8"/>
    <w:rsid w:val="00725961"/>
    <w:rsid w:val="00751580"/>
    <w:rsid w:val="00753B92"/>
    <w:rsid w:val="00781399"/>
    <w:rsid w:val="007833B8"/>
    <w:rsid w:val="007C65AE"/>
    <w:rsid w:val="007E3308"/>
    <w:rsid w:val="007E767E"/>
    <w:rsid w:val="008119AD"/>
    <w:rsid w:val="00812442"/>
    <w:rsid w:val="008170BE"/>
    <w:rsid w:val="0082024D"/>
    <w:rsid w:val="00820C10"/>
    <w:rsid w:val="00823E3B"/>
    <w:rsid w:val="0083605D"/>
    <w:rsid w:val="00837EB5"/>
    <w:rsid w:val="00856325"/>
    <w:rsid w:val="0086326E"/>
    <w:rsid w:val="008648A3"/>
    <w:rsid w:val="008749A3"/>
    <w:rsid w:val="00877710"/>
    <w:rsid w:val="008823EE"/>
    <w:rsid w:val="008C027C"/>
    <w:rsid w:val="008C2219"/>
    <w:rsid w:val="008D5AC0"/>
    <w:rsid w:val="008F577F"/>
    <w:rsid w:val="008F729C"/>
    <w:rsid w:val="00906455"/>
    <w:rsid w:val="009243C8"/>
    <w:rsid w:val="00927CEF"/>
    <w:rsid w:val="00932BFA"/>
    <w:rsid w:val="00937448"/>
    <w:rsid w:val="00946E26"/>
    <w:rsid w:val="009511AB"/>
    <w:rsid w:val="00957F28"/>
    <w:rsid w:val="00962A70"/>
    <w:rsid w:val="009654CB"/>
    <w:rsid w:val="009B087E"/>
    <w:rsid w:val="009D3F0D"/>
    <w:rsid w:val="009E57AD"/>
    <w:rsid w:val="00A0603B"/>
    <w:rsid w:val="00A5189C"/>
    <w:rsid w:val="00A54037"/>
    <w:rsid w:val="00A6526E"/>
    <w:rsid w:val="00A81F82"/>
    <w:rsid w:val="00A8549E"/>
    <w:rsid w:val="00A87143"/>
    <w:rsid w:val="00A9132D"/>
    <w:rsid w:val="00A93C62"/>
    <w:rsid w:val="00AB2A7A"/>
    <w:rsid w:val="00AB48CF"/>
    <w:rsid w:val="00AD0226"/>
    <w:rsid w:val="00AD7EC0"/>
    <w:rsid w:val="00AE4DE1"/>
    <w:rsid w:val="00AF56D8"/>
    <w:rsid w:val="00AF7B85"/>
    <w:rsid w:val="00B32C52"/>
    <w:rsid w:val="00B5379E"/>
    <w:rsid w:val="00B578BD"/>
    <w:rsid w:val="00B865FA"/>
    <w:rsid w:val="00B92821"/>
    <w:rsid w:val="00B9759C"/>
    <w:rsid w:val="00BA1D4D"/>
    <w:rsid w:val="00BB08B7"/>
    <w:rsid w:val="00BD2104"/>
    <w:rsid w:val="00BD51CA"/>
    <w:rsid w:val="00BF0735"/>
    <w:rsid w:val="00C0778F"/>
    <w:rsid w:val="00C10FED"/>
    <w:rsid w:val="00C20C57"/>
    <w:rsid w:val="00C20D76"/>
    <w:rsid w:val="00C22CDF"/>
    <w:rsid w:val="00C31A87"/>
    <w:rsid w:val="00C41559"/>
    <w:rsid w:val="00C431F3"/>
    <w:rsid w:val="00C564A2"/>
    <w:rsid w:val="00C67FA9"/>
    <w:rsid w:val="00C83047"/>
    <w:rsid w:val="00C92656"/>
    <w:rsid w:val="00CB2E8F"/>
    <w:rsid w:val="00CC3989"/>
    <w:rsid w:val="00CC3F79"/>
    <w:rsid w:val="00CC4555"/>
    <w:rsid w:val="00CC4B18"/>
    <w:rsid w:val="00CD0A0F"/>
    <w:rsid w:val="00CD17C3"/>
    <w:rsid w:val="00D0018B"/>
    <w:rsid w:val="00D25C62"/>
    <w:rsid w:val="00D442F8"/>
    <w:rsid w:val="00D74104"/>
    <w:rsid w:val="00D92C74"/>
    <w:rsid w:val="00DA25D7"/>
    <w:rsid w:val="00DA3B57"/>
    <w:rsid w:val="00DB46CB"/>
    <w:rsid w:val="00DD5FAE"/>
    <w:rsid w:val="00DF2C2F"/>
    <w:rsid w:val="00E315CB"/>
    <w:rsid w:val="00E3518C"/>
    <w:rsid w:val="00E436EB"/>
    <w:rsid w:val="00E444FF"/>
    <w:rsid w:val="00E47F9F"/>
    <w:rsid w:val="00E548F6"/>
    <w:rsid w:val="00E63C13"/>
    <w:rsid w:val="00E918DB"/>
    <w:rsid w:val="00E93BF5"/>
    <w:rsid w:val="00EA4D9B"/>
    <w:rsid w:val="00EA6930"/>
    <w:rsid w:val="00EF0E87"/>
    <w:rsid w:val="00F048E3"/>
    <w:rsid w:val="00F17DAE"/>
    <w:rsid w:val="00F21FC5"/>
    <w:rsid w:val="00F372F9"/>
    <w:rsid w:val="00F42BA3"/>
    <w:rsid w:val="00F4558B"/>
    <w:rsid w:val="00F51D32"/>
    <w:rsid w:val="00F656F0"/>
    <w:rsid w:val="00F74B3D"/>
    <w:rsid w:val="00F8773C"/>
    <w:rsid w:val="00F95486"/>
    <w:rsid w:val="00FB7DDD"/>
    <w:rsid w:val="00FC7271"/>
    <w:rsid w:val="1A41EB2C"/>
    <w:rsid w:val="21BF970F"/>
    <w:rsid w:val="2DEE17CE"/>
    <w:rsid w:val="59263C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DAE8"/>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42732">
      <w:bodyDiv w:val="1"/>
      <w:marLeft w:val="0"/>
      <w:marRight w:val="0"/>
      <w:marTop w:val="0"/>
      <w:marBottom w:val="0"/>
      <w:divBdr>
        <w:top w:val="none" w:sz="0" w:space="0" w:color="auto"/>
        <w:left w:val="none" w:sz="0" w:space="0" w:color="auto"/>
        <w:bottom w:val="none" w:sz="0" w:space="0" w:color="auto"/>
        <w:right w:val="none" w:sz="0" w:space="0" w:color="auto"/>
      </w:divBdr>
    </w:div>
    <w:div w:id="1377702588">
      <w:bodyDiv w:val="1"/>
      <w:marLeft w:val="0"/>
      <w:marRight w:val="0"/>
      <w:marTop w:val="0"/>
      <w:marBottom w:val="0"/>
      <w:divBdr>
        <w:top w:val="none" w:sz="0" w:space="0" w:color="auto"/>
        <w:left w:val="none" w:sz="0" w:space="0" w:color="auto"/>
        <w:bottom w:val="none" w:sz="0" w:space="0" w:color="auto"/>
        <w:right w:val="none" w:sz="0" w:space="0" w:color="auto"/>
      </w:divBdr>
    </w:div>
    <w:div w:id="190329687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3</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Ettricks, Jonathan</cp:lastModifiedBy>
  <cp:revision>33</cp:revision>
  <cp:lastPrinted>2018-02-28T16:57:00Z</cp:lastPrinted>
  <dcterms:created xsi:type="dcterms:W3CDTF">2024-02-26T17:54:00Z</dcterms:created>
  <dcterms:modified xsi:type="dcterms:W3CDTF">2026-02-05T14:35:00Z</dcterms:modified>
</cp:coreProperties>
</file>