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76C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3E40D3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EDAEBEA" w14:textId="036A95D0" w:rsidR="0041520B" w:rsidRPr="00A5189C" w:rsidRDefault="2173D280" w:rsidP="2173D280">
      <w:pPr>
        <w:pStyle w:val="NoSpacing"/>
        <w:spacing w:before="80"/>
        <w:jc w:val="both"/>
        <w:rPr>
          <w:rFonts w:cs="Times New Roman"/>
        </w:rPr>
      </w:pPr>
      <w:r w:rsidRPr="2173D280">
        <w:rPr>
          <w:rFonts w:cs="Times New Roman"/>
        </w:rPr>
        <w:t>Int. No.</w:t>
      </w:r>
      <w:r w:rsidR="007A07FB">
        <w:rPr>
          <w:rFonts w:cs="Times New Roman"/>
        </w:rPr>
        <w:t xml:space="preserve"> 414</w:t>
      </w:r>
    </w:p>
    <w:p w14:paraId="6F99450D" w14:textId="77777777" w:rsidR="0041520B" w:rsidRDefault="0041520B" w:rsidP="0041520B">
      <w:pPr>
        <w:pStyle w:val="NoSpacing"/>
        <w:jc w:val="both"/>
        <w:rPr>
          <w:rFonts w:cs="Times New Roman"/>
          <w:b/>
          <w:szCs w:val="24"/>
        </w:rPr>
      </w:pPr>
    </w:p>
    <w:p w14:paraId="65FAE3C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CA9E799" w14:textId="054CF0E7" w:rsidR="00E3518C" w:rsidRDefault="2173D280" w:rsidP="0041520B">
      <w:pPr>
        <w:pStyle w:val="NoSpacing"/>
        <w:jc w:val="both"/>
      </w:pPr>
      <w:r>
        <w:t>By Council Members Riley, Stevens and Williams</w:t>
      </w:r>
    </w:p>
    <w:p w14:paraId="7474EDB9" w14:textId="77777777" w:rsidR="00314A8E" w:rsidRPr="003A304F" w:rsidRDefault="00314A8E" w:rsidP="0041520B">
      <w:pPr>
        <w:pStyle w:val="NoSpacing"/>
        <w:jc w:val="both"/>
        <w:rPr>
          <w:rFonts w:cs="Times New Roman"/>
          <w:szCs w:val="24"/>
        </w:rPr>
      </w:pPr>
    </w:p>
    <w:p w14:paraId="1D26E407" w14:textId="30EFA7CF" w:rsidR="0041520B" w:rsidRPr="008823EE" w:rsidRDefault="2173D280" w:rsidP="2173D280">
      <w:pPr>
        <w:pStyle w:val="NoSpacing"/>
        <w:jc w:val="both"/>
        <w:rPr>
          <w:rFonts w:cs="Times New Roman"/>
          <w:u w:val="single"/>
        </w:rPr>
      </w:pPr>
      <w:r w:rsidRPr="2173D280">
        <w:rPr>
          <w:rFonts w:cs="Times New Roman"/>
          <w:b/>
          <w:bCs/>
          <w:u w:val="single"/>
        </w:rPr>
        <w:t>Bill Title</w:t>
      </w:r>
      <w:r w:rsidRPr="2173D280">
        <w:rPr>
          <w:rFonts w:cs="Times New Roman"/>
          <w:b/>
          <w:bCs/>
        </w:rPr>
        <w:t>:</w:t>
      </w:r>
    </w:p>
    <w:p w14:paraId="35B6E857" w14:textId="77777777" w:rsidR="00B80DD7" w:rsidRPr="00B80DD7" w:rsidRDefault="002513F6" w:rsidP="00B80DD7">
      <w:pPr>
        <w:pStyle w:val="BodyText"/>
        <w:spacing w:line="240" w:lineRule="auto"/>
        <w:ind w:firstLine="0"/>
      </w:pPr>
      <w:r>
        <w:t>A Local Law t</w:t>
      </w:r>
      <w:r w:rsidR="0069399C" w:rsidRPr="0069399C">
        <w:t xml:space="preserve">o amend the </w:t>
      </w:r>
      <w:r w:rsidR="00B80DD7" w:rsidRPr="00B80DD7">
        <w:t>New York city charter, in relation to the creation of a three-digit gun violence intervention hotline</w:t>
      </w:r>
    </w:p>
    <w:p w14:paraId="2F9D1329" w14:textId="4E8963BF" w:rsidR="008823EE" w:rsidRDefault="008823EE" w:rsidP="0041520B">
      <w:pPr>
        <w:pStyle w:val="NoSpacing"/>
        <w:jc w:val="both"/>
        <w:rPr>
          <w:rFonts w:cs="Times New Roman"/>
          <w:szCs w:val="24"/>
        </w:rPr>
      </w:pPr>
    </w:p>
    <w:p w14:paraId="37F4E7D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96EAB5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5B04E6C" w14:textId="6895F6A1" w:rsidR="0017748E" w:rsidRDefault="009D3F0D" w:rsidP="00CC3F79">
      <w:pPr>
        <w:pStyle w:val="NoSpacing"/>
        <w:spacing w:before="120"/>
        <w:jc w:val="both"/>
        <w:rPr>
          <w:rFonts w:cs="Times New Roman"/>
          <w:szCs w:val="24"/>
        </w:rPr>
      </w:pPr>
      <w:r w:rsidRPr="00C4090E">
        <w:rPr>
          <w:rFonts w:cs="Times New Roman"/>
          <w:szCs w:val="24"/>
        </w:rPr>
        <w:t xml:space="preserve">This bill would </w:t>
      </w:r>
      <w:r w:rsidR="0069399C" w:rsidRPr="00C4090E">
        <w:rPr>
          <w:rFonts w:cs="Times New Roman"/>
          <w:szCs w:val="24"/>
        </w:rPr>
        <w:t xml:space="preserve">require the </w:t>
      </w:r>
      <w:r w:rsidR="00F665FA" w:rsidRPr="00F665FA">
        <w:rPr>
          <w:rFonts w:cs="Times New Roman"/>
          <w:szCs w:val="24"/>
        </w:rPr>
        <w:t xml:space="preserve">office for neighborhood safety and the prevention of gun violence </w:t>
      </w:r>
      <w:r w:rsidR="00F665FA">
        <w:rPr>
          <w:rFonts w:cs="Times New Roman"/>
          <w:szCs w:val="24"/>
        </w:rPr>
        <w:t xml:space="preserve">to establish a three-digit emergency hotline, known as the gun violence intervention hotline, to aid individuals </w:t>
      </w:r>
      <w:r w:rsidR="00F665FA" w:rsidRPr="00F665FA">
        <w:rPr>
          <w:rFonts w:cs="Times New Roman"/>
          <w:szCs w:val="24"/>
        </w:rPr>
        <w:t>seeking assistance with mental health and supportive services and programs related to gun violence intervention</w:t>
      </w:r>
      <w:r w:rsidR="00F665FA">
        <w:rPr>
          <w:rFonts w:cs="Times New Roman"/>
          <w:szCs w:val="24"/>
        </w:rPr>
        <w:t>. The office would also be required to carry out a public awareness campaign</w:t>
      </w:r>
      <w:r w:rsidR="006260AA">
        <w:rPr>
          <w:rFonts w:cs="Times New Roman"/>
          <w:szCs w:val="24"/>
        </w:rPr>
        <w:t>,</w:t>
      </w:r>
      <w:r w:rsidR="00F665FA">
        <w:rPr>
          <w:rFonts w:cs="Times New Roman"/>
          <w:szCs w:val="24"/>
        </w:rPr>
        <w:t xml:space="preserve"> targeted at young adults, to inform residents about the hotline and submit annual reports to evaluate whether the hotline has been effective at coordinating services for gun violence intervention. </w:t>
      </w:r>
    </w:p>
    <w:p w14:paraId="47BD5DF3" w14:textId="77777777" w:rsidR="008823EE" w:rsidRPr="00C4090E" w:rsidRDefault="008823EE" w:rsidP="0041520B">
      <w:pPr>
        <w:pStyle w:val="NoSpacing"/>
        <w:jc w:val="both"/>
        <w:rPr>
          <w:rFonts w:cs="Times New Roman"/>
          <w:szCs w:val="24"/>
        </w:rPr>
      </w:pPr>
    </w:p>
    <w:p w14:paraId="46CA0F8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0C2056E" w14:textId="688D82B2" w:rsidR="0041520B" w:rsidRPr="00A5189C" w:rsidRDefault="00F83103" w:rsidP="006C314E">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3E573BEE" w14:textId="77777777" w:rsidR="00D92C74" w:rsidRDefault="00D92C74" w:rsidP="0041520B"/>
    <w:p w14:paraId="33A2F3A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6B0200" w14:textId="77777777" w:rsidR="002B309C" w:rsidRPr="002B309C" w:rsidRDefault="00852D9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D387EC8" w14:textId="2E95FBDD" w:rsidR="002B309C" w:rsidRPr="002B309C" w:rsidRDefault="00852D91"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665F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B64B51E" w14:textId="77777777" w:rsidR="002B309C" w:rsidRPr="002B309C" w:rsidRDefault="00852D9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1852068" w14:textId="77777777" w:rsidR="002B309C" w:rsidRPr="002B309C" w:rsidRDefault="00852D9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B390DD3" w14:textId="77777777" w:rsidR="002B309C" w:rsidRPr="002B309C" w:rsidRDefault="00852D9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6D41B8A" w14:textId="77777777" w:rsidR="00A5189C" w:rsidRDefault="00A5189C" w:rsidP="008823EE">
      <w:pPr>
        <w:pStyle w:val="NoSpacing"/>
        <w:jc w:val="both"/>
        <w:rPr>
          <w:rStyle w:val="apple-style-span"/>
          <w:b/>
          <w:bCs/>
          <w:szCs w:val="24"/>
        </w:rPr>
      </w:pPr>
    </w:p>
    <w:p w14:paraId="5231465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7643CD7" w14:textId="77777777" w:rsidR="006C314E" w:rsidRPr="00AC5EE7" w:rsidRDefault="006C314E" w:rsidP="008823EE">
      <w:pPr>
        <w:pStyle w:val="NoSpacing"/>
        <w:jc w:val="both"/>
        <w:rPr>
          <w:rStyle w:val="apple-style-span"/>
          <w:sz w:val="18"/>
          <w:szCs w:val="18"/>
        </w:rPr>
      </w:pPr>
    </w:p>
    <w:p w14:paraId="2A177242" w14:textId="150EC4C9" w:rsidR="2173D280" w:rsidRDefault="2173D280" w:rsidP="2173D280">
      <w:pPr>
        <w:jc w:val="both"/>
        <w:rPr>
          <w:rFonts w:eastAsia="Times New Roman"/>
          <w:color w:val="000000" w:themeColor="text1"/>
          <w:sz w:val="18"/>
          <w:szCs w:val="18"/>
        </w:rPr>
      </w:pPr>
      <w:r w:rsidRPr="2173D280">
        <w:rPr>
          <w:rFonts w:eastAsia="Times New Roman"/>
          <w:color w:val="000000" w:themeColor="text1"/>
          <w:sz w:val="18"/>
          <w:szCs w:val="18"/>
        </w:rPr>
        <w:t>JW</w:t>
      </w:r>
    </w:p>
    <w:p w14:paraId="2A58B67B" w14:textId="223AF5DE" w:rsidR="2173D280" w:rsidRDefault="2173D280" w:rsidP="2173D280">
      <w:pPr>
        <w:jc w:val="both"/>
        <w:rPr>
          <w:rFonts w:eastAsia="Times New Roman"/>
          <w:color w:val="000000" w:themeColor="text1"/>
          <w:sz w:val="18"/>
          <w:szCs w:val="18"/>
        </w:rPr>
      </w:pPr>
      <w:r w:rsidRPr="2173D280">
        <w:rPr>
          <w:rFonts w:eastAsia="Times New Roman"/>
          <w:color w:val="000000" w:themeColor="text1"/>
          <w:sz w:val="18"/>
          <w:szCs w:val="18"/>
        </w:rPr>
        <w:t>LS # 14810</w:t>
      </w:r>
    </w:p>
    <w:p w14:paraId="5AD00D8E" w14:textId="1C766CA1" w:rsidR="2173D280" w:rsidRDefault="2173D280" w:rsidP="2173D280">
      <w:pPr>
        <w:shd w:val="clear" w:color="auto" w:fill="FFFFFF" w:themeFill="background1"/>
        <w:rPr>
          <w:rFonts w:eastAsia="Times New Roman"/>
          <w:color w:val="000000" w:themeColor="text1"/>
          <w:sz w:val="18"/>
          <w:szCs w:val="18"/>
        </w:rPr>
      </w:pPr>
      <w:proofErr w:type="gramStart"/>
      <w:r w:rsidRPr="2173D280">
        <w:rPr>
          <w:rFonts w:eastAsia="Times New Roman"/>
          <w:color w:val="000000" w:themeColor="text1"/>
          <w:sz w:val="18"/>
          <w:szCs w:val="18"/>
        </w:rPr>
        <w:t>Int. #</w:t>
      </w:r>
      <w:proofErr w:type="gramEnd"/>
      <w:r w:rsidRPr="2173D280">
        <w:rPr>
          <w:rFonts w:eastAsia="Times New Roman"/>
          <w:color w:val="000000" w:themeColor="text1"/>
          <w:sz w:val="18"/>
          <w:szCs w:val="18"/>
        </w:rPr>
        <w:t>0082-2024</w:t>
      </w:r>
    </w:p>
    <w:p w14:paraId="5EDF61FE" w14:textId="65106511" w:rsidR="2173D280" w:rsidRDefault="2173D280" w:rsidP="2173D280">
      <w:pPr>
        <w:jc w:val="both"/>
        <w:rPr>
          <w:rFonts w:eastAsia="Times New Roman"/>
          <w:color w:val="000000" w:themeColor="text1"/>
          <w:sz w:val="18"/>
          <w:szCs w:val="18"/>
        </w:rPr>
      </w:pPr>
      <w:r w:rsidRPr="2173D280">
        <w:rPr>
          <w:rFonts w:eastAsia="Times New Roman"/>
          <w:color w:val="000000" w:themeColor="text1"/>
          <w:sz w:val="18"/>
          <w:szCs w:val="18"/>
        </w:rPr>
        <w:t>1/6/2026 1:29 PM</w:t>
      </w:r>
    </w:p>
    <w:p w14:paraId="38EE604D" w14:textId="58BF2204" w:rsidR="2173D280" w:rsidRDefault="2173D280" w:rsidP="2173D280">
      <w:pPr>
        <w:rPr>
          <w:rStyle w:val="apple-style-span"/>
          <w:sz w:val="18"/>
          <w:szCs w:val="18"/>
        </w:rPr>
      </w:pPr>
    </w:p>
    <w:sectPr w:rsidR="2173D28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8BEC1" w14:textId="77777777" w:rsidR="00E67F9F" w:rsidRDefault="00E67F9F" w:rsidP="00272634">
      <w:r>
        <w:separator/>
      </w:r>
    </w:p>
  </w:endnote>
  <w:endnote w:type="continuationSeparator" w:id="0">
    <w:p w14:paraId="48829EAB" w14:textId="77777777" w:rsidR="00E67F9F" w:rsidRDefault="00E67F9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47A22" w14:textId="77777777" w:rsidR="00E67F9F" w:rsidRDefault="00E67F9F" w:rsidP="00272634">
      <w:r>
        <w:separator/>
      </w:r>
    </w:p>
  </w:footnote>
  <w:footnote w:type="continuationSeparator" w:id="0">
    <w:p w14:paraId="79A74528" w14:textId="77777777" w:rsidR="00E67F9F" w:rsidRDefault="00E67F9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05B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534608">
    <w:abstractNumId w:val="0"/>
  </w:num>
  <w:num w:numId="2" w16cid:durableId="803160932">
    <w:abstractNumId w:val="2"/>
  </w:num>
  <w:num w:numId="3" w16cid:durableId="951128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E1Mjc1MrMwMTK1NDZT0lEKTi0uzszPAykwqgUAjfUK0ywAAAA="/>
    <w:docVar w:name="dgnword-docGUID" w:val="{652A2B96-B968-44C7-891E-E00126D161FA}"/>
    <w:docVar w:name="dgnword-eventsink" w:val="121359960"/>
  </w:docVars>
  <w:rsids>
    <w:rsidRoot w:val="002F00D3"/>
    <w:rsid w:val="000050A7"/>
    <w:rsid w:val="00006640"/>
    <w:rsid w:val="0004593B"/>
    <w:rsid w:val="00052CF1"/>
    <w:rsid w:val="000629B6"/>
    <w:rsid w:val="000765AF"/>
    <w:rsid w:val="00080B67"/>
    <w:rsid w:val="000B0208"/>
    <w:rsid w:val="000B0D00"/>
    <w:rsid w:val="000E4F15"/>
    <w:rsid w:val="00104F5F"/>
    <w:rsid w:val="0010786F"/>
    <w:rsid w:val="001218E3"/>
    <w:rsid w:val="00134583"/>
    <w:rsid w:val="001349AE"/>
    <w:rsid w:val="00136411"/>
    <w:rsid w:val="0017748E"/>
    <w:rsid w:val="00195FDF"/>
    <w:rsid w:val="001E3407"/>
    <w:rsid w:val="00216A92"/>
    <w:rsid w:val="00220726"/>
    <w:rsid w:val="002513F6"/>
    <w:rsid w:val="00272634"/>
    <w:rsid w:val="00280543"/>
    <w:rsid w:val="002B309C"/>
    <w:rsid w:val="002D78A5"/>
    <w:rsid w:val="002F00D3"/>
    <w:rsid w:val="00314831"/>
    <w:rsid w:val="00314A8E"/>
    <w:rsid w:val="0033433B"/>
    <w:rsid w:val="00345D79"/>
    <w:rsid w:val="00355171"/>
    <w:rsid w:val="0035723D"/>
    <w:rsid w:val="003A304F"/>
    <w:rsid w:val="003D6D23"/>
    <w:rsid w:val="003E1401"/>
    <w:rsid w:val="003E2F46"/>
    <w:rsid w:val="003E57E6"/>
    <w:rsid w:val="0040155F"/>
    <w:rsid w:val="0041520B"/>
    <w:rsid w:val="00416D39"/>
    <w:rsid w:val="00424E79"/>
    <w:rsid w:val="00450A0C"/>
    <w:rsid w:val="00474067"/>
    <w:rsid w:val="004B589D"/>
    <w:rsid w:val="004C2A09"/>
    <w:rsid w:val="004F514D"/>
    <w:rsid w:val="005021D5"/>
    <w:rsid w:val="00512FB5"/>
    <w:rsid w:val="005331A0"/>
    <w:rsid w:val="0055093D"/>
    <w:rsid w:val="00563377"/>
    <w:rsid w:val="005843EB"/>
    <w:rsid w:val="00597FA2"/>
    <w:rsid w:val="005A6B30"/>
    <w:rsid w:val="005B1E8E"/>
    <w:rsid w:val="005E5537"/>
    <w:rsid w:val="005E60DC"/>
    <w:rsid w:val="00606846"/>
    <w:rsid w:val="00615680"/>
    <w:rsid w:val="00617310"/>
    <w:rsid w:val="006260AA"/>
    <w:rsid w:val="00636722"/>
    <w:rsid w:val="00651D12"/>
    <w:rsid w:val="00667CE1"/>
    <w:rsid w:val="0067407F"/>
    <w:rsid w:val="0069399C"/>
    <w:rsid w:val="006B0536"/>
    <w:rsid w:val="006C314E"/>
    <w:rsid w:val="006F5093"/>
    <w:rsid w:val="00746EC1"/>
    <w:rsid w:val="00751580"/>
    <w:rsid w:val="00781399"/>
    <w:rsid w:val="007A07FB"/>
    <w:rsid w:val="0082024D"/>
    <w:rsid w:val="00820C10"/>
    <w:rsid w:val="00837EB5"/>
    <w:rsid w:val="0086326E"/>
    <w:rsid w:val="008749A3"/>
    <w:rsid w:val="008823EE"/>
    <w:rsid w:val="00893B6C"/>
    <w:rsid w:val="00896F96"/>
    <w:rsid w:val="008A4C74"/>
    <w:rsid w:val="009243C8"/>
    <w:rsid w:val="00932BFA"/>
    <w:rsid w:val="0095204A"/>
    <w:rsid w:val="00957F28"/>
    <w:rsid w:val="00962A70"/>
    <w:rsid w:val="009654CB"/>
    <w:rsid w:val="0097267A"/>
    <w:rsid w:val="009861B7"/>
    <w:rsid w:val="009B087E"/>
    <w:rsid w:val="009B7689"/>
    <w:rsid w:val="009D21A2"/>
    <w:rsid w:val="009D3F0D"/>
    <w:rsid w:val="009E4725"/>
    <w:rsid w:val="009E4FA3"/>
    <w:rsid w:val="00A04B68"/>
    <w:rsid w:val="00A0603B"/>
    <w:rsid w:val="00A23AED"/>
    <w:rsid w:val="00A32433"/>
    <w:rsid w:val="00A5189C"/>
    <w:rsid w:val="00A54037"/>
    <w:rsid w:val="00A6526E"/>
    <w:rsid w:val="00A87143"/>
    <w:rsid w:val="00A9132D"/>
    <w:rsid w:val="00A92454"/>
    <w:rsid w:val="00AB26E1"/>
    <w:rsid w:val="00AC5EE7"/>
    <w:rsid w:val="00AD363B"/>
    <w:rsid w:val="00AD5065"/>
    <w:rsid w:val="00AD7EC0"/>
    <w:rsid w:val="00AE4DE1"/>
    <w:rsid w:val="00AF56D8"/>
    <w:rsid w:val="00B21952"/>
    <w:rsid w:val="00B32C52"/>
    <w:rsid w:val="00B4254F"/>
    <w:rsid w:val="00B578BD"/>
    <w:rsid w:val="00B80DD7"/>
    <w:rsid w:val="00B969B2"/>
    <w:rsid w:val="00B9759C"/>
    <w:rsid w:val="00BA1D4D"/>
    <w:rsid w:val="00BB6003"/>
    <w:rsid w:val="00BD2104"/>
    <w:rsid w:val="00BD51CA"/>
    <w:rsid w:val="00C20C57"/>
    <w:rsid w:val="00C20D76"/>
    <w:rsid w:val="00C22CDF"/>
    <w:rsid w:val="00C32AF6"/>
    <w:rsid w:val="00C4090E"/>
    <w:rsid w:val="00C45F75"/>
    <w:rsid w:val="00C564A2"/>
    <w:rsid w:val="00C67FA9"/>
    <w:rsid w:val="00C907AD"/>
    <w:rsid w:val="00CA1EE5"/>
    <w:rsid w:val="00CC3989"/>
    <w:rsid w:val="00CC3F79"/>
    <w:rsid w:val="00CC4564"/>
    <w:rsid w:val="00CC5EE9"/>
    <w:rsid w:val="00D0018B"/>
    <w:rsid w:val="00D17F0A"/>
    <w:rsid w:val="00D25C62"/>
    <w:rsid w:val="00D26A60"/>
    <w:rsid w:val="00D442F8"/>
    <w:rsid w:val="00D45079"/>
    <w:rsid w:val="00D514A0"/>
    <w:rsid w:val="00D72E4F"/>
    <w:rsid w:val="00D74104"/>
    <w:rsid w:val="00D92C74"/>
    <w:rsid w:val="00DA25D7"/>
    <w:rsid w:val="00DB46CB"/>
    <w:rsid w:val="00DC150E"/>
    <w:rsid w:val="00E3518C"/>
    <w:rsid w:val="00E444FF"/>
    <w:rsid w:val="00E451BA"/>
    <w:rsid w:val="00E47F9F"/>
    <w:rsid w:val="00E67F9F"/>
    <w:rsid w:val="00ED563B"/>
    <w:rsid w:val="00EF0E87"/>
    <w:rsid w:val="00EF3E27"/>
    <w:rsid w:val="00F21FC5"/>
    <w:rsid w:val="00F42BA3"/>
    <w:rsid w:val="00F4558B"/>
    <w:rsid w:val="00F51D32"/>
    <w:rsid w:val="00F60E17"/>
    <w:rsid w:val="00F656F0"/>
    <w:rsid w:val="00F665FA"/>
    <w:rsid w:val="00F74B3D"/>
    <w:rsid w:val="00F83103"/>
    <w:rsid w:val="00F8773C"/>
    <w:rsid w:val="00FB4C2B"/>
    <w:rsid w:val="00FF6B48"/>
    <w:rsid w:val="2173D28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02682"/>
  <w15:docId w15:val="{EAAB3183-5336-4B00-BB9B-467067E9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4507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99173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Whiteman, Jeremy</dc:creator>
  <cp:lastModifiedBy>Delancey, Thaddea</cp:lastModifiedBy>
  <cp:revision>2</cp:revision>
  <cp:lastPrinted>2022-09-29T21:17:00Z</cp:lastPrinted>
  <dcterms:created xsi:type="dcterms:W3CDTF">2026-02-19T20:16:00Z</dcterms:created>
  <dcterms:modified xsi:type="dcterms:W3CDTF">2026-02-19T20:16:00Z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f7d93f845270d6c4d51fab5c9f0bef92f27f02008af830a2e24d846ad88dce89</vt:lpwstr>
  </property>
</Properties>
</file>