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73202"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356609A"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3C4C0AD" w14:textId="13ED7817" w:rsidR="0041520B" w:rsidRPr="00A5189C" w:rsidRDefault="0004593B" w:rsidP="006C314E">
      <w:pPr>
        <w:pStyle w:val="NoSpacing"/>
        <w:spacing w:before="80"/>
        <w:jc w:val="both"/>
        <w:rPr>
          <w:rFonts w:cs="Times New Roman"/>
          <w:szCs w:val="24"/>
        </w:rPr>
      </w:pPr>
      <w:r>
        <w:rPr>
          <w:rFonts w:cs="Times New Roman"/>
          <w:szCs w:val="24"/>
        </w:rPr>
        <w:t>Int. No.</w:t>
      </w:r>
      <w:r w:rsidR="00093CBE">
        <w:rPr>
          <w:rFonts w:cs="Times New Roman"/>
          <w:szCs w:val="24"/>
        </w:rPr>
        <w:t xml:space="preserve"> 462</w:t>
      </w:r>
    </w:p>
    <w:p w14:paraId="7E206052" w14:textId="77777777" w:rsidR="0041520B" w:rsidRDefault="0041520B" w:rsidP="0041520B">
      <w:pPr>
        <w:pStyle w:val="NoSpacing"/>
        <w:jc w:val="both"/>
        <w:rPr>
          <w:rFonts w:cs="Times New Roman"/>
          <w:b/>
          <w:szCs w:val="24"/>
        </w:rPr>
      </w:pPr>
    </w:p>
    <w:p w14:paraId="3B1C21D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E28BECF" w14:textId="5CBAA88F" w:rsidR="003631D1" w:rsidRDefault="003631D1" w:rsidP="003631D1">
      <w:pPr>
        <w:autoSpaceDE w:val="0"/>
        <w:autoSpaceDN w:val="0"/>
        <w:adjustRightInd w:val="0"/>
        <w:jc w:val="both"/>
        <w:rPr>
          <w:rFonts w:eastAsiaTheme="minorHAnsi"/>
          <w:szCs w:val="24"/>
        </w:rPr>
      </w:pPr>
      <w:r>
        <w:rPr>
          <w:rFonts w:eastAsiaTheme="minorHAnsi"/>
          <w:szCs w:val="24"/>
        </w:rPr>
        <w:t>Council Members Stevens</w:t>
      </w:r>
      <w:r w:rsidR="00E41A92">
        <w:rPr>
          <w:rFonts w:eastAsiaTheme="minorHAnsi"/>
          <w:szCs w:val="24"/>
        </w:rPr>
        <w:t xml:space="preserve"> and </w:t>
      </w:r>
      <w:r>
        <w:rPr>
          <w:rFonts w:eastAsiaTheme="minorHAnsi"/>
          <w:szCs w:val="24"/>
        </w:rPr>
        <w:t>Louis</w:t>
      </w:r>
    </w:p>
    <w:p w14:paraId="54A84388" w14:textId="77777777" w:rsidR="00ED1AAF" w:rsidRPr="003A304F" w:rsidRDefault="00ED1AAF" w:rsidP="0041520B">
      <w:pPr>
        <w:pStyle w:val="NoSpacing"/>
        <w:jc w:val="both"/>
        <w:rPr>
          <w:rFonts w:cs="Times New Roman"/>
          <w:szCs w:val="24"/>
        </w:rPr>
      </w:pPr>
    </w:p>
    <w:p w14:paraId="77F12B3D"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A14B63F" w14:textId="320EECAF" w:rsidR="0041520B" w:rsidRDefault="001218E3" w:rsidP="00480C27">
      <w:pPr>
        <w:pStyle w:val="BodyText"/>
        <w:spacing w:line="240" w:lineRule="auto"/>
        <w:ind w:firstLine="0"/>
      </w:pPr>
      <w:r>
        <w:t>A Local Law to</w:t>
      </w:r>
      <w:r w:rsidR="00A9132D">
        <w:t xml:space="preserve"> </w:t>
      </w:r>
      <w:r w:rsidR="00480C27">
        <w:t>amend the administrative code of the city of New York,</w:t>
      </w:r>
      <w:r w:rsidR="00CC4A49">
        <w:t xml:space="preserve"> </w:t>
      </w:r>
      <w:r w:rsidR="00594718">
        <w:t xml:space="preserve">in relation to the </w:t>
      </w:r>
      <w:r w:rsidR="00496607">
        <w:t xml:space="preserve">online submission </w:t>
      </w:r>
      <w:r w:rsidR="00594718">
        <w:t>of citizen’s complaints to enforce dumping prohibition laws</w:t>
      </w:r>
    </w:p>
    <w:p w14:paraId="07A08F18" w14:textId="77777777" w:rsidR="008823EE" w:rsidRDefault="008823EE" w:rsidP="0041520B">
      <w:pPr>
        <w:pStyle w:val="NoSpacing"/>
        <w:jc w:val="both"/>
        <w:rPr>
          <w:rFonts w:cs="Times New Roman"/>
          <w:szCs w:val="24"/>
        </w:rPr>
      </w:pPr>
    </w:p>
    <w:p w14:paraId="359E371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1B4C0CE" w14:textId="667D24CF" w:rsidR="0041520B"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9F9F43C" w14:textId="77777777" w:rsidR="00594718" w:rsidRPr="00C20D76" w:rsidRDefault="00594718" w:rsidP="0041520B">
      <w:pPr>
        <w:pStyle w:val="NoSpacing"/>
        <w:jc w:val="both"/>
        <w:rPr>
          <w:rFonts w:cs="Times New Roman"/>
          <w:b/>
          <w:szCs w:val="24"/>
        </w:rPr>
      </w:pPr>
    </w:p>
    <w:p w14:paraId="0DA7B1AE" w14:textId="0B26967D" w:rsidR="008823EE" w:rsidRDefault="0097354F">
      <w:pPr>
        <w:pStyle w:val="NoSpacing"/>
        <w:jc w:val="both"/>
      </w:pPr>
      <w:r>
        <w:t>This bill</w:t>
      </w:r>
      <w:r w:rsidR="00131A66">
        <w:t xml:space="preserve"> would require </w:t>
      </w:r>
      <w:r w:rsidR="00D8701C">
        <w:t xml:space="preserve">the </w:t>
      </w:r>
      <w:r w:rsidR="00CC4A49">
        <w:t xml:space="preserve">NYC Department of Sanitation </w:t>
      </w:r>
      <w:r w:rsidR="00594718">
        <w:t>to establish a</w:t>
      </w:r>
      <w:r w:rsidR="00310D10">
        <w:t>n online</w:t>
      </w:r>
      <w:r w:rsidR="00594718">
        <w:t xml:space="preserve"> </w:t>
      </w:r>
      <w:r w:rsidR="00D8701C">
        <w:t xml:space="preserve">mechanism </w:t>
      </w:r>
      <w:r w:rsidR="00594718">
        <w:t xml:space="preserve">for </w:t>
      </w:r>
      <w:r w:rsidR="00D8701C">
        <w:t xml:space="preserve">citizens to </w:t>
      </w:r>
      <w:r w:rsidR="00821E55">
        <w:t>submi</w:t>
      </w:r>
      <w:r w:rsidR="00D8701C">
        <w:t>t</w:t>
      </w:r>
      <w:r w:rsidR="00821E55">
        <w:t xml:space="preserve"> </w:t>
      </w:r>
      <w:r w:rsidR="00D8701C">
        <w:t xml:space="preserve">information and </w:t>
      </w:r>
      <w:r w:rsidR="00594718">
        <w:t xml:space="preserve">sworn statements of </w:t>
      </w:r>
      <w:r w:rsidR="00D8701C">
        <w:t>potential illegal dumping</w:t>
      </w:r>
      <w:r w:rsidR="00594718" w:rsidRPr="006550CD">
        <w:t xml:space="preserve"> </w:t>
      </w:r>
      <w:r w:rsidR="007112C4">
        <w:t xml:space="preserve">of refuse </w:t>
      </w:r>
      <w:r w:rsidR="00594718" w:rsidRPr="006550CD">
        <w:t>onto any public or private space</w:t>
      </w:r>
      <w:r w:rsidR="00594718">
        <w:t xml:space="preserve">, when carried out </w:t>
      </w:r>
      <w:proofErr w:type="gramStart"/>
      <w:r w:rsidR="00EC6F55">
        <w:t>during the course of</w:t>
      </w:r>
      <w:proofErr w:type="gramEnd"/>
      <w:r w:rsidR="00EC6F55">
        <w:t xml:space="preserve"> commercial activity and </w:t>
      </w:r>
      <w:proofErr w:type="gramStart"/>
      <w:r w:rsidR="00594718">
        <w:t>through the use of</w:t>
      </w:r>
      <w:proofErr w:type="gramEnd"/>
      <w:r w:rsidR="00594718">
        <w:t xml:space="preserve"> a vehicle. </w:t>
      </w:r>
    </w:p>
    <w:p w14:paraId="134ED986" w14:textId="77777777" w:rsidR="00131A66" w:rsidRDefault="00131A66" w:rsidP="0041520B">
      <w:pPr>
        <w:pStyle w:val="NoSpacing"/>
        <w:jc w:val="both"/>
        <w:rPr>
          <w:rFonts w:cs="Times New Roman"/>
          <w:szCs w:val="24"/>
        </w:rPr>
      </w:pPr>
    </w:p>
    <w:p w14:paraId="755828AA"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21CF466" w14:textId="34589E91" w:rsidR="0041520B" w:rsidRPr="00A5189C" w:rsidRDefault="00594718" w:rsidP="006C314E">
      <w:pPr>
        <w:pStyle w:val="NoSpacing"/>
        <w:spacing w:before="80"/>
        <w:jc w:val="both"/>
        <w:rPr>
          <w:rFonts w:cs="Times New Roman"/>
          <w:szCs w:val="24"/>
        </w:rPr>
      </w:pPr>
      <w:r>
        <w:rPr>
          <w:rFonts w:cs="Times New Roman"/>
          <w:szCs w:val="24"/>
        </w:rPr>
        <w:t>18</w:t>
      </w:r>
      <w:r w:rsidR="00CC4A49">
        <w:rPr>
          <w:rFonts w:cs="Times New Roman"/>
          <w:szCs w:val="24"/>
        </w:rPr>
        <w:t>0</w:t>
      </w:r>
      <w:r w:rsidR="00131A66">
        <w:rPr>
          <w:rFonts w:cs="Times New Roman"/>
          <w:szCs w:val="24"/>
        </w:rPr>
        <w:t xml:space="preserve"> days after enactment</w:t>
      </w:r>
    </w:p>
    <w:p w14:paraId="3BD8C399" w14:textId="77777777" w:rsidR="00D92C74" w:rsidRDefault="00D92C74" w:rsidP="0041520B"/>
    <w:p w14:paraId="05D4968F"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47A0947C" w14:textId="6267FE7E" w:rsidR="002B309C" w:rsidRPr="002B309C" w:rsidRDefault="00CA2917"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D8701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66D3D26" w14:textId="39475333" w:rsidR="002B309C" w:rsidRPr="002B309C" w:rsidRDefault="00CA2917"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31A66">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7CFCE6B" w14:textId="77777777" w:rsidR="002B309C" w:rsidRPr="002B309C" w:rsidRDefault="00CA2917"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5A2EC333" w14:textId="77777777" w:rsidR="002B309C" w:rsidRPr="002B309C" w:rsidRDefault="00CA2917"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F035DAF" w14:textId="77777777" w:rsidR="002B309C" w:rsidRPr="002B309C" w:rsidRDefault="00CA2917"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F2DDA77" w14:textId="77777777" w:rsidR="00A5189C" w:rsidRDefault="00A5189C" w:rsidP="008823EE">
      <w:pPr>
        <w:pStyle w:val="NoSpacing"/>
        <w:jc w:val="both"/>
        <w:rPr>
          <w:rStyle w:val="apple-style-span"/>
          <w:b/>
          <w:bCs/>
          <w:szCs w:val="24"/>
        </w:rPr>
      </w:pPr>
    </w:p>
    <w:p w14:paraId="2D22E38B"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E801CF2" w14:textId="77777777" w:rsidR="006C314E" w:rsidRPr="00AC5EE7" w:rsidRDefault="006C314E" w:rsidP="008823EE">
      <w:pPr>
        <w:pStyle w:val="NoSpacing"/>
        <w:jc w:val="both"/>
        <w:rPr>
          <w:rStyle w:val="apple-style-span"/>
          <w:sz w:val="18"/>
          <w:szCs w:val="18"/>
        </w:rPr>
      </w:pPr>
    </w:p>
    <w:p w14:paraId="03E33467" w14:textId="77777777" w:rsidR="00D1799E" w:rsidRDefault="00D1799E" w:rsidP="00D1799E">
      <w:pPr>
        <w:jc w:val="both"/>
        <w:rPr>
          <w:sz w:val="18"/>
          <w:szCs w:val="18"/>
        </w:rPr>
      </w:pPr>
      <w:r>
        <w:rPr>
          <w:sz w:val="18"/>
          <w:szCs w:val="18"/>
        </w:rPr>
        <w:t>MBB</w:t>
      </w:r>
    </w:p>
    <w:p w14:paraId="3E5E07A5" w14:textId="47F35F3C" w:rsidR="00D1799E" w:rsidRDefault="00131A66" w:rsidP="00D1799E">
      <w:pPr>
        <w:jc w:val="both"/>
        <w:rPr>
          <w:sz w:val="18"/>
          <w:szCs w:val="18"/>
        </w:rPr>
      </w:pPr>
      <w:r>
        <w:rPr>
          <w:sz w:val="18"/>
          <w:szCs w:val="18"/>
        </w:rPr>
        <w:t>LS #</w:t>
      </w:r>
      <w:r w:rsidR="00CC4A49">
        <w:rPr>
          <w:sz w:val="18"/>
          <w:szCs w:val="18"/>
        </w:rPr>
        <w:t>18</w:t>
      </w:r>
      <w:r w:rsidR="00594718">
        <w:rPr>
          <w:sz w:val="18"/>
          <w:szCs w:val="18"/>
        </w:rPr>
        <w:t>784</w:t>
      </w:r>
    </w:p>
    <w:p w14:paraId="1CEA4DD2" w14:textId="77777777" w:rsidR="00E41A92" w:rsidRPr="00E41A92" w:rsidRDefault="00E41A92" w:rsidP="00E41A92">
      <w:pPr>
        <w:jc w:val="both"/>
        <w:rPr>
          <w:sz w:val="18"/>
          <w:szCs w:val="18"/>
        </w:rPr>
      </w:pPr>
      <w:proofErr w:type="gramStart"/>
      <w:r w:rsidRPr="00E41A92">
        <w:rPr>
          <w:sz w:val="18"/>
          <w:szCs w:val="18"/>
        </w:rPr>
        <w:t>Int. #</w:t>
      </w:r>
      <w:proofErr w:type="gramEnd"/>
      <w:r w:rsidRPr="00E41A92">
        <w:rPr>
          <w:sz w:val="18"/>
          <w:szCs w:val="18"/>
        </w:rPr>
        <w:t>1370-2025</w:t>
      </w:r>
    </w:p>
    <w:p w14:paraId="63B8420F" w14:textId="77777777" w:rsidR="00E41A92" w:rsidRPr="00E41A92" w:rsidRDefault="00E41A92" w:rsidP="00E41A92">
      <w:pPr>
        <w:jc w:val="both"/>
        <w:rPr>
          <w:sz w:val="18"/>
          <w:szCs w:val="18"/>
        </w:rPr>
      </w:pPr>
      <w:r w:rsidRPr="00E41A92">
        <w:rPr>
          <w:sz w:val="18"/>
          <w:szCs w:val="18"/>
        </w:rPr>
        <w:t>1/5/2026 3:41 PM</w:t>
      </w:r>
    </w:p>
    <w:p w14:paraId="2589EF95" w14:textId="20B36304" w:rsidR="00B32C52" w:rsidRPr="00EA1CE1" w:rsidRDefault="00B32C52" w:rsidP="00E41A92">
      <w:pPr>
        <w:jc w:val="both"/>
        <w:rPr>
          <w:sz w:val="18"/>
          <w:szCs w:val="18"/>
        </w:rPr>
      </w:pPr>
    </w:p>
    <w:sectPr w:rsidR="00B32C52" w:rsidRPr="00EA1CE1">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219F0" w14:textId="77777777" w:rsidR="00E17C63" w:rsidRDefault="00E17C63" w:rsidP="00272634">
      <w:r>
        <w:separator/>
      </w:r>
    </w:p>
  </w:endnote>
  <w:endnote w:type="continuationSeparator" w:id="0">
    <w:p w14:paraId="7D900698" w14:textId="77777777" w:rsidR="00E17C63" w:rsidRDefault="00E17C63"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775EC" w14:textId="77777777" w:rsidR="00E17C63" w:rsidRDefault="00E17C63" w:rsidP="00272634">
      <w:r>
        <w:separator/>
      </w:r>
    </w:p>
  </w:footnote>
  <w:footnote w:type="continuationSeparator" w:id="0">
    <w:p w14:paraId="524D3E02" w14:textId="77777777" w:rsidR="00E17C63" w:rsidRDefault="00E17C63"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A1DEA"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9950303">
    <w:abstractNumId w:val="0"/>
  </w:num>
  <w:num w:numId="2" w16cid:durableId="1836140542">
    <w:abstractNumId w:val="2"/>
  </w:num>
  <w:num w:numId="3" w16cid:durableId="6397233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9F375B"/>
    <w:rsid w:val="00006640"/>
    <w:rsid w:val="000075BB"/>
    <w:rsid w:val="000165E1"/>
    <w:rsid w:val="000247CF"/>
    <w:rsid w:val="00036682"/>
    <w:rsid w:val="0004593B"/>
    <w:rsid w:val="000532C8"/>
    <w:rsid w:val="000765AF"/>
    <w:rsid w:val="00080B67"/>
    <w:rsid w:val="000828F3"/>
    <w:rsid w:val="0008673C"/>
    <w:rsid w:val="00093CBE"/>
    <w:rsid w:val="00096149"/>
    <w:rsid w:val="000A2DE6"/>
    <w:rsid w:val="000E3CA6"/>
    <w:rsid w:val="000E4F15"/>
    <w:rsid w:val="00104D1F"/>
    <w:rsid w:val="0010786F"/>
    <w:rsid w:val="001218E3"/>
    <w:rsid w:val="00122547"/>
    <w:rsid w:val="00125290"/>
    <w:rsid w:val="00125A95"/>
    <w:rsid w:val="00131A66"/>
    <w:rsid w:val="00134583"/>
    <w:rsid w:val="001349AE"/>
    <w:rsid w:val="00155341"/>
    <w:rsid w:val="0017748E"/>
    <w:rsid w:val="001E3407"/>
    <w:rsid w:val="001F3146"/>
    <w:rsid w:val="00203773"/>
    <w:rsid w:val="00210885"/>
    <w:rsid w:val="00216A92"/>
    <w:rsid w:val="00217CC1"/>
    <w:rsid w:val="00220726"/>
    <w:rsid w:val="00272634"/>
    <w:rsid w:val="00275881"/>
    <w:rsid w:val="00280543"/>
    <w:rsid w:val="002B309C"/>
    <w:rsid w:val="002D78A5"/>
    <w:rsid w:val="003059CC"/>
    <w:rsid w:val="00310D10"/>
    <w:rsid w:val="00314831"/>
    <w:rsid w:val="00316E3E"/>
    <w:rsid w:val="00317176"/>
    <w:rsid w:val="0033433B"/>
    <w:rsid w:val="00342E4E"/>
    <w:rsid w:val="00345D79"/>
    <w:rsid w:val="0035723D"/>
    <w:rsid w:val="003631D1"/>
    <w:rsid w:val="00365EFB"/>
    <w:rsid w:val="003A2372"/>
    <w:rsid w:val="003A304F"/>
    <w:rsid w:val="003A7A47"/>
    <w:rsid w:val="003D6D23"/>
    <w:rsid w:val="003E2F46"/>
    <w:rsid w:val="003E57E6"/>
    <w:rsid w:val="003F455E"/>
    <w:rsid w:val="0041520B"/>
    <w:rsid w:val="004217F9"/>
    <w:rsid w:val="00424E79"/>
    <w:rsid w:val="004467BB"/>
    <w:rsid w:val="004732DA"/>
    <w:rsid w:val="00474067"/>
    <w:rsid w:val="00474A61"/>
    <w:rsid w:val="00480C27"/>
    <w:rsid w:val="00496607"/>
    <w:rsid w:val="004B56C5"/>
    <w:rsid w:val="004B589D"/>
    <w:rsid w:val="004E2D25"/>
    <w:rsid w:val="005021D5"/>
    <w:rsid w:val="00504FF6"/>
    <w:rsid w:val="00512FB5"/>
    <w:rsid w:val="00526E5F"/>
    <w:rsid w:val="005331A0"/>
    <w:rsid w:val="00563377"/>
    <w:rsid w:val="005677B9"/>
    <w:rsid w:val="00594718"/>
    <w:rsid w:val="00597FA2"/>
    <w:rsid w:val="005A690E"/>
    <w:rsid w:val="005B1E8E"/>
    <w:rsid w:val="005C56A3"/>
    <w:rsid w:val="005D07D2"/>
    <w:rsid w:val="005E319F"/>
    <w:rsid w:val="005E5537"/>
    <w:rsid w:val="005E60DC"/>
    <w:rsid w:val="00606846"/>
    <w:rsid w:val="00615680"/>
    <w:rsid w:val="00615F92"/>
    <w:rsid w:val="00617310"/>
    <w:rsid w:val="006209CB"/>
    <w:rsid w:val="0063395A"/>
    <w:rsid w:val="00651D12"/>
    <w:rsid w:val="006933D7"/>
    <w:rsid w:val="006B0536"/>
    <w:rsid w:val="006B3DA9"/>
    <w:rsid w:val="006C314E"/>
    <w:rsid w:val="006D4C5F"/>
    <w:rsid w:val="006D4D43"/>
    <w:rsid w:val="006F5093"/>
    <w:rsid w:val="00701FD6"/>
    <w:rsid w:val="007074AC"/>
    <w:rsid w:val="007112C4"/>
    <w:rsid w:val="00751580"/>
    <w:rsid w:val="00760AB3"/>
    <w:rsid w:val="00771596"/>
    <w:rsid w:val="00781399"/>
    <w:rsid w:val="00784EC2"/>
    <w:rsid w:val="00791BF1"/>
    <w:rsid w:val="007E5A4F"/>
    <w:rsid w:val="0082024D"/>
    <w:rsid w:val="00820C10"/>
    <w:rsid w:val="00821E55"/>
    <w:rsid w:val="00837EB5"/>
    <w:rsid w:val="0086326E"/>
    <w:rsid w:val="008749A3"/>
    <w:rsid w:val="00876333"/>
    <w:rsid w:val="008823EE"/>
    <w:rsid w:val="00895D47"/>
    <w:rsid w:val="008D65A8"/>
    <w:rsid w:val="008E2E12"/>
    <w:rsid w:val="009243C8"/>
    <w:rsid w:val="00924643"/>
    <w:rsid w:val="0093268C"/>
    <w:rsid w:val="00932BFA"/>
    <w:rsid w:val="00957F28"/>
    <w:rsid w:val="00962A70"/>
    <w:rsid w:val="009654CB"/>
    <w:rsid w:val="0097354F"/>
    <w:rsid w:val="0099608B"/>
    <w:rsid w:val="009B087E"/>
    <w:rsid w:val="009B7689"/>
    <w:rsid w:val="009D3F0D"/>
    <w:rsid w:val="009F03BB"/>
    <w:rsid w:val="009F375B"/>
    <w:rsid w:val="00A0603B"/>
    <w:rsid w:val="00A23AED"/>
    <w:rsid w:val="00A5189C"/>
    <w:rsid w:val="00A54037"/>
    <w:rsid w:val="00A6526E"/>
    <w:rsid w:val="00A81617"/>
    <w:rsid w:val="00A87143"/>
    <w:rsid w:val="00A9132D"/>
    <w:rsid w:val="00AB1657"/>
    <w:rsid w:val="00AB1AF4"/>
    <w:rsid w:val="00AB6EBE"/>
    <w:rsid w:val="00AC5EE7"/>
    <w:rsid w:val="00AD7EC0"/>
    <w:rsid w:val="00AE4DE1"/>
    <w:rsid w:val="00AF56D8"/>
    <w:rsid w:val="00B32C52"/>
    <w:rsid w:val="00B578BD"/>
    <w:rsid w:val="00B60B56"/>
    <w:rsid w:val="00B66B05"/>
    <w:rsid w:val="00B86086"/>
    <w:rsid w:val="00B9759C"/>
    <w:rsid w:val="00BA0FEE"/>
    <w:rsid w:val="00BA1D4D"/>
    <w:rsid w:val="00BC006B"/>
    <w:rsid w:val="00BC70DD"/>
    <w:rsid w:val="00BD2104"/>
    <w:rsid w:val="00BD299B"/>
    <w:rsid w:val="00BD51CA"/>
    <w:rsid w:val="00C20C57"/>
    <w:rsid w:val="00C20D76"/>
    <w:rsid w:val="00C22CDF"/>
    <w:rsid w:val="00C564A2"/>
    <w:rsid w:val="00C67A17"/>
    <w:rsid w:val="00C67FA9"/>
    <w:rsid w:val="00C763F3"/>
    <w:rsid w:val="00CB3719"/>
    <w:rsid w:val="00CC3989"/>
    <w:rsid w:val="00CC3F79"/>
    <w:rsid w:val="00CC4A49"/>
    <w:rsid w:val="00CC7481"/>
    <w:rsid w:val="00CF453D"/>
    <w:rsid w:val="00CF6EA6"/>
    <w:rsid w:val="00D0018B"/>
    <w:rsid w:val="00D12D6A"/>
    <w:rsid w:val="00D1799E"/>
    <w:rsid w:val="00D17AAD"/>
    <w:rsid w:val="00D25C62"/>
    <w:rsid w:val="00D442F8"/>
    <w:rsid w:val="00D53FCB"/>
    <w:rsid w:val="00D74104"/>
    <w:rsid w:val="00D8701C"/>
    <w:rsid w:val="00D92C74"/>
    <w:rsid w:val="00DA25D7"/>
    <w:rsid w:val="00DB08D2"/>
    <w:rsid w:val="00DB2298"/>
    <w:rsid w:val="00DB46CB"/>
    <w:rsid w:val="00E01B12"/>
    <w:rsid w:val="00E17C63"/>
    <w:rsid w:val="00E3518C"/>
    <w:rsid w:val="00E41A92"/>
    <w:rsid w:val="00E444FF"/>
    <w:rsid w:val="00E47F9F"/>
    <w:rsid w:val="00E65144"/>
    <w:rsid w:val="00E9504A"/>
    <w:rsid w:val="00EA1CE1"/>
    <w:rsid w:val="00EC6F55"/>
    <w:rsid w:val="00ED1AAF"/>
    <w:rsid w:val="00ED1D40"/>
    <w:rsid w:val="00EF0E87"/>
    <w:rsid w:val="00F04B3A"/>
    <w:rsid w:val="00F21FC5"/>
    <w:rsid w:val="00F42BA3"/>
    <w:rsid w:val="00F4558B"/>
    <w:rsid w:val="00F46DF0"/>
    <w:rsid w:val="00F51D32"/>
    <w:rsid w:val="00F5264A"/>
    <w:rsid w:val="00F656F0"/>
    <w:rsid w:val="00F74B3D"/>
    <w:rsid w:val="00F8773C"/>
    <w:rsid w:val="00FA0042"/>
    <w:rsid w:val="00FE5902"/>
    <w:rsid w:val="00FF52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D1DCE"/>
  <w15:docId w15:val="{49116339-E7CA-4852-A233-836CF0222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4E2D25"/>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441136">
      <w:bodyDiv w:val="1"/>
      <w:marLeft w:val="0"/>
      <w:marRight w:val="0"/>
      <w:marTop w:val="0"/>
      <w:marBottom w:val="0"/>
      <w:divBdr>
        <w:top w:val="none" w:sz="0" w:space="0" w:color="auto"/>
        <w:left w:val="none" w:sz="0" w:space="0" w:color="auto"/>
        <w:bottom w:val="none" w:sz="0" w:space="0" w:color="auto"/>
        <w:right w:val="none" w:sz="0" w:space="0" w:color="auto"/>
      </w:divBdr>
    </w:div>
    <w:div w:id="627974212">
      <w:bodyDiv w:val="1"/>
      <w:marLeft w:val="0"/>
      <w:marRight w:val="0"/>
      <w:marTop w:val="0"/>
      <w:marBottom w:val="0"/>
      <w:divBdr>
        <w:top w:val="none" w:sz="0" w:space="0" w:color="auto"/>
        <w:left w:val="none" w:sz="0" w:space="0" w:color="auto"/>
        <w:bottom w:val="none" w:sz="0" w:space="0" w:color="auto"/>
        <w:right w:val="none" w:sz="0" w:space="0" w:color="auto"/>
      </w:divBdr>
    </w:div>
    <w:div w:id="1326514963">
      <w:bodyDiv w:val="1"/>
      <w:marLeft w:val="0"/>
      <w:marRight w:val="0"/>
      <w:marTop w:val="0"/>
      <w:marBottom w:val="0"/>
      <w:divBdr>
        <w:top w:val="none" w:sz="0" w:space="0" w:color="auto"/>
        <w:left w:val="none" w:sz="0" w:space="0" w:color="auto"/>
        <w:bottom w:val="none" w:sz="0" w:space="0" w:color="auto"/>
        <w:right w:val="none" w:sz="0" w:space="0" w:color="auto"/>
      </w:divBdr>
    </w:div>
    <w:div w:id="1912697505">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 w:id="2098018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6" ma:contentTypeDescription="Create a new document." ma:contentTypeScope="" ma:versionID="d3650cf9c63ac8a6cd03d86aeb4b8da1">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63cbe3011313ec305a7a077f91d6080c"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Props1.xml><?xml version="1.0" encoding="utf-8"?>
<ds:datastoreItem xmlns:ds="http://schemas.openxmlformats.org/officeDocument/2006/customXml" ds:itemID="{B1E83372-9DB8-4382-8268-4B000221FCA0}">
  <ds:schemaRefs>
    <ds:schemaRef ds:uri="http://schemas.microsoft.com/sharepoint/v3/contenttype/forms"/>
  </ds:schemaRefs>
</ds:datastoreItem>
</file>

<file path=customXml/itemProps2.xml><?xml version="1.0" encoding="utf-8"?>
<ds:datastoreItem xmlns:ds="http://schemas.openxmlformats.org/officeDocument/2006/customXml" ds:itemID="{42560E07-60BE-4D83-8A4F-7AB154EE59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EB49C6-451D-4D0A-9098-9602EE0D3292}">
  <ds:schemaRefs>
    <ds:schemaRef ds:uri="http://schemas.microsoft.com/office/2006/metadata/properties"/>
    <ds:schemaRef ds:uri="http://purl.org/dc/dcmitype/"/>
    <ds:schemaRef ds:uri="http://purl.org/dc/elements/1.1/"/>
    <ds:schemaRef ds:uri="http://schemas.openxmlformats.org/package/2006/metadata/core-properties"/>
    <ds:schemaRef ds:uri="http://schemas.microsoft.com/office/2006/documentManagement/types"/>
    <ds:schemaRef ds:uri="http://purl.org/dc/terms/"/>
    <ds:schemaRef ds:uri="b0585e4f-ee23-4833-9bbe-8be3b0a875ac"/>
    <ds:schemaRef ds:uri="http://schemas.microsoft.com/office/infopath/2007/PartnerControls"/>
    <ds:schemaRef ds:uri="0a89be48-00c3-4dce-a54e-5fa37f38efab"/>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260</Words>
  <Characters>1487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Barrett, Morganne</dc:creator>
  <cp:lastModifiedBy>Delancey, Thaddea</cp:lastModifiedBy>
  <cp:revision>2</cp:revision>
  <cp:lastPrinted>2025-07-31T19:18:00Z</cp:lastPrinted>
  <dcterms:created xsi:type="dcterms:W3CDTF">2026-02-23T14:41:00Z</dcterms:created>
  <dcterms:modified xsi:type="dcterms:W3CDTF">2026-02-23T14:41:00Z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