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0634" w14:textId="7A8CF2AD" w:rsidR="004E1CF2" w:rsidRDefault="004E1CF2" w:rsidP="00E97376">
      <w:pPr>
        <w:ind w:firstLine="0"/>
        <w:jc w:val="center"/>
      </w:pPr>
      <w:r>
        <w:t>Int. No.</w:t>
      </w:r>
      <w:r w:rsidR="00CD76DF">
        <w:t xml:space="preserve"> 462</w:t>
      </w:r>
    </w:p>
    <w:p w14:paraId="0109B091" w14:textId="77777777" w:rsidR="00E97376" w:rsidRDefault="00E97376" w:rsidP="00E97376">
      <w:pPr>
        <w:ind w:firstLine="0"/>
        <w:jc w:val="center"/>
      </w:pPr>
    </w:p>
    <w:p w14:paraId="5FF28F9E" w14:textId="77777777" w:rsidR="00C963C6" w:rsidRDefault="00C963C6" w:rsidP="00C963C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Louis, Banks, Brooks-Powers, Ung and Morano</w:t>
      </w:r>
    </w:p>
    <w:p w14:paraId="01BBE19D" w14:textId="77777777" w:rsidR="00C96433" w:rsidRDefault="00C96433" w:rsidP="00C96433">
      <w:pPr>
        <w:pStyle w:val="BodyText"/>
        <w:spacing w:line="240" w:lineRule="auto"/>
        <w:ind w:firstLine="0"/>
        <w:jc w:val="left"/>
      </w:pPr>
    </w:p>
    <w:p w14:paraId="3165097A" w14:textId="17100C70" w:rsidR="00D7357D" w:rsidRPr="00771FC6" w:rsidRDefault="00D7357D" w:rsidP="007101A2">
      <w:pPr>
        <w:pStyle w:val="BodyText"/>
        <w:spacing w:line="240" w:lineRule="auto"/>
        <w:ind w:firstLine="0"/>
        <w:rPr>
          <w:vanish/>
        </w:rPr>
      </w:pPr>
      <w:r w:rsidRPr="00771FC6">
        <w:rPr>
          <w:vanish/>
        </w:rPr>
        <w:t>..Title</w:t>
      </w:r>
    </w:p>
    <w:p w14:paraId="0ECA4FD8" w14:textId="557FFF7C" w:rsidR="004E1CF2" w:rsidRDefault="00D7357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C328F4" w:rsidRPr="00C328F4">
        <w:t xml:space="preserve"> </w:t>
      </w:r>
      <w:r w:rsidR="00C328F4" w:rsidRPr="00B80705">
        <w:t>administrative code of the city of New York</w:t>
      </w:r>
      <w:r w:rsidR="00C328F4">
        <w:t>,</w:t>
      </w:r>
      <w:r w:rsidR="004E1CF2">
        <w:t xml:space="preserve"> in relation to</w:t>
      </w:r>
      <w:r w:rsidR="00C328F4">
        <w:t xml:space="preserve"> the </w:t>
      </w:r>
      <w:r w:rsidR="00952C48">
        <w:t>online submission</w:t>
      </w:r>
      <w:r w:rsidR="00C328F4">
        <w:t xml:space="preserve"> of citizen’s complaints to enforce </w:t>
      </w:r>
      <w:r w:rsidR="00F93C2E">
        <w:t xml:space="preserve">dumping prohibition </w:t>
      </w:r>
      <w:r w:rsidR="00C328F4">
        <w:t xml:space="preserve">laws </w:t>
      </w:r>
    </w:p>
    <w:p w14:paraId="2A791BDA" w14:textId="3AC98590" w:rsidR="00D7357D" w:rsidRPr="00771FC6" w:rsidRDefault="00D7357D" w:rsidP="007101A2">
      <w:pPr>
        <w:pStyle w:val="BodyText"/>
        <w:spacing w:line="240" w:lineRule="auto"/>
        <w:ind w:firstLine="0"/>
        <w:rPr>
          <w:vanish/>
        </w:rPr>
      </w:pPr>
      <w:r w:rsidRPr="00771FC6">
        <w:rPr>
          <w:vanish/>
        </w:rPr>
        <w:t>..Body</w:t>
      </w:r>
    </w:p>
    <w:p w14:paraId="0265D58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7BC8D0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77A42B9" w14:textId="77777777" w:rsidR="004E1CF2" w:rsidRDefault="004E1CF2" w:rsidP="006662DF">
      <w:pPr>
        <w:jc w:val="both"/>
      </w:pPr>
    </w:p>
    <w:p w14:paraId="685E78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33DB1E" w14:textId="0312C17C" w:rsidR="00595589" w:rsidRDefault="007101A2" w:rsidP="00595589">
      <w:pPr>
        <w:spacing w:line="480" w:lineRule="auto"/>
        <w:jc w:val="both"/>
        <w:rPr>
          <w:szCs w:val="20"/>
        </w:rPr>
      </w:pPr>
      <w:r>
        <w:t>S</w:t>
      </w:r>
      <w:r w:rsidR="004E1CF2">
        <w:t>ection 1.</w:t>
      </w:r>
      <w:r w:rsidR="007E79D5">
        <w:t xml:space="preserve"> </w:t>
      </w:r>
      <w:r w:rsidR="00C328F4">
        <w:t>S</w:t>
      </w:r>
      <w:r w:rsidR="00097048">
        <w:t>ubdivision f of s</w:t>
      </w:r>
      <w:r w:rsidR="00C328F4">
        <w:t>ection 16-1</w:t>
      </w:r>
      <w:r w:rsidR="00097048">
        <w:t>19</w:t>
      </w:r>
      <w:r w:rsidR="00C328F4">
        <w:t xml:space="preserve"> </w:t>
      </w:r>
      <w:r w:rsidR="00792450">
        <w:rPr>
          <w:szCs w:val="20"/>
        </w:rPr>
        <w:t xml:space="preserve">of the administrative code of the city of New York </w:t>
      </w:r>
      <w:r w:rsidR="00792450" w:rsidRPr="00B80705">
        <w:rPr>
          <w:szCs w:val="20"/>
        </w:rPr>
        <w:t xml:space="preserve">is amended </w:t>
      </w:r>
      <w:r w:rsidR="00097048">
        <w:rPr>
          <w:szCs w:val="20"/>
        </w:rPr>
        <w:t>by adding a new paragraph 4</w:t>
      </w:r>
      <w:r w:rsidR="00F63B9C">
        <w:rPr>
          <w:szCs w:val="20"/>
        </w:rPr>
        <w:t xml:space="preserve"> </w:t>
      </w:r>
      <w:r w:rsidR="00792450" w:rsidRPr="00B80705">
        <w:rPr>
          <w:szCs w:val="20"/>
        </w:rPr>
        <w:t>to read as follows</w:t>
      </w:r>
      <w:r w:rsidR="00F63B9C">
        <w:rPr>
          <w:szCs w:val="20"/>
        </w:rPr>
        <w:t>:</w:t>
      </w:r>
    </w:p>
    <w:p w14:paraId="5F69BFCD" w14:textId="0D8F9792" w:rsidR="0049605D" w:rsidRDefault="003F2B87" w:rsidP="0049605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(4) </w:t>
      </w:r>
      <w:r w:rsidRPr="003F2B87">
        <w:rPr>
          <w:u w:val="single"/>
        </w:rPr>
        <w:t>The department shall</w:t>
      </w:r>
      <w:r>
        <w:rPr>
          <w:u w:val="single"/>
        </w:rPr>
        <w:t xml:space="preserve"> </w:t>
      </w:r>
      <w:r w:rsidR="0051471A" w:rsidRPr="00B56DA8">
        <w:rPr>
          <w:color w:val="000000"/>
          <w:u w:val="single"/>
        </w:rPr>
        <w:t xml:space="preserve">implement and maintain the capability for </w:t>
      </w:r>
      <w:r w:rsidR="009A6265">
        <w:rPr>
          <w:color w:val="000000"/>
          <w:u w:val="single"/>
        </w:rPr>
        <w:t>a</w:t>
      </w:r>
      <w:r w:rsidR="009A6265" w:rsidRPr="009A6265">
        <w:rPr>
          <w:color w:val="000000"/>
          <w:u w:val="single"/>
        </w:rPr>
        <w:t>n</w:t>
      </w:r>
      <w:r w:rsidR="009A6265">
        <w:rPr>
          <w:color w:val="000000"/>
          <w:u w:val="single"/>
        </w:rPr>
        <w:t xml:space="preserve">y </w:t>
      </w:r>
      <w:r w:rsidR="00BA6828">
        <w:rPr>
          <w:color w:val="000000"/>
          <w:u w:val="single"/>
        </w:rPr>
        <w:t>individual or individuals</w:t>
      </w:r>
      <w:r w:rsidR="0051471A" w:rsidRPr="00B56DA8">
        <w:rPr>
          <w:color w:val="000000"/>
          <w:u w:val="single"/>
        </w:rPr>
        <w:t xml:space="preserve"> to </w:t>
      </w:r>
      <w:r w:rsidR="00BA6828">
        <w:rPr>
          <w:color w:val="000000"/>
          <w:u w:val="single"/>
        </w:rPr>
        <w:t>furnish</w:t>
      </w:r>
      <w:r w:rsidR="00200291">
        <w:rPr>
          <w:color w:val="000000"/>
          <w:u w:val="single"/>
        </w:rPr>
        <w:t xml:space="preserve"> information </w:t>
      </w:r>
      <w:r w:rsidR="00897A91">
        <w:rPr>
          <w:color w:val="000000"/>
          <w:u w:val="single"/>
        </w:rPr>
        <w:t xml:space="preserve">about a potential violation of subdivision a of this section </w:t>
      </w:r>
      <w:r w:rsidR="0051471A">
        <w:rPr>
          <w:color w:val="000000"/>
          <w:u w:val="single"/>
        </w:rPr>
        <w:t>online</w:t>
      </w:r>
      <w:r w:rsidR="00897A91">
        <w:rPr>
          <w:color w:val="000000"/>
          <w:u w:val="single"/>
        </w:rPr>
        <w:t>, at the time such potential violation is taking place.</w:t>
      </w:r>
      <w:r w:rsidR="00897A91" w:rsidDel="00897A91">
        <w:rPr>
          <w:color w:val="000000"/>
          <w:u w:val="single"/>
        </w:rPr>
        <w:t xml:space="preserve"> </w:t>
      </w:r>
    </w:p>
    <w:p w14:paraId="76EFF442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9605D">
        <w:t xml:space="preserve"> </w:t>
      </w:r>
      <w:r w:rsidR="0049605D" w:rsidRPr="00B80705">
        <w:t xml:space="preserve">This local law takes effect </w:t>
      </w:r>
      <w:r w:rsidR="0049605D" w:rsidRPr="00B80705">
        <w:rPr>
          <w:lang w:eastAsia="de-DE"/>
        </w:rPr>
        <w:t>1</w:t>
      </w:r>
      <w:r w:rsidR="0051471A">
        <w:rPr>
          <w:lang w:eastAsia="de-DE"/>
        </w:rPr>
        <w:t>8</w:t>
      </w:r>
      <w:r w:rsidR="0049605D" w:rsidRPr="00B80705">
        <w:rPr>
          <w:lang w:eastAsia="de-DE"/>
        </w:rPr>
        <w:t xml:space="preserve">0 </w:t>
      </w:r>
      <w:r w:rsidR="0049605D" w:rsidRPr="00B80705">
        <w:t>days after it becomes law.</w:t>
      </w:r>
    </w:p>
    <w:p w14:paraId="6E7A918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F2E6E3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3472366" w14:textId="77777777" w:rsidR="00EB262D" w:rsidRDefault="00C328F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MBB</w:t>
      </w:r>
    </w:p>
    <w:p w14:paraId="3B25DDCA" w14:textId="09095AF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328F4">
        <w:rPr>
          <w:sz w:val="18"/>
          <w:szCs w:val="18"/>
        </w:rPr>
        <w:t>18784</w:t>
      </w:r>
    </w:p>
    <w:p w14:paraId="2B47B912" w14:textId="718D99AA" w:rsidR="005D427E" w:rsidRDefault="005D427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#1370-2025</w:t>
      </w:r>
    </w:p>
    <w:p w14:paraId="36BA7124" w14:textId="02D63E62" w:rsidR="004E1CF2" w:rsidRDefault="005D427E" w:rsidP="00C328F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DC7B77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C328F4">
        <w:rPr>
          <w:sz w:val="18"/>
          <w:szCs w:val="18"/>
        </w:rPr>
        <w:t>/202</w:t>
      </w:r>
      <w:r>
        <w:rPr>
          <w:sz w:val="18"/>
          <w:szCs w:val="18"/>
        </w:rPr>
        <w:t>6 3:41 PM</w:t>
      </w:r>
    </w:p>
    <w:p w14:paraId="299334FE" w14:textId="77777777" w:rsidR="00AE212E" w:rsidRDefault="00AE212E" w:rsidP="007101A2">
      <w:pPr>
        <w:ind w:firstLine="0"/>
        <w:rPr>
          <w:sz w:val="18"/>
          <w:szCs w:val="18"/>
        </w:rPr>
      </w:pPr>
    </w:p>
    <w:p w14:paraId="0F64AF9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6474" w14:textId="77777777" w:rsidR="00977F3D" w:rsidRDefault="00977F3D">
      <w:r>
        <w:separator/>
      </w:r>
    </w:p>
    <w:p w14:paraId="3DDB753B" w14:textId="77777777" w:rsidR="00977F3D" w:rsidRDefault="00977F3D"/>
  </w:endnote>
  <w:endnote w:type="continuationSeparator" w:id="0">
    <w:p w14:paraId="0B983CFC" w14:textId="77777777" w:rsidR="00977F3D" w:rsidRDefault="00977F3D">
      <w:r>
        <w:continuationSeparator/>
      </w:r>
    </w:p>
    <w:p w14:paraId="6A684B1D" w14:textId="77777777" w:rsidR="00977F3D" w:rsidRDefault="00977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496D5" w14:textId="6769BFD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7B158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C5A8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6A301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6BB2" w14:textId="77777777" w:rsidR="00977F3D" w:rsidRDefault="00977F3D">
      <w:r>
        <w:separator/>
      </w:r>
    </w:p>
    <w:p w14:paraId="08464FED" w14:textId="77777777" w:rsidR="00977F3D" w:rsidRDefault="00977F3D"/>
  </w:footnote>
  <w:footnote w:type="continuationSeparator" w:id="0">
    <w:p w14:paraId="7F125BA5" w14:textId="77777777" w:rsidR="00977F3D" w:rsidRDefault="00977F3D">
      <w:r>
        <w:continuationSeparator/>
      </w:r>
    </w:p>
    <w:p w14:paraId="7E52C4B8" w14:textId="77777777" w:rsidR="00977F3D" w:rsidRDefault="00977F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95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AE2"/>
    <w:rsid w:val="000135A3"/>
    <w:rsid w:val="00033F16"/>
    <w:rsid w:val="00035181"/>
    <w:rsid w:val="000502BC"/>
    <w:rsid w:val="000519FF"/>
    <w:rsid w:val="00056BB0"/>
    <w:rsid w:val="00064AFB"/>
    <w:rsid w:val="00087685"/>
    <w:rsid w:val="0009173E"/>
    <w:rsid w:val="00094A70"/>
    <w:rsid w:val="00097048"/>
    <w:rsid w:val="000A0F9B"/>
    <w:rsid w:val="000C73A5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C77F3"/>
    <w:rsid w:val="001D1156"/>
    <w:rsid w:val="001D4249"/>
    <w:rsid w:val="00200291"/>
    <w:rsid w:val="0020151F"/>
    <w:rsid w:val="00205741"/>
    <w:rsid w:val="00207323"/>
    <w:rsid w:val="0021642E"/>
    <w:rsid w:val="0022099D"/>
    <w:rsid w:val="00233296"/>
    <w:rsid w:val="00233530"/>
    <w:rsid w:val="00234DB4"/>
    <w:rsid w:val="00241F94"/>
    <w:rsid w:val="00270162"/>
    <w:rsid w:val="00280955"/>
    <w:rsid w:val="00292C42"/>
    <w:rsid w:val="002A009A"/>
    <w:rsid w:val="002C4435"/>
    <w:rsid w:val="002D5F4F"/>
    <w:rsid w:val="002F04BC"/>
    <w:rsid w:val="002F196D"/>
    <w:rsid w:val="002F269C"/>
    <w:rsid w:val="00301E5D"/>
    <w:rsid w:val="00314BD3"/>
    <w:rsid w:val="00320D3B"/>
    <w:rsid w:val="0033027F"/>
    <w:rsid w:val="003353BB"/>
    <w:rsid w:val="003447CD"/>
    <w:rsid w:val="0034713E"/>
    <w:rsid w:val="00352CA7"/>
    <w:rsid w:val="00362C3D"/>
    <w:rsid w:val="0037107B"/>
    <w:rsid w:val="003720CF"/>
    <w:rsid w:val="003874A1"/>
    <w:rsid w:val="00387754"/>
    <w:rsid w:val="003A29EF"/>
    <w:rsid w:val="003A75C2"/>
    <w:rsid w:val="003F26F9"/>
    <w:rsid w:val="003F2B87"/>
    <w:rsid w:val="003F3109"/>
    <w:rsid w:val="00400783"/>
    <w:rsid w:val="00432688"/>
    <w:rsid w:val="00444642"/>
    <w:rsid w:val="00445D57"/>
    <w:rsid w:val="00447A01"/>
    <w:rsid w:val="00465293"/>
    <w:rsid w:val="004948B5"/>
    <w:rsid w:val="0049605D"/>
    <w:rsid w:val="00496752"/>
    <w:rsid w:val="00497233"/>
    <w:rsid w:val="004B097C"/>
    <w:rsid w:val="004B547C"/>
    <w:rsid w:val="004B6727"/>
    <w:rsid w:val="004E0B58"/>
    <w:rsid w:val="004E1CF2"/>
    <w:rsid w:val="004F3343"/>
    <w:rsid w:val="005020E8"/>
    <w:rsid w:val="0051471A"/>
    <w:rsid w:val="00542875"/>
    <w:rsid w:val="00550E96"/>
    <w:rsid w:val="00554C35"/>
    <w:rsid w:val="0056029E"/>
    <w:rsid w:val="0057235A"/>
    <w:rsid w:val="00586366"/>
    <w:rsid w:val="00592599"/>
    <w:rsid w:val="00595589"/>
    <w:rsid w:val="005A0A07"/>
    <w:rsid w:val="005A1EBD"/>
    <w:rsid w:val="005B5DE4"/>
    <w:rsid w:val="005C6980"/>
    <w:rsid w:val="005D427E"/>
    <w:rsid w:val="005D4A03"/>
    <w:rsid w:val="005E655A"/>
    <w:rsid w:val="005E7681"/>
    <w:rsid w:val="005F3AA6"/>
    <w:rsid w:val="00605ACE"/>
    <w:rsid w:val="00623A43"/>
    <w:rsid w:val="00630AB3"/>
    <w:rsid w:val="006662DF"/>
    <w:rsid w:val="006708BA"/>
    <w:rsid w:val="00681A93"/>
    <w:rsid w:val="00687344"/>
    <w:rsid w:val="006A3EFC"/>
    <w:rsid w:val="006A691C"/>
    <w:rsid w:val="006B26AF"/>
    <w:rsid w:val="006B590A"/>
    <w:rsid w:val="006B5AB9"/>
    <w:rsid w:val="006C29D8"/>
    <w:rsid w:val="006C38BD"/>
    <w:rsid w:val="006D3E3C"/>
    <w:rsid w:val="006D562C"/>
    <w:rsid w:val="006F5CC7"/>
    <w:rsid w:val="007101A2"/>
    <w:rsid w:val="007218EB"/>
    <w:rsid w:val="0072551E"/>
    <w:rsid w:val="00727F04"/>
    <w:rsid w:val="00747AEE"/>
    <w:rsid w:val="00750030"/>
    <w:rsid w:val="00767CD4"/>
    <w:rsid w:val="00770B9A"/>
    <w:rsid w:val="00771FC6"/>
    <w:rsid w:val="00775518"/>
    <w:rsid w:val="00792450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942"/>
    <w:rsid w:val="00853E42"/>
    <w:rsid w:val="00861C83"/>
    <w:rsid w:val="00872BFD"/>
    <w:rsid w:val="00873B26"/>
    <w:rsid w:val="00880099"/>
    <w:rsid w:val="00897A91"/>
    <w:rsid w:val="008B0198"/>
    <w:rsid w:val="008D5199"/>
    <w:rsid w:val="008E0818"/>
    <w:rsid w:val="008E28FA"/>
    <w:rsid w:val="008F0B17"/>
    <w:rsid w:val="008F766B"/>
    <w:rsid w:val="00900ACB"/>
    <w:rsid w:val="00925D71"/>
    <w:rsid w:val="009351A0"/>
    <w:rsid w:val="0094029B"/>
    <w:rsid w:val="009406F4"/>
    <w:rsid w:val="00952C48"/>
    <w:rsid w:val="00961F44"/>
    <w:rsid w:val="00967095"/>
    <w:rsid w:val="00977F3D"/>
    <w:rsid w:val="009822E5"/>
    <w:rsid w:val="00990ECE"/>
    <w:rsid w:val="009A5AAF"/>
    <w:rsid w:val="009A6265"/>
    <w:rsid w:val="00A03635"/>
    <w:rsid w:val="00A10451"/>
    <w:rsid w:val="00A269C2"/>
    <w:rsid w:val="00A46ACE"/>
    <w:rsid w:val="00A531EC"/>
    <w:rsid w:val="00A57D07"/>
    <w:rsid w:val="00A63666"/>
    <w:rsid w:val="00A654D0"/>
    <w:rsid w:val="00A8567D"/>
    <w:rsid w:val="00AA612C"/>
    <w:rsid w:val="00AD1881"/>
    <w:rsid w:val="00AE212E"/>
    <w:rsid w:val="00AF39A5"/>
    <w:rsid w:val="00AF4A90"/>
    <w:rsid w:val="00B15D83"/>
    <w:rsid w:val="00B1635A"/>
    <w:rsid w:val="00B22992"/>
    <w:rsid w:val="00B30100"/>
    <w:rsid w:val="00B47730"/>
    <w:rsid w:val="00B96E6B"/>
    <w:rsid w:val="00B970BB"/>
    <w:rsid w:val="00B971A7"/>
    <w:rsid w:val="00BA4408"/>
    <w:rsid w:val="00BA599A"/>
    <w:rsid w:val="00BA6828"/>
    <w:rsid w:val="00BB404B"/>
    <w:rsid w:val="00BB6434"/>
    <w:rsid w:val="00BC1806"/>
    <w:rsid w:val="00BD4E49"/>
    <w:rsid w:val="00BE79E0"/>
    <w:rsid w:val="00BF76F0"/>
    <w:rsid w:val="00C328F4"/>
    <w:rsid w:val="00C6101D"/>
    <w:rsid w:val="00C92A35"/>
    <w:rsid w:val="00C93F56"/>
    <w:rsid w:val="00C963C6"/>
    <w:rsid w:val="00C96433"/>
    <w:rsid w:val="00C96CEE"/>
    <w:rsid w:val="00CA09E2"/>
    <w:rsid w:val="00CA2899"/>
    <w:rsid w:val="00CA30A1"/>
    <w:rsid w:val="00CA6B5C"/>
    <w:rsid w:val="00CC4ED3"/>
    <w:rsid w:val="00CD76DF"/>
    <w:rsid w:val="00CE602C"/>
    <w:rsid w:val="00CF17D2"/>
    <w:rsid w:val="00D040F7"/>
    <w:rsid w:val="00D04F50"/>
    <w:rsid w:val="00D23CD7"/>
    <w:rsid w:val="00D30A34"/>
    <w:rsid w:val="00D517AC"/>
    <w:rsid w:val="00D52CE9"/>
    <w:rsid w:val="00D7357D"/>
    <w:rsid w:val="00D76DA5"/>
    <w:rsid w:val="00D83C9A"/>
    <w:rsid w:val="00D929DF"/>
    <w:rsid w:val="00D94395"/>
    <w:rsid w:val="00D975BE"/>
    <w:rsid w:val="00DB6BFB"/>
    <w:rsid w:val="00DC57C0"/>
    <w:rsid w:val="00DC7B77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35E9"/>
    <w:rsid w:val="00E84A4E"/>
    <w:rsid w:val="00E96AB4"/>
    <w:rsid w:val="00E97376"/>
    <w:rsid w:val="00EA7C28"/>
    <w:rsid w:val="00EB262D"/>
    <w:rsid w:val="00EB4F54"/>
    <w:rsid w:val="00EB5A95"/>
    <w:rsid w:val="00ED162F"/>
    <w:rsid w:val="00ED266D"/>
    <w:rsid w:val="00ED2846"/>
    <w:rsid w:val="00ED6ADF"/>
    <w:rsid w:val="00EE665D"/>
    <w:rsid w:val="00EF1E62"/>
    <w:rsid w:val="00F01C1E"/>
    <w:rsid w:val="00F0418B"/>
    <w:rsid w:val="00F12CB7"/>
    <w:rsid w:val="00F1371E"/>
    <w:rsid w:val="00F23C44"/>
    <w:rsid w:val="00F26626"/>
    <w:rsid w:val="00F27BDD"/>
    <w:rsid w:val="00F33321"/>
    <w:rsid w:val="00F34140"/>
    <w:rsid w:val="00F37399"/>
    <w:rsid w:val="00F432B1"/>
    <w:rsid w:val="00F60349"/>
    <w:rsid w:val="00F63B9C"/>
    <w:rsid w:val="00F93C2E"/>
    <w:rsid w:val="00F95AE2"/>
    <w:rsid w:val="00FA5884"/>
    <w:rsid w:val="00FA5BBD"/>
    <w:rsid w:val="00FA63F7"/>
    <w:rsid w:val="00FB2FD6"/>
    <w:rsid w:val="00FC547E"/>
    <w:rsid w:val="00FD6375"/>
    <w:rsid w:val="00FF394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9FCE0"/>
  <w15:docId w15:val="{134B3178-97B5-446A-B2C1-E3DC064E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5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1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19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19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26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7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270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46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389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66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72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AB31-CAAC-4F6F-BA77-E4A19A30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5</cp:revision>
  <cp:lastPrinted>2013-04-22T14:57:00Z</cp:lastPrinted>
  <dcterms:created xsi:type="dcterms:W3CDTF">2026-02-23T14:43:00Z</dcterms:created>
  <dcterms:modified xsi:type="dcterms:W3CDTF">2026-02-28T14:42:00Z</dcterms:modified>
</cp:coreProperties>
</file>