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A402C"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30CC980"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C9B1474" w14:textId="724819B2" w:rsidR="0041520B" w:rsidRPr="00A5189C" w:rsidRDefault="00AC2DDE" w:rsidP="2C3B5824">
      <w:pPr>
        <w:pStyle w:val="NoSpacing"/>
        <w:spacing w:before="80"/>
        <w:jc w:val="both"/>
      </w:pPr>
      <w:r w:rsidRPr="2C3B5824">
        <w:rPr>
          <w:rFonts w:cs="Times New Roman"/>
        </w:rPr>
        <w:t>Int. No.</w:t>
      </w:r>
    </w:p>
    <w:p w14:paraId="646CA7FD" w14:textId="77777777" w:rsidR="0041520B" w:rsidRDefault="0041520B" w:rsidP="0041520B">
      <w:pPr>
        <w:pStyle w:val="NoSpacing"/>
        <w:jc w:val="both"/>
        <w:rPr>
          <w:rFonts w:cs="Times New Roman"/>
          <w:b/>
          <w:szCs w:val="24"/>
        </w:rPr>
      </w:pPr>
    </w:p>
    <w:p w14:paraId="37758CDF"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8A6155C" w14:textId="6845035E" w:rsidR="009573A5" w:rsidRDefault="009573A5" w:rsidP="009573A5">
      <w:pPr>
        <w:autoSpaceDE w:val="0"/>
        <w:autoSpaceDN w:val="0"/>
        <w:adjustRightInd w:val="0"/>
        <w:jc w:val="both"/>
        <w:rPr>
          <w:rFonts w:eastAsiaTheme="minorHAnsi"/>
          <w:szCs w:val="24"/>
        </w:rPr>
      </w:pPr>
      <w:r>
        <w:rPr>
          <w:rFonts w:eastAsiaTheme="minorHAnsi"/>
          <w:szCs w:val="24"/>
        </w:rPr>
        <w:t xml:space="preserve">By Council Members </w:t>
      </w:r>
      <w:r w:rsidR="00AB76E8" w:rsidRPr="00AB76E8">
        <w:rPr>
          <w:rFonts w:eastAsiaTheme="minorHAnsi"/>
          <w:szCs w:val="24"/>
        </w:rPr>
        <w:t>Stevens, Cabán, Riley, Salaam and the Public Advocate (Mr. Williams)</w:t>
      </w:r>
    </w:p>
    <w:p w14:paraId="0C913E1C" w14:textId="77777777" w:rsidR="007268B7" w:rsidRPr="008823EE" w:rsidRDefault="007268B7" w:rsidP="3F4623B6">
      <w:pPr>
        <w:jc w:val="both"/>
        <w:rPr>
          <w:b/>
          <w:bCs/>
          <w:u w:val="single"/>
        </w:rPr>
      </w:pPr>
    </w:p>
    <w:p w14:paraId="201456DD" w14:textId="274E66D2" w:rsidR="0041520B" w:rsidRPr="008823EE" w:rsidRDefault="3F4623B6" w:rsidP="3F4623B6">
      <w:pPr>
        <w:jc w:val="both"/>
        <w:rPr>
          <w:u w:val="single"/>
        </w:rPr>
      </w:pPr>
      <w:r w:rsidRPr="3F4623B6">
        <w:rPr>
          <w:b/>
          <w:bCs/>
          <w:u w:val="single"/>
        </w:rPr>
        <w:t>Bill Title</w:t>
      </w:r>
      <w:r w:rsidRPr="3F4623B6">
        <w:rPr>
          <w:b/>
          <w:bCs/>
        </w:rPr>
        <w:t>:</w:t>
      </w:r>
      <w:r w:rsidRPr="3F4623B6">
        <w:rPr>
          <w:u w:val="single"/>
        </w:rPr>
        <w:t xml:space="preserve"> </w:t>
      </w:r>
    </w:p>
    <w:p w14:paraId="47552BC9" w14:textId="77777777" w:rsidR="001D65E2" w:rsidRPr="00A6132B" w:rsidRDefault="001D65E2" w:rsidP="001D65E2">
      <w:pPr>
        <w:pStyle w:val="BodyText"/>
        <w:spacing w:line="240" w:lineRule="auto"/>
        <w:ind w:firstLine="0"/>
      </w:pPr>
      <w:r>
        <w:t xml:space="preserve">A Local Law </w:t>
      </w:r>
      <w:r w:rsidR="00D62CF3">
        <w:t>to amend the administrative code of the city of New York, in relation to abolishing the criminal group database and prohibiting the establishment of a successor database</w:t>
      </w:r>
    </w:p>
    <w:p w14:paraId="297D8D25" w14:textId="77777777" w:rsidR="008823EE" w:rsidRDefault="008823EE" w:rsidP="0041520B">
      <w:pPr>
        <w:pStyle w:val="NoSpacing"/>
        <w:jc w:val="both"/>
        <w:rPr>
          <w:rFonts w:cs="Times New Roman"/>
          <w:szCs w:val="24"/>
        </w:rPr>
      </w:pPr>
    </w:p>
    <w:p w14:paraId="509C971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25D0E3F"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6F845E6" w14:textId="15649CFF" w:rsidR="0017748E" w:rsidRDefault="009D3F0D" w:rsidP="00CC3F79">
      <w:pPr>
        <w:pStyle w:val="NoSpacing"/>
        <w:spacing w:before="120"/>
        <w:jc w:val="both"/>
        <w:rPr>
          <w:rFonts w:cs="Times New Roman"/>
          <w:szCs w:val="24"/>
        </w:rPr>
      </w:pPr>
      <w:r>
        <w:rPr>
          <w:rFonts w:cs="Times New Roman"/>
          <w:szCs w:val="24"/>
        </w:rPr>
        <w:t xml:space="preserve">This bill would </w:t>
      </w:r>
      <w:r w:rsidR="001D65E2">
        <w:rPr>
          <w:rFonts w:cs="Times New Roman"/>
          <w:szCs w:val="24"/>
        </w:rPr>
        <w:t>abolish the police department’s Criminal Group Database</w:t>
      </w:r>
      <w:r w:rsidR="00687C1B">
        <w:rPr>
          <w:rFonts w:cs="Times New Roman"/>
          <w:szCs w:val="24"/>
        </w:rPr>
        <w:t xml:space="preserve"> (Database)</w:t>
      </w:r>
      <w:r w:rsidR="001D65E2">
        <w:rPr>
          <w:rFonts w:cs="Times New Roman"/>
          <w:szCs w:val="24"/>
        </w:rPr>
        <w:t xml:space="preserve"> and prohibit the establishment of a successor </w:t>
      </w:r>
      <w:r w:rsidR="00740C1B">
        <w:rPr>
          <w:rFonts w:cs="Times New Roman"/>
          <w:szCs w:val="24"/>
        </w:rPr>
        <w:t>d</w:t>
      </w:r>
      <w:r w:rsidR="001D65E2">
        <w:rPr>
          <w:rFonts w:cs="Times New Roman"/>
          <w:szCs w:val="24"/>
        </w:rPr>
        <w:t>atabase</w:t>
      </w:r>
      <w:r w:rsidR="00C070C0">
        <w:rPr>
          <w:rFonts w:cs="Times New Roman"/>
          <w:szCs w:val="24"/>
        </w:rPr>
        <w:t xml:space="preserve"> with the same or substantially similar features</w:t>
      </w:r>
      <w:r w:rsidR="001D65E2">
        <w:rPr>
          <w:rFonts w:cs="Times New Roman"/>
          <w:szCs w:val="24"/>
        </w:rPr>
        <w:t>.</w:t>
      </w:r>
      <w:r w:rsidR="00687C1B">
        <w:rPr>
          <w:rFonts w:cs="Times New Roman"/>
          <w:szCs w:val="24"/>
        </w:rPr>
        <w:t xml:space="preserve"> Pending the ultimate destruction of records in the Database, no employee of the city would be permitted to access the Criminal Group Database for law enforcement purposes. The Inspector General for the Police Department would be required to notify </w:t>
      </w:r>
      <w:proofErr w:type="gramStart"/>
      <w:r w:rsidR="00687C1B">
        <w:rPr>
          <w:rFonts w:cs="Times New Roman"/>
          <w:szCs w:val="24"/>
        </w:rPr>
        <w:t>persons</w:t>
      </w:r>
      <w:proofErr w:type="gramEnd"/>
      <w:r w:rsidR="00687C1B">
        <w:rPr>
          <w:rFonts w:cs="Times New Roman"/>
          <w:szCs w:val="24"/>
        </w:rPr>
        <w:t xml:space="preserve"> named in the Database and provide additional information regarding how </w:t>
      </w:r>
      <w:proofErr w:type="gramStart"/>
      <w:r w:rsidR="00687C1B">
        <w:rPr>
          <w:rFonts w:cs="Times New Roman"/>
          <w:szCs w:val="24"/>
        </w:rPr>
        <w:t>persons</w:t>
      </w:r>
      <w:proofErr w:type="gramEnd"/>
      <w:r w:rsidR="00687C1B">
        <w:rPr>
          <w:rFonts w:cs="Times New Roman"/>
          <w:szCs w:val="24"/>
        </w:rPr>
        <w:t xml:space="preserve"> may submit requests for records contained in the Database, pursuant to the State Freedom of Information Law, prior to the destruction of such records. Violations would be enforced by the Inspector General for the Police Department and </w:t>
      </w:r>
      <w:proofErr w:type="gramStart"/>
      <w:r w:rsidR="00687C1B">
        <w:rPr>
          <w:rFonts w:cs="Times New Roman"/>
          <w:szCs w:val="24"/>
        </w:rPr>
        <w:t>punishable</w:t>
      </w:r>
      <w:proofErr w:type="gramEnd"/>
      <w:r w:rsidR="00687C1B">
        <w:rPr>
          <w:rFonts w:cs="Times New Roman"/>
          <w:szCs w:val="24"/>
        </w:rPr>
        <w:t xml:space="preserve"> by civil penalties. In addition, </w:t>
      </w:r>
      <w:proofErr w:type="gramStart"/>
      <w:r w:rsidR="00687C1B">
        <w:rPr>
          <w:rFonts w:cs="Times New Roman"/>
          <w:szCs w:val="24"/>
        </w:rPr>
        <w:t>persons</w:t>
      </w:r>
      <w:proofErr w:type="gramEnd"/>
      <w:r w:rsidR="00687C1B">
        <w:rPr>
          <w:rFonts w:cs="Times New Roman"/>
          <w:szCs w:val="24"/>
        </w:rPr>
        <w:t xml:space="preserve"> aggrieved by a violation would have a private right of action to seek damages and other relief. </w:t>
      </w:r>
    </w:p>
    <w:p w14:paraId="5D9E7F8A" w14:textId="77777777" w:rsidR="008823EE" w:rsidRDefault="008823EE" w:rsidP="0041520B">
      <w:pPr>
        <w:pStyle w:val="NoSpacing"/>
        <w:jc w:val="both"/>
        <w:rPr>
          <w:rFonts w:cs="Times New Roman"/>
          <w:szCs w:val="24"/>
        </w:rPr>
      </w:pPr>
    </w:p>
    <w:p w14:paraId="248FBC0F"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92E46A5" w14:textId="77777777" w:rsidR="0041520B" w:rsidRPr="00A5189C" w:rsidRDefault="001D65E2" w:rsidP="006C314E">
      <w:pPr>
        <w:pStyle w:val="NoSpacing"/>
        <w:spacing w:before="80"/>
        <w:jc w:val="both"/>
        <w:rPr>
          <w:rFonts w:cs="Times New Roman"/>
          <w:szCs w:val="24"/>
        </w:rPr>
      </w:pPr>
      <w:r>
        <w:rPr>
          <w:rFonts w:cs="Times New Roman"/>
          <w:szCs w:val="24"/>
        </w:rPr>
        <w:t>Immediately</w:t>
      </w:r>
    </w:p>
    <w:p w14:paraId="3F58EE73" w14:textId="77777777" w:rsidR="00D92C74" w:rsidRDefault="00D92C74" w:rsidP="0041520B"/>
    <w:p w14:paraId="51C088B2"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248E31D"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13DB032" w14:textId="2D57E67C"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687C1B">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69D2DC7"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6F20D4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EF50CED"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9FDC4A7" w14:textId="77777777" w:rsidR="00A5189C" w:rsidRDefault="00A5189C" w:rsidP="008823EE">
      <w:pPr>
        <w:pStyle w:val="NoSpacing"/>
        <w:jc w:val="both"/>
        <w:rPr>
          <w:rStyle w:val="apple-style-span"/>
          <w:b/>
          <w:bCs/>
          <w:szCs w:val="24"/>
        </w:rPr>
      </w:pPr>
    </w:p>
    <w:p w14:paraId="276E0B84"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3BCA06B" w14:textId="77777777" w:rsidR="006C314E" w:rsidRDefault="006C314E" w:rsidP="008823EE">
      <w:pPr>
        <w:pStyle w:val="NoSpacing"/>
        <w:jc w:val="both"/>
        <w:rPr>
          <w:rStyle w:val="apple-style-span"/>
          <w:szCs w:val="24"/>
        </w:rPr>
      </w:pPr>
    </w:p>
    <w:p w14:paraId="535F4E4E" w14:textId="77777777" w:rsidR="005D1C63" w:rsidRDefault="005D1C63" w:rsidP="005D1C63">
      <w:pPr>
        <w:jc w:val="both"/>
        <w:rPr>
          <w:sz w:val="18"/>
          <w:szCs w:val="18"/>
        </w:rPr>
      </w:pPr>
    </w:p>
    <w:p w14:paraId="5F8AC726" w14:textId="77777777" w:rsidR="00945D27" w:rsidRDefault="00945D27" w:rsidP="00945D27">
      <w:pPr>
        <w:jc w:val="both"/>
        <w:rPr>
          <w:sz w:val="18"/>
          <w:szCs w:val="18"/>
        </w:rPr>
      </w:pPr>
    </w:p>
    <w:p w14:paraId="576E0238" w14:textId="283A4C38" w:rsidR="00945D27" w:rsidRDefault="00945D27" w:rsidP="00945D27">
      <w:pPr>
        <w:jc w:val="both"/>
        <w:rPr>
          <w:sz w:val="18"/>
          <w:szCs w:val="18"/>
        </w:rPr>
      </w:pPr>
      <w:r>
        <w:rPr>
          <w:sz w:val="18"/>
          <w:szCs w:val="18"/>
        </w:rPr>
        <w:lastRenderedPageBreak/>
        <w:t>JDK</w:t>
      </w:r>
    </w:p>
    <w:p w14:paraId="32580CDD" w14:textId="77777777" w:rsidR="00945D27" w:rsidRDefault="00945D27" w:rsidP="00945D27">
      <w:pPr>
        <w:jc w:val="both"/>
        <w:rPr>
          <w:sz w:val="18"/>
          <w:szCs w:val="18"/>
        </w:rPr>
      </w:pPr>
      <w:r>
        <w:rPr>
          <w:sz w:val="18"/>
          <w:szCs w:val="18"/>
        </w:rPr>
        <w:t>LS #7776</w:t>
      </w:r>
    </w:p>
    <w:p w14:paraId="76F2510D" w14:textId="77777777" w:rsidR="00945D27" w:rsidRDefault="00945D27" w:rsidP="00945D27">
      <w:pPr>
        <w:jc w:val="both"/>
        <w:rPr>
          <w:sz w:val="18"/>
          <w:szCs w:val="18"/>
        </w:rPr>
      </w:pPr>
      <w:proofErr w:type="gramStart"/>
      <w:r>
        <w:rPr>
          <w:sz w:val="18"/>
          <w:szCs w:val="18"/>
        </w:rPr>
        <w:t>Int. #</w:t>
      </w:r>
      <w:proofErr w:type="gramEnd"/>
      <w:r>
        <w:rPr>
          <w:sz w:val="18"/>
          <w:szCs w:val="18"/>
        </w:rPr>
        <w:t>0798-2024</w:t>
      </w:r>
    </w:p>
    <w:p w14:paraId="491C4699" w14:textId="77777777" w:rsidR="00945D27" w:rsidRDefault="00945D27" w:rsidP="00945D27">
      <w:pPr>
        <w:jc w:val="both"/>
        <w:rPr>
          <w:sz w:val="18"/>
          <w:szCs w:val="18"/>
        </w:rPr>
      </w:pPr>
      <w:r>
        <w:rPr>
          <w:sz w:val="18"/>
          <w:szCs w:val="18"/>
        </w:rPr>
        <w:t>1/6/2026 2:00 PM</w:t>
      </w:r>
    </w:p>
    <w:p w14:paraId="014E668E" w14:textId="24791644" w:rsidR="00B32C52" w:rsidRPr="001218E3" w:rsidRDefault="00B32C52" w:rsidP="28FF46E3">
      <w:pPr>
        <w:rPr>
          <w:sz w:val="20"/>
        </w:rPr>
      </w:pPr>
    </w:p>
    <w:sectPr w:rsidR="00B32C52" w:rsidRPr="001218E3">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25356" w14:textId="77777777" w:rsidR="003A65A9" w:rsidRDefault="003A65A9" w:rsidP="00272634">
      <w:r>
        <w:separator/>
      </w:r>
    </w:p>
  </w:endnote>
  <w:endnote w:type="continuationSeparator" w:id="0">
    <w:p w14:paraId="55BD86D9" w14:textId="77777777" w:rsidR="003A65A9" w:rsidRDefault="003A65A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147C2" w14:textId="77777777" w:rsidR="003A65A9" w:rsidRDefault="003A65A9" w:rsidP="00272634">
      <w:r>
        <w:separator/>
      </w:r>
    </w:p>
  </w:footnote>
  <w:footnote w:type="continuationSeparator" w:id="0">
    <w:p w14:paraId="559588FC" w14:textId="77777777" w:rsidR="003A65A9" w:rsidRDefault="003A65A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A2511"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7538297">
    <w:abstractNumId w:val="0"/>
  </w:num>
  <w:num w:numId="2" w16cid:durableId="90977519">
    <w:abstractNumId w:val="2"/>
  </w:num>
  <w:num w:numId="3" w16cid:durableId="13319812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ED2C18"/>
    <w:rsid w:val="00006640"/>
    <w:rsid w:val="00036213"/>
    <w:rsid w:val="000765AF"/>
    <w:rsid w:val="00080B67"/>
    <w:rsid w:val="000C160E"/>
    <w:rsid w:val="000E4F15"/>
    <w:rsid w:val="000E57FB"/>
    <w:rsid w:val="000F1204"/>
    <w:rsid w:val="0010786F"/>
    <w:rsid w:val="00115A1D"/>
    <w:rsid w:val="00116E3C"/>
    <w:rsid w:val="001218E3"/>
    <w:rsid w:val="001229F6"/>
    <w:rsid w:val="00134583"/>
    <w:rsid w:val="001349AE"/>
    <w:rsid w:val="0016143F"/>
    <w:rsid w:val="0017748E"/>
    <w:rsid w:val="00181422"/>
    <w:rsid w:val="00193E30"/>
    <w:rsid w:val="001B5B57"/>
    <w:rsid w:val="001D2510"/>
    <w:rsid w:val="001D65E2"/>
    <w:rsid w:val="001D760A"/>
    <w:rsid w:val="001E3407"/>
    <w:rsid w:val="00201D93"/>
    <w:rsid w:val="00211040"/>
    <w:rsid w:val="00216A92"/>
    <w:rsid w:val="00220726"/>
    <w:rsid w:val="0025215A"/>
    <w:rsid w:val="00272634"/>
    <w:rsid w:val="00280543"/>
    <w:rsid w:val="002B309C"/>
    <w:rsid w:val="002C2A34"/>
    <w:rsid w:val="002D286B"/>
    <w:rsid w:val="002D6C88"/>
    <w:rsid w:val="002D78A5"/>
    <w:rsid w:val="00305698"/>
    <w:rsid w:val="00314831"/>
    <w:rsid w:val="00326246"/>
    <w:rsid w:val="0033433B"/>
    <w:rsid w:val="0034350E"/>
    <w:rsid w:val="00345D79"/>
    <w:rsid w:val="0035313F"/>
    <w:rsid w:val="0035723D"/>
    <w:rsid w:val="003A304F"/>
    <w:rsid w:val="003A3E1A"/>
    <w:rsid w:val="003A4DA9"/>
    <w:rsid w:val="003A65A9"/>
    <w:rsid w:val="003D6D23"/>
    <w:rsid w:val="003E2F46"/>
    <w:rsid w:val="003E57E6"/>
    <w:rsid w:val="004110E0"/>
    <w:rsid w:val="00412752"/>
    <w:rsid w:val="0041520B"/>
    <w:rsid w:val="00424E79"/>
    <w:rsid w:val="004471D8"/>
    <w:rsid w:val="00474067"/>
    <w:rsid w:val="004770A5"/>
    <w:rsid w:val="004B589D"/>
    <w:rsid w:val="004B714E"/>
    <w:rsid w:val="004B7935"/>
    <w:rsid w:val="005021D5"/>
    <w:rsid w:val="00511CFA"/>
    <w:rsid w:val="00512FB5"/>
    <w:rsid w:val="005331A0"/>
    <w:rsid w:val="00554D27"/>
    <w:rsid w:val="00562C92"/>
    <w:rsid w:val="00563377"/>
    <w:rsid w:val="005703F8"/>
    <w:rsid w:val="00586A77"/>
    <w:rsid w:val="00597FA2"/>
    <w:rsid w:val="005A0B48"/>
    <w:rsid w:val="005B1E8E"/>
    <w:rsid w:val="005D1C63"/>
    <w:rsid w:val="005E4942"/>
    <w:rsid w:val="005E5537"/>
    <w:rsid w:val="005E60DC"/>
    <w:rsid w:val="00606846"/>
    <w:rsid w:val="00615680"/>
    <w:rsid w:val="00617310"/>
    <w:rsid w:val="00624E71"/>
    <w:rsid w:val="00651D12"/>
    <w:rsid w:val="00687C1B"/>
    <w:rsid w:val="006B0536"/>
    <w:rsid w:val="006B1B59"/>
    <w:rsid w:val="006C1A96"/>
    <w:rsid w:val="006C314E"/>
    <w:rsid w:val="006C316E"/>
    <w:rsid w:val="006C665D"/>
    <w:rsid w:val="006F5093"/>
    <w:rsid w:val="007037E9"/>
    <w:rsid w:val="007268B7"/>
    <w:rsid w:val="00734701"/>
    <w:rsid w:val="00740C1B"/>
    <w:rsid w:val="007473F6"/>
    <w:rsid w:val="00751580"/>
    <w:rsid w:val="00781399"/>
    <w:rsid w:val="007B7A7C"/>
    <w:rsid w:val="0082024D"/>
    <w:rsid w:val="00820C10"/>
    <w:rsid w:val="00837EB5"/>
    <w:rsid w:val="0086326E"/>
    <w:rsid w:val="008702F3"/>
    <w:rsid w:val="008749A3"/>
    <w:rsid w:val="008756CB"/>
    <w:rsid w:val="008823EE"/>
    <w:rsid w:val="008B23DA"/>
    <w:rsid w:val="009010BB"/>
    <w:rsid w:val="009243C8"/>
    <w:rsid w:val="00932BFA"/>
    <w:rsid w:val="00945D27"/>
    <w:rsid w:val="009573A5"/>
    <w:rsid w:val="00957F28"/>
    <w:rsid w:val="00962A70"/>
    <w:rsid w:val="009654CB"/>
    <w:rsid w:val="009B087E"/>
    <w:rsid w:val="009D3F0D"/>
    <w:rsid w:val="00A05DDB"/>
    <w:rsid w:val="00A0603B"/>
    <w:rsid w:val="00A1387B"/>
    <w:rsid w:val="00A5189C"/>
    <w:rsid w:val="00A54037"/>
    <w:rsid w:val="00A605F3"/>
    <w:rsid w:val="00A6526E"/>
    <w:rsid w:val="00A87143"/>
    <w:rsid w:val="00A9132D"/>
    <w:rsid w:val="00AB76E8"/>
    <w:rsid w:val="00AC2DDE"/>
    <w:rsid w:val="00AD7EC0"/>
    <w:rsid w:val="00AE4DE1"/>
    <w:rsid w:val="00AF56D8"/>
    <w:rsid w:val="00B03710"/>
    <w:rsid w:val="00B32C52"/>
    <w:rsid w:val="00B42B8F"/>
    <w:rsid w:val="00B42FEB"/>
    <w:rsid w:val="00B472AE"/>
    <w:rsid w:val="00B578BD"/>
    <w:rsid w:val="00B61613"/>
    <w:rsid w:val="00B9759C"/>
    <w:rsid w:val="00BA1D4D"/>
    <w:rsid w:val="00BB54F7"/>
    <w:rsid w:val="00BD2104"/>
    <w:rsid w:val="00BD51CA"/>
    <w:rsid w:val="00C070C0"/>
    <w:rsid w:val="00C20C57"/>
    <w:rsid w:val="00C20D76"/>
    <w:rsid w:val="00C22CDF"/>
    <w:rsid w:val="00C54AAB"/>
    <w:rsid w:val="00C564A2"/>
    <w:rsid w:val="00C6358F"/>
    <w:rsid w:val="00C67FA9"/>
    <w:rsid w:val="00C82B40"/>
    <w:rsid w:val="00C85645"/>
    <w:rsid w:val="00CA6C50"/>
    <w:rsid w:val="00CB2165"/>
    <w:rsid w:val="00CB298C"/>
    <w:rsid w:val="00CC3989"/>
    <w:rsid w:val="00CC3F79"/>
    <w:rsid w:val="00CF3F81"/>
    <w:rsid w:val="00D0018B"/>
    <w:rsid w:val="00D121F4"/>
    <w:rsid w:val="00D25B0A"/>
    <w:rsid w:val="00D25C62"/>
    <w:rsid w:val="00D442F8"/>
    <w:rsid w:val="00D559BE"/>
    <w:rsid w:val="00D6080A"/>
    <w:rsid w:val="00D62CF3"/>
    <w:rsid w:val="00D74104"/>
    <w:rsid w:val="00D844CE"/>
    <w:rsid w:val="00D92C74"/>
    <w:rsid w:val="00DA25D7"/>
    <w:rsid w:val="00DB1BD7"/>
    <w:rsid w:val="00DB30A3"/>
    <w:rsid w:val="00DB46CB"/>
    <w:rsid w:val="00DB559C"/>
    <w:rsid w:val="00DC4750"/>
    <w:rsid w:val="00DD4D8E"/>
    <w:rsid w:val="00E01241"/>
    <w:rsid w:val="00E3518C"/>
    <w:rsid w:val="00E43491"/>
    <w:rsid w:val="00E444FF"/>
    <w:rsid w:val="00E45CDF"/>
    <w:rsid w:val="00E47F9F"/>
    <w:rsid w:val="00E90146"/>
    <w:rsid w:val="00E96D5C"/>
    <w:rsid w:val="00EA04C5"/>
    <w:rsid w:val="00EB79EE"/>
    <w:rsid w:val="00ED2C18"/>
    <w:rsid w:val="00EF0E87"/>
    <w:rsid w:val="00EF448D"/>
    <w:rsid w:val="00F062CA"/>
    <w:rsid w:val="00F21FC5"/>
    <w:rsid w:val="00F345DA"/>
    <w:rsid w:val="00F35BD8"/>
    <w:rsid w:val="00F42BA3"/>
    <w:rsid w:val="00F4558B"/>
    <w:rsid w:val="00F46D12"/>
    <w:rsid w:val="00F51D32"/>
    <w:rsid w:val="00F656F0"/>
    <w:rsid w:val="00F74B3D"/>
    <w:rsid w:val="00F8773C"/>
    <w:rsid w:val="00F91DAA"/>
    <w:rsid w:val="00FB0759"/>
    <w:rsid w:val="00FC5DBA"/>
    <w:rsid w:val="28FF46E3"/>
    <w:rsid w:val="2C3B5824"/>
    <w:rsid w:val="3F4623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DE985"/>
  <w15:docId w15:val="{A95A5432-7191-45DE-B44C-D20CA431E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71427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3dd87f405907487b35ece6855b8e92f0">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bf9723f159f74a6745fa1127d55475f7"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3BFE79-A016-4DF5-8116-564A1DAEDD4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812C133-2DEF-4108-9E46-C17A27D21A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F5FF34-550A-421F-B018-FAE37BE7E0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2</Pages>
  <Words>357</Words>
  <Characters>2036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Connell, Nicholas</dc:creator>
  <cp:lastModifiedBy>Beekman, Nell</cp:lastModifiedBy>
  <cp:revision>37</cp:revision>
  <cp:lastPrinted>2018-02-28T16:57:00Z</cp:lastPrinted>
  <dcterms:created xsi:type="dcterms:W3CDTF">2024-04-11T13:53:00Z</dcterms:created>
  <dcterms:modified xsi:type="dcterms:W3CDTF">2026-01-06T19:00:00Z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